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330" w:rsidRPr="00D17878" w:rsidRDefault="00592330" w:rsidP="00704935">
      <w:pPr>
        <w:jc w:val="center"/>
        <w:rPr>
          <w:b/>
          <w:sz w:val="28"/>
          <w:szCs w:val="28"/>
        </w:rPr>
      </w:pPr>
      <w:r w:rsidRPr="00D17878">
        <w:rPr>
          <w:b/>
          <w:sz w:val="28"/>
          <w:szCs w:val="28"/>
        </w:rPr>
        <w:t>ПЕРЕЧЕНЬ</w:t>
      </w:r>
    </w:p>
    <w:p w:rsidR="00592330" w:rsidRPr="00D17878" w:rsidRDefault="00592330" w:rsidP="00F46484">
      <w:pPr>
        <w:jc w:val="center"/>
        <w:rPr>
          <w:b/>
          <w:sz w:val="28"/>
          <w:szCs w:val="28"/>
        </w:rPr>
      </w:pPr>
      <w:r w:rsidRPr="00D17878">
        <w:rPr>
          <w:b/>
          <w:sz w:val="28"/>
          <w:szCs w:val="28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</w:t>
      </w:r>
    </w:p>
    <w:p w:rsidR="00592330" w:rsidRPr="00D17878" w:rsidRDefault="00592330" w:rsidP="005A74D3">
      <w:pPr>
        <w:jc w:val="center"/>
        <w:rPr>
          <w:b/>
          <w:sz w:val="28"/>
          <w:szCs w:val="28"/>
        </w:rPr>
      </w:pPr>
      <w:r w:rsidRPr="00D17878">
        <w:rPr>
          <w:b/>
          <w:sz w:val="28"/>
          <w:szCs w:val="28"/>
        </w:rPr>
        <w:t xml:space="preserve">Закона Чувашской Республики </w:t>
      </w:r>
      <w:r w:rsidRPr="005A74D3">
        <w:rPr>
          <w:b/>
          <w:sz w:val="28"/>
          <w:szCs w:val="28"/>
        </w:rPr>
        <w:t>«О внесении изменений в статью 2 Закона Чувашской Республики «О Дорожном фонде Чувашской Республики»</w:t>
      </w:r>
    </w:p>
    <w:p w:rsidR="00592330" w:rsidRPr="00D17878" w:rsidRDefault="00592330" w:rsidP="00C66F8C">
      <w:pPr>
        <w:jc w:val="center"/>
        <w:rPr>
          <w:b/>
          <w:sz w:val="28"/>
          <w:szCs w:val="28"/>
        </w:rPr>
      </w:pPr>
    </w:p>
    <w:p w:rsidR="00592330" w:rsidRPr="00957B16" w:rsidRDefault="00592330" w:rsidP="00957B16">
      <w:pPr>
        <w:ind w:firstLine="567"/>
        <w:jc w:val="both"/>
        <w:rPr>
          <w:spacing w:val="-4"/>
          <w:sz w:val="28"/>
          <w:szCs w:val="28"/>
          <w:lang w:eastAsia="en-US"/>
        </w:rPr>
      </w:pPr>
      <w:r w:rsidRPr="00957B16">
        <w:rPr>
          <w:spacing w:val="-4"/>
          <w:sz w:val="28"/>
          <w:szCs w:val="28"/>
          <w:lang w:eastAsia="en-US"/>
        </w:rPr>
        <w:t>Принятие Закона Чувашской Республики «О внесении изменени</w:t>
      </w:r>
      <w:r>
        <w:rPr>
          <w:spacing w:val="-4"/>
          <w:sz w:val="28"/>
          <w:szCs w:val="28"/>
          <w:lang w:eastAsia="en-US"/>
        </w:rPr>
        <w:t>й</w:t>
      </w:r>
      <w:r w:rsidRPr="00957B16">
        <w:rPr>
          <w:spacing w:val="-4"/>
          <w:sz w:val="28"/>
          <w:szCs w:val="28"/>
          <w:lang w:eastAsia="en-US"/>
        </w:rPr>
        <w:t xml:space="preserve"> в статью 2 Закона Чувашской Республики «О Дорожном фонде Чувашской Республики» не потребует признания утратившими силу, приостановления, изменения или принятия иных нормативных правовых актов Чувашской Республики.</w:t>
      </w:r>
    </w:p>
    <w:p w:rsidR="00592330" w:rsidRDefault="00592330" w:rsidP="00CF52E6">
      <w:pPr>
        <w:ind w:firstLine="709"/>
        <w:jc w:val="both"/>
        <w:rPr>
          <w:bCs/>
          <w:spacing w:val="-4"/>
          <w:sz w:val="28"/>
          <w:szCs w:val="28"/>
        </w:rPr>
      </w:pPr>
    </w:p>
    <w:p w:rsidR="00592330" w:rsidRDefault="00592330" w:rsidP="00CF52E6">
      <w:pPr>
        <w:ind w:firstLine="709"/>
        <w:jc w:val="both"/>
        <w:rPr>
          <w:bCs/>
          <w:spacing w:val="-4"/>
          <w:sz w:val="28"/>
          <w:szCs w:val="28"/>
        </w:rPr>
      </w:pPr>
    </w:p>
    <w:tbl>
      <w:tblPr>
        <w:tblW w:w="0" w:type="auto"/>
        <w:tblLayout w:type="fixed"/>
        <w:tblLook w:val="00A0"/>
      </w:tblPr>
      <w:tblGrid>
        <w:gridCol w:w="4361"/>
        <w:gridCol w:w="3118"/>
        <w:gridCol w:w="1807"/>
      </w:tblGrid>
      <w:tr w:rsidR="00592330" w:rsidTr="004F4E5D">
        <w:tc>
          <w:tcPr>
            <w:tcW w:w="4361" w:type="dxa"/>
          </w:tcPr>
          <w:p w:rsidR="00592330" w:rsidRPr="004F4E5D" w:rsidRDefault="00592330" w:rsidP="004F4E5D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bookmarkStart w:id="0" w:name="_GoBack"/>
            <w:bookmarkEnd w:id="0"/>
            <w:r w:rsidRPr="004F4E5D">
              <w:rPr>
                <w:sz w:val="28"/>
                <w:szCs w:val="28"/>
              </w:rPr>
              <w:t>Министр транспорта и дорожного</w:t>
            </w:r>
          </w:p>
          <w:p w:rsidR="00592330" w:rsidRPr="004F4E5D" w:rsidRDefault="00592330" w:rsidP="004F4E5D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4F4E5D">
              <w:rPr>
                <w:sz w:val="28"/>
                <w:szCs w:val="28"/>
              </w:rPr>
              <w:t>хозяйства Чувашской Республики</w:t>
            </w:r>
          </w:p>
        </w:tc>
        <w:tc>
          <w:tcPr>
            <w:tcW w:w="3118" w:type="dxa"/>
          </w:tcPr>
          <w:p w:rsidR="00592330" w:rsidRPr="004F4E5D" w:rsidRDefault="00592330" w:rsidP="004F4E5D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4F4E5D"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138.75pt;height:59.25pt;visibility:visible">
                  <v:imagedata r:id="rId7" o:title=""/>
                </v:shape>
              </w:pict>
            </w:r>
          </w:p>
        </w:tc>
        <w:tc>
          <w:tcPr>
            <w:tcW w:w="1807" w:type="dxa"/>
          </w:tcPr>
          <w:p w:rsidR="00592330" w:rsidRPr="004F4E5D" w:rsidRDefault="00592330" w:rsidP="004F4E5D">
            <w:pPr>
              <w:jc w:val="both"/>
              <w:rPr>
                <w:sz w:val="28"/>
                <w:szCs w:val="28"/>
              </w:rPr>
            </w:pPr>
          </w:p>
          <w:p w:rsidR="00592330" w:rsidRPr="004F4E5D" w:rsidRDefault="00592330" w:rsidP="004F4E5D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4F4E5D">
              <w:rPr>
                <w:sz w:val="28"/>
                <w:szCs w:val="28"/>
              </w:rPr>
              <w:t>М.М. Петров</w:t>
            </w:r>
          </w:p>
        </w:tc>
      </w:tr>
    </w:tbl>
    <w:p w:rsidR="00592330" w:rsidRPr="00D17878" w:rsidRDefault="00592330" w:rsidP="00CF52E6">
      <w:pPr>
        <w:ind w:firstLine="709"/>
        <w:jc w:val="both"/>
        <w:rPr>
          <w:bCs/>
          <w:spacing w:val="-4"/>
          <w:sz w:val="28"/>
          <w:szCs w:val="28"/>
        </w:rPr>
      </w:pPr>
    </w:p>
    <w:p w:rsidR="00592330" w:rsidRPr="00D17878" w:rsidRDefault="00592330" w:rsidP="00D17878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17878">
        <w:rPr>
          <w:sz w:val="28"/>
          <w:szCs w:val="28"/>
        </w:rPr>
        <w:t xml:space="preserve">                                                  </w:t>
      </w:r>
    </w:p>
    <w:p w:rsidR="00592330" w:rsidRPr="001134DD" w:rsidRDefault="00592330" w:rsidP="00CF52E6">
      <w:pPr>
        <w:ind w:firstLine="709"/>
        <w:jc w:val="both"/>
        <w:rPr>
          <w:spacing w:val="-4"/>
          <w:sz w:val="26"/>
          <w:szCs w:val="26"/>
        </w:rPr>
      </w:pPr>
    </w:p>
    <w:sectPr w:rsidR="00592330" w:rsidRPr="001134DD" w:rsidSect="001134D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330" w:rsidRDefault="00592330" w:rsidP="004805BA">
      <w:r>
        <w:separator/>
      </w:r>
    </w:p>
  </w:endnote>
  <w:endnote w:type="continuationSeparator" w:id="0">
    <w:p w:rsidR="00592330" w:rsidRDefault="00592330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330" w:rsidRDefault="00592330" w:rsidP="004805BA">
      <w:r>
        <w:separator/>
      </w:r>
    </w:p>
  </w:footnote>
  <w:footnote w:type="continuationSeparator" w:id="0">
    <w:p w:rsidR="00592330" w:rsidRDefault="00592330" w:rsidP="004805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1F9"/>
    <w:rsid w:val="000721CF"/>
    <w:rsid w:val="000911F9"/>
    <w:rsid w:val="000A590C"/>
    <w:rsid w:val="001134DD"/>
    <w:rsid w:val="00144338"/>
    <w:rsid w:val="001539AE"/>
    <w:rsid w:val="001A7990"/>
    <w:rsid w:val="001E2E7D"/>
    <w:rsid w:val="00225F9E"/>
    <w:rsid w:val="00366482"/>
    <w:rsid w:val="00367D98"/>
    <w:rsid w:val="00386212"/>
    <w:rsid w:val="003A2EC6"/>
    <w:rsid w:val="003C4FF9"/>
    <w:rsid w:val="003F0F14"/>
    <w:rsid w:val="003F3D5D"/>
    <w:rsid w:val="00405634"/>
    <w:rsid w:val="00412258"/>
    <w:rsid w:val="0046044A"/>
    <w:rsid w:val="004805BA"/>
    <w:rsid w:val="00494B78"/>
    <w:rsid w:val="004F4E5D"/>
    <w:rsid w:val="0050255A"/>
    <w:rsid w:val="0052780B"/>
    <w:rsid w:val="005636A8"/>
    <w:rsid w:val="005647C7"/>
    <w:rsid w:val="00592330"/>
    <w:rsid w:val="005A74D3"/>
    <w:rsid w:val="005B3F44"/>
    <w:rsid w:val="005C25B1"/>
    <w:rsid w:val="005C420B"/>
    <w:rsid w:val="005F6B04"/>
    <w:rsid w:val="006155B6"/>
    <w:rsid w:val="006372BB"/>
    <w:rsid w:val="00646BA0"/>
    <w:rsid w:val="006C2EF8"/>
    <w:rsid w:val="006D1179"/>
    <w:rsid w:val="00704935"/>
    <w:rsid w:val="007344FF"/>
    <w:rsid w:val="0073488C"/>
    <w:rsid w:val="00743616"/>
    <w:rsid w:val="00794B2B"/>
    <w:rsid w:val="007B1B80"/>
    <w:rsid w:val="0080632F"/>
    <w:rsid w:val="00864308"/>
    <w:rsid w:val="008D0631"/>
    <w:rsid w:val="008D27B6"/>
    <w:rsid w:val="008E3C49"/>
    <w:rsid w:val="008F4C60"/>
    <w:rsid w:val="009303EF"/>
    <w:rsid w:val="00957B16"/>
    <w:rsid w:val="00974C93"/>
    <w:rsid w:val="0098409D"/>
    <w:rsid w:val="009B685A"/>
    <w:rsid w:val="009E1AD6"/>
    <w:rsid w:val="009E3448"/>
    <w:rsid w:val="009F41F7"/>
    <w:rsid w:val="00A10F9E"/>
    <w:rsid w:val="00A34F70"/>
    <w:rsid w:val="00A63CFD"/>
    <w:rsid w:val="00B13559"/>
    <w:rsid w:val="00B1494C"/>
    <w:rsid w:val="00B77B07"/>
    <w:rsid w:val="00B957E6"/>
    <w:rsid w:val="00B96E8A"/>
    <w:rsid w:val="00BA7156"/>
    <w:rsid w:val="00C56430"/>
    <w:rsid w:val="00C66F8C"/>
    <w:rsid w:val="00C8111B"/>
    <w:rsid w:val="00C85A19"/>
    <w:rsid w:val="00CA57C1"/>
    <w:rsid w:val="00CE6B3C"/>
    <w:rsid w:val="00CF52E6"/>
    <w:rsid w:val="00D17878"/>
    <w:rsid w:val="00D35872"/>
    <w:rsid w:val="00D84A74"/>
    <w:rsid w:val="00D93AC9"/>
    <w:rsid w:val="00DB7060"/>
    <w:rsid w:val="00DC2FDC"/>
    <w:rsid w:val="00DE695A"/>
    <w:rsid w:val="00DF6724"/>
    <w:rsid w:val="00E05364"/>
    <w:rsid w:val="00E47A22"/>
    <w:rsid w:val="00E74A71"/>
    <w:rsid w:val="00E801A8"/>
    <w:rsid w:val="00EB6B3C"/>
    <w:rsid w:val="00EC23B4"/>
    <w:rsid w:val="00EE183D"/>
    <w:rsid w:val="00EE2685"/>
    <w:rsid w:val="00EE4ED6"/>
    <w:rsid w:val="00EF64E6"/>
    <w:rsid w:val="00F105C1"/>
    <w:rsid w:val="00F21BEE"/>
    <w:rsid w:val="00F46484"/>
    <w:rsid w:val="00FF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21CF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9E1AD6"/>
    <w:pPr>
      <w:ind w:left="720"/>
      <w:contextualSpacing/>
    </w:pPr>
  </w:style>
  <w:style w:type="table" w:styleId="TableGrid">
    <w:name w:val="Table Grid"/>
    <w:basedOn w:val="TableNormal"/>
    <w:uiPriority w:val="99"/>
    <w:rsid w:val="00EE4E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108</Words>
  <Characters>621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</dc:creator>
  <cp:keywords/>
  <dc:description/>
  <cp:lastModifiedBy> АГ</cp:lastModifiedBy>
  <cp:revision>5</cp:revision>
  <cp:lastPrinted>2024-01-16T07:43:00Z</cp:lastPrinted>
  <dcterms:created xsi:type="dcterms:W3CDTF">2024-01-09T14:34:00Z</dcterms:created>
  <dcterms:modified xsi:type="dcterms:W3CDTF">2024-01-16T07:43:00Z</dcterms:modified>
</cp:coreProperties>
</file>