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0BB437E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1BD21A0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15CB831A" w14:textId="006AC0DC" w:rsidR="00545BA9" w:rsidRDefault="00545BA9" w:rsidP="00545BA9">
      <w:pPr>
        <w:widowControl w:val="0"/>
        <w:autoSpaceDE w:val="0"/>
        <w:autoSpaceDN w:val="0"/>
        <w:adjustRightInd w:val="0"/>
        <w:ind w:left="3600" w:right="-284"/>
        <w:jc w:val="righ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                                                         </w:t>
      </w:r>
      <w:r w:rsidR="009D35E6" w:rsidRPr="009D35E6">
        <w:rPr>
          <w:rFonts w:ascii="Times New Roman" w:hAnsi="Times New Roman"/>
          <w:bCs/>
          <w:sz w:val="20"/>
        </w:rPr>
        <w:t xml:space="preserve">к документации по продаже                                                                                                                                                </w:t>
      </w:r>
      <w:r w:rsidR="009D35E6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                   </w:t>
      </w:r>
    </w:p>
    <w:p w14:paraId="2B792F3B" w14:textId="29012202" w:rsidR="00545BA9" w:rsidRDefault="009D35E6" w:rsidP="00545BA9">
      <w:pPr>
        <w:widowControl w:val="0"/>
        <w:autoSpaceDE w:val="0"/>
        <w:autoSpaceDN w:val="0"/>
        <w:adjustRightInd w:val="0"/>
        <w:ind w:left="6480" w:right="-284" w:firstLine="720"/>
        <w:jc w:val="center"/>
        <w:rPr>
          <w:rFonts w:ascii="Times New Roman" w:hAnsi="Times New Roman"/>
          <w:bCs/>
          <w:sz w:val="20"/>
        </w:rPr>
      </w:pPr>
      <w:r w:rsidRPr="009D35E6">
        <w:rPr>
          <w:rFonts w:ascii="Times New Roman" w:hAnsi="Times New Roman"/>
          <w:bCs/>
          <w:sz w:val="20"/>
        </w:rPr>
        <w:t xml:space="preserve">имущества посредством               </w:t>
      </w:r>
      <w:r w:rsidR="00545BA9">
        <w:rPr>
          <w:rFonts w:ascii="Times New Roman" w:hAnsi="Times New Roman"/>
          <w:bCs/>
          <w:sz w:val="20"/>
        </w:rPr>
        <w:t xml:space="preserve">             </w:t>
      </w:r>
      <w:r w:rsidRPr="009D35E6">
        <w:rPr>
          <w:rFonts w:ascii="Times New Roman" w:hAnsi="Times New Roman"/>
          <w:bCs/>
          <w:sz w:val="20"/>
        </w:rPr>
        <w:t xml:space="preserve"> </w:t>
      </w:r>
    </w:p>
    <w:p w14:paraId="663C2D7E" w14:textId="2B82607F" w:rsidR="00350DBE" w:rsidRPr="002A7903" w:rsidRDefault="00545BA9" w:rsidP="00545BA9">
      <w:pPr>
        <w:widowControl w:val="0"/>
        <w:autoSpaceDE w:val="0"/>
        <w:autoSpaceDN w:val="0"/>
        <w:adjustRightInd w:val="0"/>
        <w:ind w:left="5193" w:right="-284" w:firstLine="1287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                 </w:t>
      </w:r>
      <w:r w:rsidR="009D35E6" w:rsidRPr="009D35E6">
        <w:rPr>
          <w:rFonts w:ascii="Times New Roman" w:hAnsi="Times New Roman"/>
          <w:bCs/>
          <w:sz w:val="20"/>
        </w:rPr>
        <w:t>публичного предложения</w:t>
      </w:r>
    </w:p>
    <w:p w14:paraId="2DAA1D2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63235A39" w14:textId="5E1546CC" w:rsidR="009D35E6" w:rsidRDefault="009D35E6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9D35E6">
        <w:rPr>
          <w:rFonts w:ascii="Times New Roman" w:hAnsi="Times New Roman"/>
          <w:b/>
          <w:sz w:val="20"/>
        </w:rPr>
        <w:t>ЗАЯВКА НА УЧАСТИЕ В ПРОДАЖЕ ПОСРЕДСТВОМ ПУБЛИЧНОГО ПРЕДЛОЖЕНИЯ</w:t>
      </w:r>
    </w:p>
    <w:p w14:paraId="643D15CF" w14:textId="395D8F66" w:rsidR="00350DBE" w:rsidRPr="002A7903" w:rsidRDefault="009D35E6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  <w:r w:rsidR="00350DBE" w:rsidRPr="002A7903">
        <w:rPr>
          <w:rFonts w:ascii="Times New Roman" w:hAnsi="Times New Roman"/>
          <w:sz w:val="20"/>
        </w:rPr>
        <w:t>(для физических лиц)</w:t>
      </w:r>
    </w:p>
    <w:p w14:paraId="167A8BBB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F3D2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8E8FDA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D586B8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4420FA4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402F058F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66F51185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2ADFB99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479A06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7AE823E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6B536D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6104E63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140184B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194DDA3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5AB9597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13AA93E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11F9FF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EDB371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7ADCE5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075423DE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41F0BE1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4BBA166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3CFB6722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3B04FC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DF1699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616DDA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E74416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CFE4364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216C42E6" w14:textId="1E8D75C0" w:rsidR="00350DBE" w:rsidRPr="00DE080E" w:rsidRDefault="00350DBE" w:rsidP="00466DE3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8E5F34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9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0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14F36CA" w14:textId="2BF74D18" w:rsidR="00350DBE" w:rsidRPr="00DE080E" w:rsidRDefault="00350DBE" w:rsidP="00466DE3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66F5B6ED" w14:textId="77777777" w:rsidR="00350DBE" w:rsidRPr="002A7903" w:rsidRDefault="00350DBE" w:rsidP="00466DE3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B77903D" w14:textId="77777777" w:rsidR="00350DBE" w:rsidRPr="002A7903" w:rsidRDefault="00350DBE" w:rsidP="00466DE3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3BC597EC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4E574D0" w14:textId="01F554DF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61BF24C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CF1EE1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8487486" w14:textId="3C3CA958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3EAB161E" w14:textId="1ED11C9A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47C43C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6E4123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53EA89E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67BA51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1E851A4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7890EE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B2029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BEC984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E9BF84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50906CA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4FA4E0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033C60E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3E5D58D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7A43BF4F" w14:textId="77777777" w:rsidR="00F403F5" w:rsidRPr="00F403F5" w:rsidRDefault="00F403F5" w:rsidP="00F403F5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F403F5">
        <w:rPr>
          <w:rFonts w:ascii="Times New Roman" w:hAnsi="Times New Roman"/>
          <w:bCs/>
          <w:sz w:val="20"/>
        </w:rPr>
        <w:t xml:space="preserve">к документации по продаже                                                                                                                                                                    </w:t>
      </w:r>
    </w:p>
    <w:p w14:paraId="7BFE264A" w14:textId="5B02A3B0" w:rsidR="00F403F5" w:rsidRDefault="00F403F5" w:rsidP="00F403F5">
      <w:pPr>
        <w:widowControl w:val="0"/>
        <w:autoSpaceDE w:val="0"/>
        <w:autoSpaceDN w:val="0"/>
        <w:adjustRightInd w:val="0"/>
        <w:ind w:left="5913" w:right="-284" w:firstLine="1287"/>
        <w:jc w:val="center"/>
        <w:rPr>
          <w:rFonts w:ascii="Times New Roman" w:hAnsi="Times New Roman"/>
          <w:bCs/>
          <w:sz w:val="20"/>
        </w:rPr>
      </w:pPr>
      <w:r w:rsidRPr="00F403F5">
        <w:rPr>
          <w:rFonts w:ascii="Times New Roman" w:hAnsi="Times New Roman"/>
          <w:bCs/>
          <w:sz w:val="20"/>
        </w:rPr>
        <w:t xml:space="preserve">имущества посредством                             </w:t>
      </w:r>
      <w:r>
        <w:rPr>
          <w:rFonts w:ascii="Times New Roman" w:hAnsi="Times New Roman"/>
          <w:bCs/>
          <w:sz w:val="20"/>
        </w:rPr>
        <w:t xml:space="preserve">         </w:t>
      </w:r>
    </w:p>
    <w:p w14:paraId="1E26771F" w14:textId="0F4E86BC" w:rsidR="00350DBE" w:rsidRPr="002A7903" w:rsidRDefault="00F403F5" w:rsidP="00F403F5">
      <w:pPr>
        <w:widowControl w:val="0"/>
        <w:autoSpaceDE w:val="0"/>
        <w:autoSpaceDN w:val="0"/>
        <w:adjustRightInd w:val="0"/>
        <w:ind w:left="5913" w:right="-284" w:firstLine="1287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  </w:t>
      </w:r>
      <w:r w:rsidRPr="00F403F5">
        <w:rPr>
          <w:rFonts w:ascii="Times New Roman" w:hAnsi="Times New Roman"/>
          <w:bCs/>
          <w:sz w:val="20"/>
        </w:rPr>
        <w:t>публичного предложения</w:t>
      </w:r>
    </w:p>
    <w:p w14:paraId="44B4952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5ECB28E0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2EBF131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6B41F302" w14:textId="4A0BCAEF" w:rsidR="00350DBE" w:rsidRPr="002A7903" w:rsidRDefault="00F403F5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F403F5">
        <w:rPr>
          <w:rFonts w:ascii="Times New Roman" w:hAnsi="Times New Roman"/>
          <w:b/>
          <w:sz w:val="20"/>
        </w:rPr>
        <w:t>ЗАЯВКА НА УЧАСТИЕ В ПРОДАЖЕ ПОСРЕДСТВОМ ПУБЛИЧНОГО ПРЕДЛОЖЕНИЯ</w:t>
      </w:r>
    </w:p>
    <w:p w14:paraId="5C147E3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193A48B7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C04545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7D239E5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A7E2D4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59B9CC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2DDABA5D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B2C587A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F4B20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70203E1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FFADD3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60526F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3EB50DC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2DF485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0AE612E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770331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6663AC0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8CC544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71C8F9C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6245CE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7C0C06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45399B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63C119D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097C86A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0947A87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1D169C3F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0774ED83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BC87F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5C2B65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59DAD44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B0F182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4D1ED1B5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325FED6A" w14:textId="53888E87" w:rsidR="00350DBE" w:rsidRPr="00241E50" w:rsidRDefault="00350DBE" w:rsidP="00466DE3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1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3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2523BB20" w14:textId="6E68ACA4" w:rsidR="00350DBE" w:rsidRPr="002A7903" w:rsidRDefault="00350DBE" w:rsidP="00466DE3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6CE7644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99BF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093476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7D25D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2FE45B2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668977E0" w14:textId="4D4E410B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42C8B99F" w14:textId="7B067850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2985DC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0F5BCAB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F7D973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201E072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B05EAB1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D095B9E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B0CBC01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29532BA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40C7E48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4F9722E0" w14:textId="57F8A0BB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согласны на обработку своих персональных данных и персональных данных доверителя (в</w:t>
      </w:r>
      <w:r w:rsidR="00AC7E71">
        <w:rPr>
          <w:rFonts w:ascii="Times New Roman" w:hAnsi="Times New Roman"/>
          <w:sz w:val="22"/>
          <w:szCs w:val="22"/>
        </w:rPr>
        <w:t xml:space="preserve"> случае передоверия).</w:t>
      </w:r>
      <w:bookmarkStart w:id="0" w:name="_GoBack"/>
      <w:bookmarkEnd w:id="0"/>
    </w:p>
    <w:p w14:paraId="7421D3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4FD1DFD8"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4"/>
      <w:headerReference w:type="first" r:id="rId15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13610" w14:textId="77777777" w:rsidR="006B07AB" w:rsidRDefault="006B07AB">
      <w:r>
        <w:separator/>
      </w:r>
    </w:p>
  </w:endnote>
  <w:endnote w:type="continuationSeparator" w:id="0">
    <w:p w14:paraId="319B277E" w14:textId="77777777" w:rsidR="006B07AB" w:rsidRDefault="006B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BFF5B" w14:textId="77777777" w:rsidR="006B07AB" w:rsidRDefault="006B07AB">
      <w:r>
        <w:separator/>
      </w:r>
    </w:p>
  </w:footnote>
  <w:footnote w:type="continuationSeparator" w:id="0">
    <w:p w14:paraId="0892DB08" w14:textId="77777777" w:rsidR="006B07AB" w:rsidRDefault="006B0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873B5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66DE3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45BA9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07AB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35E6"/>
    <w:rsid w:val="009D6852"/>
    <w:rsid w:val="00A1256B"/>
    <w:rsid w:val="00A229BE"/>
    <w:rsid w:val="00A258DC"/>
    <w:rsid w:val="00A508C7"/>
    <w:rsid w:val="00A527F6"/>
    <w:rsid w:val="00AC7E71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403F5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bs.cap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F6E39-79A5-44B1-B995-EDCD07C2C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185</TotalTime>
  <Pages>4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12</cp:revision>
  <cp:lastPrinted>2023-08-28T10:14:00Z</cp:lastPrinted>
  <dcterms:created xsi:type="dcterms:W3CDTF">2023-08-18T13:59:00Z</dcterms:created>
  <dcterms:modified xsi:type="dcterms:W3CDTF">2024-03-13T11:29:00Z</dcterms:modified>
</cp:coreProperties>
</file>