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35" w:rsidRDefault="004153D0" w:rsidP="00FB4335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  <w:bookmarkStart w:id="0" w:name="sub_1000"/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14DFF96F" wp14:editId="6F70CF71">
            <wp:extent cx="508635" cy="699770"/>
            <wp:effectExtent l="0" t="0" r="5715" b="5080"/>
            <wp:docPr id="1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335" w:rsidRDefault="00FB4335" w:rsidP="00FB4335">
      <w:pPr>
        <w:spacing w:line="240" w:lineRule="atLeast"/>
        <w:rPr>
          <w:rFonts w:ascii="Times New Roman" w:hAnsi="Times New Roman"/>
        </w:rPr>
      </w:pPr>
    </w:p>
    <w:p w:rsidR="00FB4335" w:rsidRPr="005F79B2" w:rsidRDefault="00FB4335" w:rsidP="00FB4335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ЧУВАШСКАЯ РЕСПУБЛИКА</w:t>
      </w:r>
    </w:p>
    <w:p w:rsidR="00FB4335" w:rsidRPr="005F79B2" w:rsidRDefault="00FB4335" w:rsidP="00FB4335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СОБРАНИЕ ДЕПУТАТОВ АЛАТЫРСКОГО МУНИЦИПАЛЬНОГО ОКРУГА ПЕРВОГО СОЗЫВА</w:t>
      </w:r>
    </w:p>
    <w:p w:rsidR="00FB4335" w:rsidRPr="005F79B2" w:rsidRDefault="00FB4335" w:rsidP="00FB4335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ЧӐ</w:t>
      </w:r>
      <w:proofErr w:type="gramStart"/>
      <w:r w:rsidRPr="005F79B2">
        <w:rPr>
          <w:rFonts w:ascii="Times New Roman" w:hAnsi="Times New Roman" w:cs="Times New Roman"/>
          <w:b/>
        </w:rPr>
        <w:t>ВАШ</w:t>
      </w:r>
      <w:proofErr w:type="gramEnd"/>
      <w:r w:rsidRPr="005F79B2">
        <w:rPr>
          <w:rFonts w:ascii="Times New Roman" w:hAnsi="Times New Roman" w:cs="Times New Roman"/>
          <w:b/>
        </w:rPr>
        <w:t xml:space="preserve"> РЕСПУБЛИКИ </w:t>
      </w:r>
    </w:p>
    <w:p w:rsidR="00FB4335" w:rsidRPr="005F79B2" w:rsidRDefault="00FB4335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5F79B2">
        <w:rPr>
          <w:rFonts w:ascii="Times New Roman" w:hAnsi="Times New Roman" w:cs="Times New Roman"/>
          <w:b/>
        </w:rPr>
        <w:t>УЛАТӐ</w:t>
      </w:r>
      <w:proofErr w:type="gramStart"/>
      <w:r w:rsidRPr="005F79B2">
        <w:rPr>
          <w:rFonts w:ascii="Times New Roman" w:hAnsi="Times New Roman" w:cs="Times New Roman"/>
          <w:b/>
        </w:rPr>
        <w:t>Р</w:t>
      </w:r>
      <w:proofErr w:type="gramEnd"/>
      <w:r w:rsidRPr="005F79B2">
        <w:rPr>
          <w:rFonts w:ascii="Times New Roman" w:hAnsi="Times New Roman" w:cs="Times New Roman"/>
          <w:b/>
        </w:rPr>
        <w:t xml:space="preserve"> МУНИЦИПАЛИТЕТ ОКРУГӖН ПӖРРЕМӖШ СОЗЫВ ДЕПУТАЧӖСЕН ПУХӐВӖ</w:t>
      </w:r>
    </w:p>
    <w:p w:rsidR="00FB4335" w:rsidRDefault="00FB4335" w:rsidP="004153D0">
      <w:pPr>
        <w:spacing w:line="240" w:lineRule="atLeast"/>
        <w:ind w:firstLine="0"/>
        <w:jc w:val="center"/>
        <w:rPr>
          <w:rFonts w:ascii="Times New Roman" w:hAnsi="Times New Roman"/>
        </w:rPr>
      </w:pPr>
    </w:p>
    <w:p w:rsidR="00FB4335" w:rsidRDefault="00FB4335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lang w:val="en-US"/>
        </w:rPr>
      </w:pPr>
      <w:r w:rsidRPr="005F79B2">
        <w:rPr>
          <w:rFonts w:ascii="Times New Roman" w:hAnsi="Times New Roman" w:cs="Times New Roman"/>
          <w:b/>
          <w:bCs/>
        </w:rPr>
        <w:t>РЕШЕНИЕ</w:t>
      </w:r>
    </w:p>
    <w:p w:rsidR="00A907C4" w:rsidRPr="00FB0679" w:rsidRDefault="00A907C4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A0E46" w:rsidTr="00A907C4">
        <w:tc>
          <w:tcPr>
            <w:tcW w:w="3471" w:type="dxa"/>
          </w:tcPr>
          <w:p w:rsidR="002A0E46" w:rsidRDefault="00DC5E8D" w:rsidP="002A0E46">
            <w:pPr>
              <w:spacing w:line="240" w:lineRule="atLeast"/>
              <w:ind w:right="-81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«21» января</w:t>
            </w:r>
            <w:r w:rsidR="002A0E46" w:rsidRPr="002A0E46">
              <w:rPr>
                <w:rFonts w:ascii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A0E46" w:rsidRDefault="002A0E46" w:rsidP="00AB7FE9">
            <w:pPr>
              <w:spacing w:line="240" w:lineRule="atLeast"/>
              <w:ind w:right="-81" w:firstLine="0"/>
              <w:jc w:val="center"/>
              <w:rPr>
                <w:rFonts w:ascii="Times New Roman" w:hAnsi="Times New Roman" w:cs="Times New Roman"/>
              </w:rPr>
            </w:pPr>
            <w:r w:rsidRPr="002A0E46">
              <w:rPr>
                <w:rFonts w:ascii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A0E46" w:rsidRDefault="002A0E46" w:rsidP="00D161ED">
            <w:pPr>
              <w:spacing w:line="240" w:lineRule="atLeast"/>
              <w:ind w:right="-81" w:firstLine="0"/>
              <w:jc w:val="right"/>
              <w:rPr>
                <w:rFonts w:ascii="Times New Roman" w:hAnsi="Times New Roman" w:cs="Times New Roman"/>
              </w:rPr>
            </w:pPr>
            <w:r w:rsidRPr="002A0E46">
              <w:rPr>
                <w:rFonts w:ascii="Times New Roman" w:hAnsi="Times New Roman" w:cs="Times New Roman"/>
              </w:rPr>
              <w:t xml:space="preserve">№ </w:t>
            </w:r>
            <w:r w:rsidR="00D161ED">
              <w:rPr>
                <w:rFonts w:ascii="Times New Roman" w:hAnsi="Times New Roman" w:cs="Times New Roman"/>
              </w:rPr>
              <w:t>10</w:t>
            </w:r>
            <w:r w:rsidR="00A907C4">
              <w:rPr>
                <w:rFonts w:ascii="Times New Roman" w:hAnsi="Times New Roman" w:cs="Times New Roman"/>
                <w:lang w:val="en-US"/>
              </w:rPr>
              <w:t>/</w:t>
            </w:r>
            <w:r w:rsidR="00DC5E8D">
              <w:rPr>
                <w:rFonts w:ascii="Times New Roman" w:hAnsi="Times New Roman" w:cs="Times New Roman"/>
              </w:rPr>
              <w:t>8</w:t>
            </w:r>
            <w:bookmarkStart w:id="1" w:name="_GoBack"/>
            <w:bookmarkEnd w:id="1"/>
          </w:p>
        </w:tc>
      </w:tr>
    </w:tbl>
    <w:p w:rsidR="005F289C" w:rsidRPr="00AB7FE9" w:rsidRDefault="005F289C" w:rsidP="00AB7FE9">
      <w:pPr>
        <w:spacing w:line="240" w:lineRule="atLeast"/>
        <w:ind w:firstLine="0"/>
        <w:jc w:val="center"/>
        <w:rPr>
          <w:rStyle w:val="a3"/>
          <w:rFonts w:ascii="Times New Roman" w:hAnsi="Times New Roman" w:cs="Times New Roman"/>
          <w:b w:val="0"/>
          <w:color w:val="auto"/>
        </w:rPr>
      </w:pPr>
    </w:p>
    <w:p w:rsidR="00FB4335" w:rsidRPr="00AB7FE9" w:rsidRDefault="00FB4335" w:rsidP="00AB7FE9">
      <w:pPr>
        <w:pStyle w:val="1"/>
        <w:spacing w:before="0" w:after="0" w:line="240" w:lineRule="atLeast"/>
        <w:rPr>
          <w:rFonts w:ascii="Times New Roman" w:hAnsi="Times New Roman" w:cs="Times New Roman"/>
          <w:b w:val="0"/>
          <w:color w:val="auto"/>
        </w:rPr>
      </w:pPr>
    </w:p>
    <w:p w:rsidR="00AB7FE9" w:rsidRPr="00AB7FE9" w:rsidRDefault="008D5BD8" w:rsidP="00AB7FE9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внесении изменений в решение Собрания депутатов Алатырского муниципального округа от 17</w:t>
      </w:r>
      <w:r w:rsidR="00801412">
        <w:rPr>
          <w:rFonts w:ascii="Times New Roman" w:hAnsi="Times New Roman" w:cs="Times New Roman"/>
          <w:b/>
        </w:rPr>
        <w:t>.12.</w:t>
      </w:r>
      <w:r>
        <w:rPr>
          <w:rFonts w:ascii="Times New Roman" w:hAnsi="Times New Roman" w:cs="Times New Roman"/>
          <w:b/>
        </w:rPr>
        <w:t xml:space="preserve">2024 № 7/70 « </w:t>
      </w:r>
      <w:r w:rsidR="00AB7FE9" w:rsidRPr="00AB7FE9">
        <w:rPr>
          <w:rFonts w:ascii="Times New Roman" w:hAnsi="Times New Roman" w:cs="Times New Roman"/>
          <w:b/>
        </w:rPr>
        <w:t xml:space="preserve">Об учреждении </w:t>
      </w:r>
      <w:r w:rsidR="004153D0">
        <w:rPr>
          <w:rFonts w:ascii="Times New Roman" w:hAnsi="Times New Roman" w:cs="Times New Roman"/>
          <w:b/>
        </w:rPr>
        <w:t>О</w:t>
      </w:r>
      <w:r w:rsidR="007D1E79">
        <w:rPr>
          <w:rFonts w:ascii="Times New Roman" w:hAnsi="Times New Roman" w:cs="Times New Roman"/>
          <w:b/>
        </w:rPr>
        <w:t xml:space="preserve">тдела </w:t>
      </w:r>
      <w:r w:rsidR="007D1E79" w:rsidRPr="007D1E79">
        <w:rPr>
          <w:rFonts w:ascii="Times New Roman" w:hAnsi="Times New Roman" w:cs="Times New Roman"/>
          <w:b/>
        </w:rPr>
        <w:t>культуры, туризма и архивного дела администрации Алатырского муниципального округа Чувашской Республики</w:t>
      </w:r>
      <w:r w:rsidR="00AB7FE9" w:rsidRPr="00AB7FE9">
        <w:rPr>
          <w:rFonts w:ascii="Times New Roman" w:hAnsi="Times New Roman" w:cs="Times New Roman"/>
          <w:b/>
        </w:rPr>
        <w:t xml:space="preserve"> и утверждения Положения об </w:t>
      </w:r>
      <w:r w:rsidR="004153D0">
        <w:rPr>
          <w:rFonts w:ascii="Times New Roman" w:hAnsi="Times New Roman" w:cs="Times New Roman"/>
          <w:b/>
        </w:rPr>
        <w:t>О</w:t>
      </w:r>
      <w:r w:rsidR="007D1E79" w:rsidRPr="007D1E79">
        <w:rPr>
          <w:rFonts w:ascii="Times New Roman" w:hAnsi="Times New Roman" w:cs="Times New Roman"/>
          <w:b/>
        </w:rPr>
        <w:t>тдел</w:t>
      </w:r>
      <w:r w:rsidR="007D1E79">
        <w:rPr>
          <w:rFonts w:ascii="Times New Roman" w:hAnsi="Times New Roman" w:cs="Times New Roman"/>
          <w:b/>
        </w:rPr>
        <w:t>е</w:t>
      </w:r>
      <w:r w:rsidR="007D1E79" w:rsidRPr="007D1E79">
        <w:rPr>
          <w:rFonts w:ascii="Times New Roman" w:hAnsi="Times New Roman" w:cs="Times New Roman"/>
          <w:b/>
        </w:rPr>
        <w:t xml:space="preserve"> культуры, туризма и архивного дела администрации Алатырского муниципального округа Чувашской Республики</w:t>
      </w:r>
      <w:r>
        <w:rPr>
          <w:rFonts w:ascii="Times New Roman" w:hAnsi="Times New Roman" w:cs="Times New Roman"/>
          <w:b/>
        </w:rPr>
        <w:t>»</w:t>
      </w: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AB7FE9" w:rsidRPr="00AB7FE9" w:rsidRDefault="00AB7FE9" w:rsidP="001C25AC">
      <w:pPr>
        <w:spacing w:line="240" w:lineRule="atLeast"/>
        <w:ind w:firstLine="426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В соответствии </w:t>
      </w:r>
      <w:r w:rsidR="008D621F">
        <w:rPr>
          <w:rFonts w:ascii="Times New Roman" w:hAnsi="Times New Roman" w:cs="Times New Roman"/>
        </w:rPr>
        <w:t xml:space="preserve">с </w:t>
      </w:r>
      <w:r w:rsidRPr="00AB7FE9">
        <w:rPr>
          <w:rFonts w:ascii="Times New Roman" w:hAnsi="Times New Roman" w:cs="Times New Roman"/>
        </w:rPr>
        <w:t>Уставом Алатырского муниципального округа, Собрание депутатов Алатырского муниципального округа</w:t>
      </w:r>
    </w:p>
    <w:p w:rsidR="00AB7FE9" w:rsidRPr="00AB7FE9" w:rsidRDefault="00AB7FE9" w:rsidP="004153D0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РЕШИЛО:</w:t>
      </w:r>
    </w:p>
    <w:p w:rsidR="001C25AC" w:rsidRPr="001C25AC" w:rsidRDefault="00276D1A" w:rsidP="008D621F">
      <w:pPr>
        <w:pStyle w:val="af0"/>
        <w:numPr>
          <w:ilvl w:val="0"/>
          <w:numId w:val="2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1C25AC">
        <w:rPr>
          <w:rFonts w:ascii="Times New Roman" w:hAnsi="Times New Roman" w:cs="Times New Roman"/>
        </w:rPr>
        <w:t xml:space="preserve">Внести в решение Собрания депутатов Алатырского муниципального округа </w:t>
      </w:r>
      <w:r w:rsidR="001C25AC" w:rsidRPr="001C25AC">
        <w:rPr>
          <w:rFonts w:ascii="Times New Roman" w:hAnsi="Times New Roman" w:cs="Times New Roman"/>
        </w:rPr>
        <w:t>от 17.12.2024 № 7/70 «Об учреждении Отдела культуры, туризма и архивного дела администрации Алатырского муниципального округа Чувашской Республики и утверждения Положения об Отделе культуры, туризма и архивного дела администрации Алатырского муниципального округа Чувашской Республики» следующие изменения:</w:t>
      </w:r>
    </w:p>
    <w:p w:rsidR="008D621F" w:rsidRDefault="001C25AC" w:rsidP="008D621F">
      <w:pPr>
        <w:pStyle w:val="af0"/>
        <w:numPr>
          <w:ilvl w:val="0"/>
          <w:numId w:val="3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FE0C5A">
        <w:rPr>
          <w:rFonts w:ascii="Times New Roman" w:hAnsi="Times New Roman" w:cs="Times New Roman"/>
        </w:rPr>
        <w:t xml:space="preserve">пункт 3.1.16 приложения к Решению </w:t>
      </w:r>
      <w:r w:rsidR="008D621F">
        <w:rPr>
          <w:rFonts w:ascii="Times New Roman" w:hAnsi="Times New Roman" w:cs="Times New Roman"/>
        </w:rPr>
        <w:t>изложить в следующей редакции:</w:t>
      </w:r>
    </w:p>
    <w:p w:rsidR="001C25AC" w:rsidRPr="00FE0C5A" w:rsidRDefault="001C25AC" w:rsidP="008D621F">
      <w:pPr>
        <w:pStyle w:val="af0"/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FE0C5A">
        <w:rPr>
          <w:rFonts w:ascii="Times New Roman" w:hAnsi="Times New Roman" w:cs="Times New Roman"/>
        </w:rPr>
        <w:t>«</w:t>
      </w:r>
      <w:r w:rsidR="008D621F">
        <w:rPr>
          <w:rFonts w:ascii="Times New Roman" w:hAnsi="Times New Roman" w:cs="Times New Roman"/>
        </w:rPr>
        <w:t xml:space="preserve">3.1.16. </w:t>
      </w:r>
      <w:r w:rsidRPr="00FE0C5A">
        <w:rPr>
          <w:rFonts w:ascii="Times New Roman" w:hAnsi="Times New Roman" w:cs="Times New Roman"/>
        </w:rPr>
        <w:t>назначение (прием) и освобождение (увольнение) руководите</w:t>
      </w:r>
      <w:r w:rsidR="00FE0C5A" w:rsidRPr="00FE0C5A">
        <w:rPr>
          <w:rFonts w:ascii="Times New Roman" w:hAnsi="Times New Roman" w:cs="Times New Roman"/>
        </w:rPr>
        <w:t>лей подведомственных учреждений</w:t>
      </w:r>
      <w:proofErr w:type="gramStart"/>
      <w:r w:rsidR="008D621F">
        <w:rPr>
          <w:rFonts w:ascii="Times New Roman" w:hAnsi="Times New Roman" w:cs="Times New Roman"/>
        </w:rPr>
        <w:t>;</w:t>
      </w:r>
      <w:r w:rsidR="00BD0BFC" w:rsidRPr="00FE0C5A">
        <w:rPr>
          <w:rFonts w:ascii="Times New Roman" w:hAnsi="Times New Roman" w:cs="Times New Roman"/>
        </w:rPr>
        <w:t>»</w:t>
      </w:r>
      <w:proofErr w:type="gramEnd"/>
      <w:r w:rsidR="00FE0C5A" w:rsidRPr="00FE0C5A">
        <w:rPr>
          <w:rFonts w:ascii="Times New Roman" w:hAnsi="Times New Roman" w:cs="Times New Roman"/>
        </w:rPr>
        <w:t>;</w:t>
      </w:r>
    </w:p>
    <w:p w:rsidR="008D621F" w:rsidRDefault="008F6C71" w:rsidP="008D621F">
      <w:pPr>
        <w:pStyle w:val="af0"/>
        <w:numPr>
          <w:ilvl w:val="0"/>
          <w:numId w:val="3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FE0C5A">
        <w:rPr>
          <w:rFonts w:ascii="Times New Roman" w:hAnsi="Times New Roman" w:cs="Times New Roman"/>
        </w:rPr>
        <w:t xml:space="preserve">пункт </w:t>
      </w:r>
      <w:r>
        <w:rPr>
          <w:rFonts w:ascii="Times New Roman" w:hAnsi="Times New Roman" w:cs="Times New Roman"/>
        </w:rPr>
        <w:t xml:space="preserve">5.2.3 </w:t>
      </w:r>
      <w:r w:rsidRPr="00FE0C5A">
        <w:rPr>
          <w:rFonts w:ascii="Times New Roman" w:hAnsi="Times New Roman" w:cs="Times New Roman"/>
        </w:rPr>
        <w:t>приложения к Решению</w:t>
      </w:r>
      <w:r w:rsidR="008D621F">
        <w:rPr>
          <w:rFonts w:ascii="Times New Roman" w:hAnsi="Times New Roman" w:cs="Times New Roman"/>
        </w:rPr>
        <w:t xml:space="preserve"> изложить в следующей редакции:</w:t>
      </w:r>
    </w:p>
    <w:p w:rsidR="00FE0C5A" w:rsidRPr="00FE0C5A" w:rsidRDefault="008F6C71" w:rsidP="008D621F">
      <w:pPr>
        <w:pStyle w:val="af0"/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8D621F">
        <w:rPr>
          <w:rFonts w:ascii="Times New Roman" w:hAnsi="Times New Roman" w:cs="Times New Roman"/>
        </w:rPr>
        <w:t xml:space="preserve">5.2.3. </w:t>
      </w:r>
      <w:r w:rsidRPr="008F6C71">
        <w:rPr>
          <w:rFonts w:ascii="Times New Roman" w:hAnsi="Times New Roman" w:cs="Times New Roman"/>
        </w:rPr>
        <w:t>принимает</w:t>
      </w:r>
      <w:r w:rsidR="008D621F">
        <w:rPr>
          <w:rFonts w:ascii="Times New Roman" w:hAnsi="Times New Roman" w:cs="Times New Roman"/>
        </w:rPr>
        <w:t>,</w:t>
      </w:r>
      <w:r w:rsidRPr="008F6C71">
        <w:rPr>
          <w:rFonts w:ascii="Times New Roman" w:hAnsi="Times New Roman" w:cs="Times New Roman"/>
        </w:rPr>
        <w:t xml:space="preserve"> увольняет работников Отдела</w:t>
      </w:r>
      <w:r w:rsidR="008D621F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="008D621F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подведомственных учреждений</w:t>
      </w:r>
      <w:proofErr w:type="gramStart"/>
      <w:r w:rsidR="008D621F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>»</w:t>
      </w:r>
      <w:proofErr w:type="gramEnd"/>
      <w:r w:rsidR="008D621F">
        <w:rPr>
          <w:rFonts w:ascii="Times New Roman" w:hAnsi="Times New Roman" w:cs="Times New Roman"/>
        </w:rPr>
        <w:t>.</w:t>
      </w:r>
    </w:p>
    <w:p w:rsidR="005F289C" w:rsidRPr="008D621F" w:rsidRDefault="00AB7FE9" w:rsidP="008D621F">
      <w:pPr>
        <w:pStyle w:val="af0"/>
        <w:numPr>
          <w:ilvl w:val="0"/>
          <w:numId w:val="2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</w:rPr>
      </w:pPr>
      <w:r w:rsidRPr="008D621F">
        <w:rPr>
          <w:rFonts w:ascii="Times New Roman" w:hAnsi="Times New Roman" w:cs="Times New Roman"/>
        </w:rPr>
        <w:t>Настоящее решение вступает в силу после его официального опубликования.</w:t>
      </w:r>
    </w:p>
    <w:p w:rsid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</w:p>
    <w:p w:rsid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t xml:space="preserve">Председатель Собрания депутатов 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t>Алатырского муниципального округа</w:t>
      </w:r>
      <w:r w:rsidR="008D621F">
        <w:rPr>
          <w:rFonts w:ascii="Times New Roman" w:hAnsi="Times New Roman" w:cs="Times New Roman"/>
        </w:rPr>
        <w:t xml:space="preserve">   </w:t>
      </w:r>
      <w:r w:rsidRPr="004153D0">
        <w:rPr>
          <w:rFonts w:ascii="Times New Roman" w:hAnsi="Times New Roman" w:cs="Times New Roman"/>
        </w:rPr>
        <w:t xml:space="preserve">                                                                В.И. Степанов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</w:p>
    <w:p w:rsidR="008D621F" w:rsidRDefault="008F6C71" w:rsidP="008F6C71">
      <w:pPr>
        <w:spacing w:line="240" w:lineRule="atLeast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</w:t>
      </w:r>
      <w:r w:rsidR="004153D0" w:rsidRPr="004153D0">
        <w:rPr>
          <w:rFonts w:ascii="Times New Roman" w:hAnsi="Times New Roman" w:cs="Times New Roman"/>
        </w:rPr>
        <w:t>Алатырского</w:t>
      </w:r>
    </w:p>
    <w:p w:rsidR="00DA5F66" w:rsidRPr="00C81156" w:rsidRDefault="004153D0" w:rsidP="008F6C71">
      <w:pPr>
        <w:spacing w:line="240" w:lineRule="atLeast"/>
        <w:ind w:firstLine="0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</w:rPr>
        <w:t xml:space="preserve">муниципального округа </w:t>
      </w:r>
      <w:r w:rsidR="008F6C71">
        <w:rPr>
          <w:rFonts w:ascii="Times New Roman" w:hAnsi="Times New Roman" w:cs="Times New Roman"/>
        </w:rPr>
        <w:t xml:space="preserve">                                                  </w:t>
      </w:r>
      <w:r w:rsidR="008D621F">
        <w:rPr>
          <w:rFonts w:ascii="Times New Roman" w:hAnsi="Times New Roman" w:cs="Times New Roman"/>
        </w:rPr>
        <w:t xml:space="preserve">                                      </w:t>
      </w:r>
      <w:r w:rsidR="008F6C71">
        <w:rPr>
          <w:rFonts w:ascii="Times New Roman" w:hAnsi="Times New Roman" w:cs="Times New Roman"/>
        </w:rPr>
        <w:t>Н.И. Шпилевая</w:t>
      </w:r>
      <w:bookmarkEnd w:id="0"/>
    </w:p>
    <w:sectPr w:rsidR="00DA5F66" w:rsidRPr="00C81156" w:rsidSect="00AE1C93">
      <w:pgSz w:w="11900" w:h="16800"/>
      <w:pgMar w:top="567" w:right="567" w:bottom="567" w:left="1134" w:header="426" w:footer="19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965" w:rsidRDefault="009E5965">
      <w:r>
        <w:separator/>
      </w:r>
    </w:p>
  </w:endnote>
  <w:endnote w:type="continuationSeparator" w:id="0">
    <w:p w:rsidR="009E5965" w:rsidRDefault="009E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965" w:rsidRDefault="009E5965">
      <w:r>
        <w:separator/>
      </w:r>
    </w:p>
  </w:footnote>
  <w:footnote w:type="continuationSeparator" w:id="0">
    <w:p w:rsidR="009E5965" w:rsidRDefault="009E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E7881"/>
    <w:multiLevelType w:val="hybridMultilevel"/>
    <w:tmpl w:val="7E5E74C2"/>
    <w:lvl w:ilvl="0" w:tplc="4E3843EE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D767FD8"/>
    <w:multiLevelType w:val="hybridMultilevel"/>
    <w:tmpl w:val="B6EC29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38F5258"/>
    <w:multiLevelType w:val="hybridMultilevel"/>
    <w:tmpl w:val="32FAEE04"/>
    <w:lvl w:ilvl="0" w:tplc="2E6EACD6">
      <w:start w:val="1"/>
      <w:numFmt w:val="decimal"/>
      <w:lvlText w:val="%1)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66"/>
    <w:rsid w:val="00005F79"/>
    <w:rsid w:val="00047E4B"/>
    <w:rsid w:val="000B1B6F"/>
    <w:rsid w:val="000C7F91"/>
    <w:rsid w:val="000F785D"/>
    <w:rsid w:val="00152E13"/>
    <w:rsid w:val="0018432C"/>
    <w:rsid w:val="001C25AC"/>
    <w:rsid w:val="001D2EE6"/>
    <w:rsid w:val="001D605B"/>
    <w:rsid w:val="00214C31"/>
    <w:rsid w:val="00220306"/>
    <w:rsid w:val="00241F0E"/>
    <w:rsid w:val="00276D1A"/>
    <w:rsid w:val="002A0E46"/>
    <w:rsid w:val="002B1E8B"/>
    <w:rsid w:val="003622AF"/>
    <w:rsid w:val="00386359"/>
    <w:rsid w:val="004153D0"/>
    <w:rsid w:val="00447AB8"/>
    <w:rsid w:val="004F0928"/>
    <w:rsid w:val="0057199C"/>
    <w:rsid w:val="005F289C"/>
    <w:rsid w:val="00653452"/>
    <w:rsid w:val="006D07F9"/>
    <w:rsid w:val="00740DAC"/>
    <w:rsid w:val="007A43B8"/>
    <w:rsid w:val="007A7668"/>
    <w:rsid w:val="007D1E79"/>
    <w:rsid w:val="007F077F"/>
    <w:rsid w:val="00801412"/>
    <w:rsid w:val="0082026F"/>
    <w:rsid w:val="008D5BD8"/>
    <w:rsid w:val="008D621F"/>
    <w:rsid w:val="008E0803"/>
    <w:rsid w:val="008F6C71"/>
    <w:rsid w:val="00920B95"/>
    <w:rsid w:val="009243D2"/>
    <w:rsid w:val="00955FBC"/>
    <w:rsid w:val="00972C73"/>
    <w:rsid w:val="009E5965"/>
    <w:rsid w:val="009E5DDA"/>
    <w:rsid w:val="00A24AF8"/>
    <w:rsid w:val="00A907C4"/>
    <w:rsid w:val="00AB7FE9"/>
    <w:rsid w:val="00AE1C93"/>
    <w:rsid w:val="00B1125D"/>
    <w:rsid w:val="00BD0BFC"/>
    <w:rsid w:val="00C0001D"/>
    <w:rsid w:val="00C003CA"/>
    <w:rsid w:val="00C55C16"/>
    <w:rsid w:val="00C6499E"/>
    <w:rsid w:val="00C81156"/>
    <w:rsid w:val="00CF3A24"/>
    <w:rsid w:val="00CF6573"/>
    <w:rsid w:val="00D032D9"/>
    <w:rsid w:val="00D161ED"/>
    <w:rsid w:val="00D32D30"/>
    <w:rsid w:val="00D637A6"/>
    <w:rsid w:val="00D65F8C"/>
    <w:rsid w:val="00D97FD3"/>
    <w:rsid w:val="00DA5F66"/>
    <w:rsid w:val="00DC5E8D"/>
    <w:rsid w:val="00E00748"/>
    <w:rsid w:val="00EB5E9C"/>
    <w:rsid w:val="00F846DC"/>
    <w:rsid w:val="00FB0679"/>
    <w:rsid w:val="00FB410E"/>
    <w:rsid w:val="00FB4335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32D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32D3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1C25AC"/>
    <w:pPr>
      <w:ind w:left="720"/>
      <w:contextualSpacing/>
    </w:pPr>
  </w:style>
  <w:style w:type="table" w:styleId="af1">
    <w:name w:val="Table Grid"/>
    <w:basedOn w:val="a1"/>
    <w:uiPriority w:val="59"/>
    <w:rsid w:val="002A0E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32D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32D3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1C25AC"/>
    <w:pPr>
      <w:ind w:left="720"/>
      <w:contextualSpacing/>
    </w:pPr>
  </w:style>
  <w:style w:type="table" w:styleId="af1">
    <w:name w:val="Table Grid"/>
    <w:basedOn w:val="a1"/>
    <w:uiPriority w:val="59"/>
    <w:rsid w:val="002A0E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4;&#1058;&#1044;&#1045;&#1051;%20&#1082;&#1091;&#1083;&#1100;&#1090;&#1091;&#1088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ОТДЕЛ культуры.dot</Template>
  <TotalTime>7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1783</CharactersWithSpaces>
  <SharedDoc>false</SharedDoc>
  <HLinks>
    <vt:vector size="114" baseType="variant">
      <vt:variant>
        <vt:i4>2687089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4063332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https://internet.garant.ru/document/redirect/17624649/0</vt:lpwstr>
      </vt:variant>
      <vt:variant>
        <vt:lpwstr/>
      </vt:variant>
      <vt:variant>
        <vt:i4>3932265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4063332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https://internet.garant.ru/document/redirect/17624649/0</vt:lpwstr>
      </vt:variant>
      <vt:variant>
        <vt:lpwstr/>
      </vt:variant>
      <vt:variant>
        <vt:i4>3932265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3801188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3801188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3801194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https://internet.garant.ru/document/redirect/10164072/0</vt:lpwstr>
      </vt:variant>
      <vt:variant>
        <vt:lpwstr/>
      </vt:variant>
      <vt:variant>
        <vt:i4>2687089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3735657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https://internet.garant.ru/document/redirect/17540440/0</vt:lpwstr>
      </vt:variant>
      <vt:variant>
        <vt:lpwstr/>
      </vt:variant>
      <vt:variant>
        <vt:i4>3801198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https://internet.garant.ru/document/redirect/10103000/0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1179722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https://internet.garant.ru/document/redirect/409328803/0</vt:lpwstr>
      </vt:variant>
      <vt:variant>
        <vt:lpwstr/>
      </vt:variant>
      <vt:variant>
        <vt:i4>131167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https://internet.garant.ru/document/redirect/17520999/468</vt:lpwstr>
      </vt:variant>
      <vt:variant>
        <vt:lpwstr/>
      </vt:variant>
      <vt:variant>
        <vt:i4>1179719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https://internet.garant.ru/document/redirect/400745541/0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2687089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524370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https://internet.garant.ru/document/redirect/186367/0</vt:lpwstr>
      </vt:variant>
      <vt:variant>
        <vt:lpwstr/>
      </vt:variant>
      <vt:variant>
        <vt:i4>1245258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https://internet.garant.ru/document/redirect/409328802/0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Документ экспортирован из системы ГАРАНТ</dc:description>
  <cp:lastModifiedBy>Мастерова Светлана</cp:lastModifiedBy>
  <cp:revision>5</cp:revision>
  <cp:lastPrinted>2024-12-09T07:54:00Z</cp:lastPrinted>
  <dcterms:created xsi:type="dcterms:W3CDTF">2025-01-13T16:20:00Z</dcterms:created>
  <dcterms:modified xsi:type="dcterms:W3CDTF">2025-01-21T12:34:00Z</dcterms:modified>
</cp:coreProperties>
</file>