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8A" w:rsidRDefault="00846E8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ПЕРЕЧЕНЬ </w:t>
      </w:r>
    </w:p>
    <w:p w:rsidR="00846E8A" w:rsidRDefault="00846E8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Республики </w:t>
      </w:r>
      <w:r>
        <w:rPr>
          <w:rFonts w:ascii="Times New Roman" w:hAnsi="Times New Roman"/>
          <w:b/>
          <w:bCs/>
          <w:sz w:val="26"/>
          <w:szCs w:val="26"/>
        </w:rPr>
        <w:t>«О внесении изменений в статьи 3</w:t>
      </w:r>
      <w:r w:rsidRPr="000042BF">
        <w:rPr>
          <w:rFonts w:ascii="Times New Roman" w:hAnsi="Times New Roman"/>
          <w:b/>
          <w:bCs/>
          <w:sz w:val="26"/>
          <w:szCs w:val="26"/>
          <w:vertAlign w:val="superscript"/>
        </w:rPr>
        <w:t>1</w:t>
      </w:r>
      <w:r>
        <w:rPr>
          <w:rFonts w:ascii="Times New Roman" w:hAnsi="Times New Roman"/>
          <w:b/>
          <w:bCs/>
          <w:sz w:val="26"/>
          <w:szCs w:val="26"/>
        </w:rPr>
        <w:t xml:space="preserve"> и 16 Закона Чувашской Республики «Об объектах культурного наследия (памятниках истории и культуры) в Чувашской Республике</w:t>
      </w:r>
      <w:r>
        <w:rPr>
          <w:rFonts w:ascii="Times New Roman" w:hAnsi="Times New Roman"/>
          <w:b/>
          <w:sz w:val="26"/>
          <w:szCs w:val="26"/>
        </w:rPr>
        <w:t>»</w:t>
      </w:r>
    </w:p>
    <w:p w:rsidR="00846E8A" w:rsidRDefault="00846E8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46E8A" w:rsidRDefault="00846E8A">
      <w:pPr>
        <w:pStyle w:val="ConsPlusNormal"/>
        <w:ind w:firstLine="709"/>
        <w:jc w:val="both"/>
      </w:pPr>
      <w:r>
        <w:t xml:space="preserve">Принятие проекта закона Чувашской Республики </w:t>
      </w:r>
      <w:r>
        <w:rPr>
          <w:bCs/>
        </w:rPr>
        <w:t>«О внесении изменений в статьи 3</w:t>
      </w:r>
      <w:r w:rsidRPr="000042BF">
        <w:rPr>
          <w:b/>
          <w:bCs/>
          <w:vertAlign w:val="superscript"/>
        </w:rPr>
        <w:t>1</w:t>
      </w:r>
      <w:r>
        <w:rPr>
          <w:bCs/>
        </w:rPr>
        <w:t xml:space="preserve"> и 16 Закона Чувашской Республики «Об объектах культурного наследия (памятниках истории и культуры) в Чувашской Республике</w:t>
      </w:r>
      <w:r>
        <w:t>» не потребует внесения изменений в нормативные правовые акты Чувашской Республики.</w:t>
      </w:r>
    </w:p>
    <w:p w:rsidR="00846E8A" w:rsidRDefault="00846E8A">
      <w:pPr>
        <w:pStyle w:val="ConsPlusNormal"/>
        <w:ind w:firstLine="709"/>
        <w:jc w:val="both"/>
      </w:pPr>
    </w:p>
    <w:p w:rsidR="00846E8A" w:rsidRDefault="00846E8A">
      <w:pPr>
        <w:pStyle w:val="ConsPlusNormal"/>
        <w:ind w:firstLine="709"/>
        <w:jc w:val="both"/>
      </w:pPr>
    </w:p>
    <w:p w:rsidR="00846E8A" w:rsidRDefault="00846E8A">
      <w:pPr>
        <w:pStyle w:val="ConsPlusNormal"/>
        <w:ind w:firstLine="709"/>
        <w:jc w:val="both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198pt;margin-top:7.55pt;width:171.55pt;height:77.65pt;z-index:251658240;visibility:visible;mso-wrap-distance-left:3.2mm;mso-wrap-distance-right:3.2mm">
            <v:imagedata r:id="rId6" o:title=""/>
          </v:shape>
        </w:pict>
      </w:r>
    </w:p>
    <w:p w:rsidR="00846E8A" w:rsidRDefault="00846E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846E8A" w:rsidRDefault="00846E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национальностей и архивного дела</w:t>
      </w:r>
    </w:p>
    <w:p w:rsidR="00846E8A" w:rsidRDefault="00846E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Чувашской Республики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С.А. Каликова</w:t>
      </w:r>
    </w:p>
    <w:p w:rsidR="00846E8A" w:rsidRDefault="00846E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46E8A" w:rsidRDefault="00846E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46E8A" w:rsidRDefault="00846E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46E8A" w:rsidRDefault="00846E8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846E8A" w:rsidSect="00543FE7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E8A" w:rsidRDefault="00846E8A">
      <w:pPr>
        <w:spacing w:after="0" w:line="240" w:lineRule="auto"/>
      </w:pPr>
      <w:r>
        <w:separator/>
      </w:r>
    </w:p>
  </w:endnote>
  <w:endnote w:type="continuationSeparator" w:id="0">
    <w:p w:rsidR="00846E8A" w:rsidRDefault="00846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E8A" w:rsidRDefault="00846E8A">
      <w:pPr>
        <w:spacing w:after="0" w:line="240" w:lineRule="auto"/>
      </w:pPr>
      <w:r>
        <w:separator/>
      </w:r>
    </w:p>
  </w:footnote>
  <w:footnote w:type="continuationSeparator" w:id="0">
    <w:p w:rsidR="00846E8A" w:rsidRDefault="00846E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4D5"/>
    <w:rsid w:val="000042BF"/>
    <w:rsid w:val="000D607F"/>
    <w:rsid w:val="00543FE7"/>
    <w:rsid w:val="005876CE"/>
    <w:rsid w:val="007774D5"/>
    <w:rsid w:val="007F704F"/>
    <w:rsid w:val="00846E8A"/>
    <w:rsid w:val="008B63C0"/>
    <w:rsid w:val="00B41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5876CE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876CE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876CE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876CE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876CE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876CE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876CE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5876CE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876CE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5876CE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876CE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876CE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876CE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876CE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876CE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876CE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876CE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876CE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876CE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5876CE"/>
    <w:pPr>
      <w:ind w:left="720"/>
      <w:contextualSpacing/>
    </w:pPr>
  </w:style>
  <w:style w:type="paragraph" w:styleId="NoSpacing">
    <w:name w:val="No Spacing"/>
    <w:uiPriority w:val="99"/>
    <w:qFormat/>
    <w:rsid w:val="005876CE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5876CE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5876CE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5876CE"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876CE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5876CE"/>
    <w:pPr>
      <w:ind w:left="720" w:right="720"/>
    </w:pPr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5876CE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876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5876CE"/>
    <w:rPr>
      <w:rFonts w:cs="Times New Roman"/>
      <w:i/>
    </w:rPr>
  </w:style>
  <w:style w:type="paragraph" w:styleId="Header">
    <w:name w:val="header"/>
    <w:basedOn w:val="Normal"/>
    <w:link w:val="HeaderChar"/>
    <w:uiPriority w:val="99"/>
    <w:rsid w:val="005876C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876CE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5876C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6CE"/>
    <w:rPr>
      <w:rFonts w:cs="Times New Roman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5876CE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5876CE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99"/>
    <w:rsid w:val="005876CE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5876CE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5876CE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5876C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5876CE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5876CE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5876CE"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5876CE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5876CE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5876CE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5876CE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5876CE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5876CE"/>
    <w:pPr>
      <w:spacing w:after="57"/>
    </w:pPr>
  </w:style>
  <w:style w:type="paragraph" w:styleId="TOC2">
    <w:name w:val="toc 2"/>
    <w:basedOn w:val="Normal"/>
    <w:next w:val="Normal"/>
    <w:uiPriority w:val="99"/>
    <w:rsid w:val="005876CE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5876CE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5876CE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5876CE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5876CE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5876CE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5876CE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5876CE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5876CE"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TableofFigures">
    <w:name w:val="table of figures"/>
    <w:basedOn w:val="Normal"/>
    <w:next w:val="Normal"/>
    <w:uiPriority w:val="99"/>
    <w:rsid w:val="005876CE"/>
    <w:pPr>
      <w:spacing w:after="0"/>
    </w:pPr>
  </w:style>
  <w:style w:type="paragraph" w:customStyle="1" w:styleId="ConsPlusNormal">
    <w:name w:val="ConsPlusNormal"/>
    <w:uiPriority w:val="99"/>
    <w:rsid w:val="005876CE"/>
    <w:rPr>
      <w:rFonts w:ascii="Times New Roman" w:hAnsi="Times New Roman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8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76CE"/>
    <w:rPr>
      <w:rFonts w:ascii="Tahoma" w:hAnsi="Tahoma" w:cs="Times New Roman"/>
      <w:sz w:val="16"/>
    </w:rPr>
  </w:style>
  <w:style w:type="table" w:styleId="TableGrid">
    <w:name w:val="Table Grid"/>
    <w:basedOn w:val="TableNormal"/>
    <w:uiPriority w:val="99"/>
    <w:rsid w:val="005876C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117</Words>
  <Characters>669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mironovalf</cp:lastModifiedBy>
  <cp:revision>10</cp:revision>
  <cp:lastPrinted>2026-03-19T13:32:00Z</cp:lastPrinted>
  <dcterms:created xsi:type="dcterms:W3CDTF">2023-04-11T04:57:00Z</dcterms:created>
  <dcterms:modified xsi:type="dcterms:W3CDTF">2026-03-31T06:02:00Z</dcterms:modified>
</cp:coreProperties>
</file>