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0A6B6F3" w14:textId="77777777" w:rsidR="000030FB" w:rsidRPr="009307D5" w:rsidRDefault="000030FB" w:rsidP="00BD5091">
      <w:pPr>
        <w:jc w:val="right"/>
        <w:rPr>
          <w:i/>
        </w:rPr>
      </w:pPr>
      <w:bookmarkStart w:id="0" w:name="_GoBack"/>
      <w:bookmarkEnd w:id="0"/>
    </w:p>
    <w:tbl>
      <w:tblPr>
        <w:tblpPr w:leftFromText="180" w:rightFromText="180" w:vertAnchor="page" w:horzAnchor="margin" w:tblpXSpec="center" w:tblpY="1261"/>
        <w:tblW w:w="0" w:type="auto"/>
        <w:tblLayout w:type="fixed"/>
        <w:tblLook w:val="0000" w:firstRow="0" w:lastRow="0" w:firstColumn="0" w:lastColumn="0" w:noHBand="0" w:noVBand="0"/>
      </w:tblPr>
      <w:tblGrid>
        <w:gridCol w:w="3799"/>
        <w:gridCol w:w="1588"/>
        <w:gridCol w:w="3837"/>
      </w:tblGrid>
      <w:tr w:rsidR="00D53888" w:rsidRPr="006E700C" w14:paraId="07D39461" w14:textId="77777777" w:rsidTr="006545C8">
        <w:trPr>
          <w:trHeight w:val="1559"/>
        </w:trPr>
        <w:tc>
          <w:tcPr>
            <w:tcW w:w="3799" w:type="dxa"/>
          </w:tcPr>
          <w:p w14:paraId="16C547BF" w14:textId="77777777" w:rsidR="00D53888" w:rsidRPr="00AE27F2" w:rsidRDefault="00D53888" w:rsidP="00F75BD7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>ЧЁВАШ РЕСПУБЛИКИН</w:t>
            </w:r>
          </w:p>
          <w:p w14:paraId="295E1819" w14:textId="77777777" w:rsidR="00D53888" w:rsidRPr="00AE27F2" w:rsidRDefault="00D53888" w:rsidP="00D53888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 xml:space="preserve">+,Н, ШУПАШКАР </w:t>
            </w:r>
          </w:p>
          <w:p w14:paraId="19CF2E6B" w14:textId="77777777" w:rsidR="00D53888" w:rsidRPr="00AE27F2" w:rsidRDefault="00D53888" w:rsidP="00D53888">
            <w:pPr>
              <w:pStyle w:val="a3"/>
              <w:jc w:val="center"/>
              <w:rPr>
                <w:rFonts w:ascii="Times New Roman Chuv" w:hAnsi="Times New Roman Chuv"/>
                <w:sz w:val="24"/>
                <w:szCs w:val="24"/>
              </w:rPr>
            </w:pPr>
            <w:r w:rsidRPr="00AE27F2">
              <w:rPr>
                <w:rFonts w:ascii="Times New Roman Chuv" w:hAnsi="Times New Roman Chuv"/>
                <w:sz w:val="24"/>
                <w:szCs w:val="24"/>
              </w:rPr>
              <w:t xml:space="preserve">ХУЛА </w:t>
            </w:r>
            <w:proofErr w:type="gramStart"/>
            <w:r w:rsidRPr="00AE27F2">
              <w:rPr>
                <w:rFonts w:ascii="Times New Roman Chuv" w:hAnsi="Times New Roman Chuv"/>
                <w:sz w:val="24"/>
                <w:szCs w:val="24"/>
              </w:rPr>
              <w:t>ДЕПУТАЧ,СЕН</w:t>
            </w:r>
            <w:proofErr w:type="gramEnd"/>
            <w:r w:rsidRPr="00AE27F2">
              <w:rPr>
                <w:rFonts w:ascii="Times New Roman Chuv" w:hAnsi="Times New Roman Chuv"/>
                <w:sz w:val="24"/>
                <w:szCs w:val="24"/>
              </w:rPr>
              <w:t xml:space="preserve"> </w:t>
            </w:r>
          </w:p>
          <w:p w14:paraId="3C348AF6" w14:textId="77777777" w:rsidR="00D53888" w:rsidRPr="00AE27F2" w:rsidRDefault="00D53888" w:rsidP="00D53888">
            <w:pPr>
              <w:jc w:val="center"/>
              <w:rPr>
                <w:rFonts w:ascii="Times New Roman Chuv" w:hAnsi="Times New Roman Chuv"/>
                <w:caps/>
              </w:rPr>
            </w:pPr>
            <w:r w:rsidRPr="00AE27F2">
              <w:rPr>
                <w:rFonts w:ascii="Times New Roman Chuv" w:hAnsi="Times New Roman Chuv"/>
              </w:rPr>
              <w:t>ПУХЁВ,</w:t>
            </w:r>
          </w:p>
          <w:p w14:paraId="46C3D785" w14:textId="77777777" w:rsidR="00D53888" w:rsidRPr="006E700C" w:rsidRDefault="00D53888" w:rsidP="00D53888">
            <w:pPr>
              <w:jc w:val="center"/>
              <w:rPr>
                <w:rFonts w:ascii="Times New Roman Chuv" w:hAnsi="Times New Roman Chuv"/>
                <w:b/>
                <w:spacing w:val="40"/>
              </w:rPr>
            </w:pPr>
          </w:p>
          <w:p w14:paraId="622FEADF" w14:textId="77777777" w:rsidR="00D53888" w:rsidRPr="00A23F79" w:rsidRDefault="00D53888" w:rsidP="00D53888">
            <w:pPr>
              <w:pStyle w:val="4"/>
              <w:rPr>
                <w:rFonts w:ascii="Times New Roman" w:hAnsi="Times New Roman"/>
                <w:sz w:val="24"/>
                <w:szCs w:val="24"/>
              </w:rPr>
            </w:pPr>
            <w:r w:rsidRPr="00A23F79">
              <w:rPr>
                <w:rFonts w:ascii="Times New Roman Chuv" w:hAnsi="Times New Roman Chuv"/>
                <w:sz w:val="24"/>
                <w:szCs w:val="24"/>
              </w:rPr>
              <w:t>йышёну</w:t>
            </w:r>
          </w:p>
        </w:tc>
        <w:bookmarkStart w:id="1" w:name="_MON_1200914591"/>
        <w:bookmarkEnd w:id="1"/>
        <w:tc>
          <w:tcPr>
            <w:tcW w:w="1588" w:type="dxa"/>
          </w:tcPr>
          <w:p w14:paraId="635259E1" w14:textId="77777777" w:rsidR="00D53888" w:rsidRPr="006E700C" w:rsidRDefault="00D53888" w:rsidP="00D53888">
            <w:pPr>
              <w:ind w:right="-1" w:hanging="12"/>
              <w:jc w:val="center"/>
              <w:rPr>
                <w:b/>
              </w:rPr>
            </w:pPr>
            <w:r w:rsidRPr="006E700C">
              <w:rPr>
                <w:lang w:val="en-US"/>
              </w:rPr>
              <w:object w:dxaOrig="858" w:dyaOrig="1098" w14:anchorId="5B6E943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55.5pt;height:1in" o:ole="">
                  <v:imagedata r:id="rId8" o:title=""/>
                </v:shape>
                <o:OLEObject Type="Embed" ProgID="Word.Picture.8" ShapeID="_x0000_i1025" DrawAspect="Content" ObjectID="_1734857377" r:id="rId9"/>
              </w:object>
            </w:r>
          </w:p>
        </w:tc>
        <w:tc>
          <w:tcPr>
            <w:tcW w:w="3837" w:type="dxa"/>
          </w:tcPr>
          <w:p w14:paraId="694F0A04" w14:textId="77777777" w:rsidR="00D53888" w:rsidRPr="00AE27F2" w:rsidRDefault="00D53888" w:rsidP="00F859AA">
            <w:pPr>
              <w:jc w:val="center"/>
              <w:rPr>
                <w:caps/>
              </w:rPr>
            </w:pPr>
            <w:r w:rsidRPr="00AE27F2">
              <w:rPr>
                <w:caps/>
              </w:rPr>
              <w:t>НОВОЧЕБОКСАРСКОЕ</w:t>
            </w:r>
          </w:p>
          <w:p w14:paraId="18403045" w14:textId="77777777" w:rsidR="00D53888" w:rsidRPr="00AE27F2" w:rsidRDefault="00D53888" w:rsidP="00D53888">
            <w:pPr>
              <w:jc w:val="center"/>
              <w:rPr>
                <w:caps/>
              </w:rPr>
            </w:pPr>
            <w:r w:rsidRPr="00AE27F2">
              <w:t>ГОРОДСКОЕ</w:t>
            </w:r>
          </w:p>
          <w:p w14:paraId="7188815C" w14:textId="77777777" w:rsidR="00D53888" w:rsidRPr="00AE27F2" w:rsidRDefault="00D53888" w:rsidP="00D53888">
            <w:pPr>
              <w:jc w:val="center"/>
              <w:rPr>
                <w:caps/>
              </w:rPr>
            </w:pPr>
            <w:r w:rsidRPr="00AE27F2">
              <w:rPr>
                <w:caps/>
              </w:rPr>
              <w:t>СОБРАНИЕ ДЕПУТАТОВ</w:t>
            </w:r>
          </w:p>
          <w:p w14:paraId="1CD78C67" w14:textId="77777777" w:rsidR="00D53888" w:rsidRPr="00AE27F2" w:rsidRDefault="00D53888" w:rsidP="00D53888">
            <w:pPr>
              <w:pStyle w:val="3"/>
              <w:ind w:left="-108" w:right="-102"/>
              <w:rPr>
                <w:b w:val="0"/>
                <w:bCs/>
                <w:sz w:val="24"/>
                <w:szCs w:val="24"/>
              </w:rPr>
            </w:pPr>
            <w:r w:rsidRPr="00AE27F2">
              <w:rPr>
                <w:b w:val="0"/>
                <w:bCs/>
                <w:caps/>
                <w:sz w:val="24"/>
                <w:szCs w:val="24"/>
              </w:rPr>
              <w:t>ЧУВАШСКОЙ РЕСПУБЛИКИ</w:t>
            </w:r>
          </w:p>
          <w:p w14:paraId="14320724" w14:textId="77777777" w:rsidR="00D53888" w:rsidRPr="006E700C" w:rsidRDefault="00D53888" w:rsidP="00D53888">
            <w:pPr>
              <w:ind w:left="-112" w:right="-102"/>
              <w:jc w:val="center"/>
              <w:rPr>
                <w:b/>
              </w:rPr>
            </w:pPr>
          </w:p>
          <w:p w14:paraId="5E489AA3" w14:textId="77777777" w:rsidR="00D53888" w:rsidRDefault="00D53888" w:rsidP="00D53888">
            <w:pPr>
              <w:pStyle w:val="3"/>
              <w:ind w:left="-108" w:right="-102"/>
              <w:rPr>
                <w:spacing w:val="40"/>
                <w:sz w:val="24"/>
                <w:szCs w:val="24"/>
              </w:rPr>
            </w:pPr>
            <w:r w:rsidRPr="00A23F79">
              <w:rPr>
                <w:spacing w:val="40"/>
                <w:sz w:val="24"/>
                <w:szCs w:val="24"/>
              </w:rPr>
              <w:t>РЕШЕНИЕ</w:t>
            </w:r>
          </w:p>
          <w:p w14:paraId="22613FA6" w14:textId="77777777" w:rsidR="00CB2AD5" w:rsidRPr="00CB2AD5" w:rsidRDefault="00CB2AD5" w:rsidP="00CB2AD5">
            <w:pPr>
              <w:jc w:val="both"/>
            </w:pPr>
          </w:p>
        </w:tc>
      </w:tr>
      <w:tr w:rsidR="006545C8" w:rsidRPr="006E700C" w14:paraId="4FEF0EBB" w14:textId="77777777" w:rsidTr="00B45A04">
        <w:trPr>
          <w:trHeight w:val="455"/>
        </w:trPr>
        <w:tc>
          <w:tcPr>
            <w:tcW w:w="9224" w:type="dxa"/>
            <w:gridSpan w:val="3"/>
          </w:tcPr>
          <w:p w14:paraId="0FB28D9A" w14:textId="3CF815B0" w:rsidR="006545C8" w:rsidRPr="00CB5C6E" w:rsidRDefault="00CB5C6E" w:rsidP="0031713C">
            <w:pPr>
              <w:pStyle w:val="1"/>
              <w:jc w:val="center"/>
              <w:rPr>
                <w:b/>
              </w:rPr>
            </w:pPr>
            <w:r>
              <w:rPr>
                <w:b/>
              </w:rPr>
              <w:t>22 декабря 2022 года № С 37-2</w:t>
            </w:r>
          </w:p>
        </w:tc>
      </w:tr>
    </w:tbl>
    <w:tbl>
      <w:tblPr>
        <w:tblW w:w="0" w:type="auto"/>
        <w:tblInd w:w="-84" w:type="dxa"/>
        <w:tblLook w:val="0000" w:firstRow="0" w:lastRow="0" w:firstColumn="0" w:lastColumn="0" w:noHBand="0" w:noVBand="0"/>
      </w:tblPr>
      <w:tblGrid>
        <w:gridCol w:w="4232"/>
      </w:tblGrid>
      <w:tr w:rsidR="00067E3B" w:rsidRPr="006E700C" w14:paraId="611FCA59" w14:textId="77777777" w:rsidTr="00CB2AD5">
        <w:trPr>
          <w:trHeight w:val="402"/>
        </w:trPr>
        <w:tc>
          <w:tcPr>
            <w:tcW w:w="4232" w:type="dxa"/>
          </w:tcPr>
          <w:p w14:paraId="7D20746F" w14:textId="21416CB4" w:rsidR="00067E3B" w:rsidRPr="006E700C" w:rsidRDefault="001E7213" w:rsidP="004D2C5A">
            <w:pPr>
              <w:ind w:left="84"/>
              <w:jc w:val="both"/>
              <w:rPr>
                <w:b/>
                <w:bCs/>
              </w:rPr>
            </w:pPr>
            <w:r w:rsidRPr="00B4416C">
              <w:rPr>
                <w:b/>
              </w:rPr>
              <w:t xml:space="preserve">О </w:t>
            </w:r>
            <w:r>
              <w:rPr>
                <w:b/>
              </w:rPr>
              <w:t>внесении изменений в решение Но</w:t>
            </w:r>
            <w:r w:rsidRPr="00B4416C">
              <w:rPr>
                <w:b/>
              </w:rPr>
              <w:t xml:space="preserve">вочебоксарского городского Собрания депутатов Чувашской Республики от </w:t>
            </w:r>
            <w:r w:rsidR="0092566A">
              <w:rPr>
                <w:b/>
              </w:rPr>
              <w:t>1</w:t>
            </w:r>
            <w:r w:rsidR="004D2C5A">
              <w:rPr>
                <w:b/>
              </w:rPr>
              <w:t>6</w:t>
            </w:r>
            <w:r w:rsidRPr="00B4416C">
              <w:rPr>
                <w:b/>
              </w:rPr>
              <w:t xml:space="preserve"> декабря 20</w:t>
            </w:r>
            <w:r w:rsidR="00444C78">
              <w:rPr>
                <w:b/>
              </w:rPr>
              <w:t>2</w:t>
            </w:r>
            <w:r w:rsidR="004D2C5A">
              <w:rPr>
                <w:b/>
              </w:rPr>
              <w:t>1</w:t>
            </w:r>
            <w:r w:rsidRPr="00B4416C">
              <w:rPr>
                <w:b/>
              </w:rPr>
              <w:t xml:space="preserve"> г. </w:t>
            </w:r>
            <w:r w:rsidR="00C308F5">
              <w:rPr>
                <w:b/>
              </w:rPr>
              <w:t xml:space="preserve">     </w:t>
            </w:r>
            <w:r w:rsidR="00E62137">
              <w:rPr>
                <w:b/>
              </w:rPr>
              <w:t xml:space="preserve">     </w:t>
            </w:r>
            <w:r w:rsidR="00C308F5">
              <w:rPr>
                <w:b/>
              </w:rPr>
              <w:t xml:space="preserve">   </w:t>
            </w:r>
            <w:r w:rsidRPr="00B4416C">
              <w:rPr>
                <w:b/>
              </w:rPr>
              <w:t xml:space="preserve">№ С </w:t>
            </w:r>
            <w:r w:rsidR="004D2C5A">
              <w:rPr>
                <w:b/>
              </w:rPr>
              <w:t>23</w:t>
            </w:r>
            <w:r w:rsidR="0092566A">
              <w:rPr>
                <w:b/>
              </w:rPr>
              <w:t>-</w:t>
            </w:r>
            <w:r w:rsidR="00444C78">
              <w:rPr>
                <w:b/>
              </w:rPr>
              <w:t>1</w:t>
            </w:r>
            <w:r>
              <w:rPr>
                <w:b/>
              </w:rPr>
              <w:t xml:space="preserve"> «</w:t>
            </w:r>
            <w:r w:rsidR="00067E3B" w:rsidRPr="006E700C">
              <w:rPr>
                <w:b/>
              </w:rPr>
              <w:t>О бюджете города Новочебок</w:t>
            </w:r>
            <w:r w:rsidR="00893397" w:rsidRPr="006E700C">
              <w:rPr>
                <w:b/>
              </w:rPr>
              <w:t xml:space="preserve">сарска на </w:t>
            </w:r>
            <w:r w:rsidR="00754A6D" w:rsidRPr="00BF1AE5">
              <w:rPr>
                <w:b/>
              </w:rPr>
              <w:t>20</w:t>
            </w:r>
            <w:r w:rsidR="0092566A">
              <w:rPr>
                <w:b/>
              </w:rPr>
              <w:t>2</w:t>
            </w:r>
            <w:r w:rsidR="004D2C5A">
              <w:rPr>
                <w:b/>
              </w:rPr>
              <w:t>2</w:t>
            </w:r>
            <w:r w:rsidR="008969FD">
              <w:rPr>
                <w:b/>
              </w:rPr>
              <w:t xml:space="preserve"> </w:t>
            </w:r>
            <w:r w:rsidR="00067E3B" w:rsidRPr="00BF1AE5">
              <w:rPr>
                <w:b/>
              </w:rPr>
              <w:t>год</w:t>
            </w:r>
            <w:r w:rsidR="006F1E3C">
              <w:rPr>
                <w:b/>
              </w:rPr>
              <w:t xml:space="preserve"> </w:t>
            </w:r>
            <w:r w:rsidR="007B08C6">
              <w:rPr>
                <w:b/>
              </w:rPr>
              <w:t>и на плановый период 20</w:t>
            </w:r>
            <w:r w:rsidR="008969FD">
              <w:rPr>
                <w:b/>
              </w:rPr>
              <w:t>2</w:t>
            </w:r>
            <w:r w:rsidR="004D2C5A">
              <w:rPr>
                <w:b/>
              </w:rPr>
              <w:t>3</w:t>
            </w:r>
            <w:r w:rsidR="007B08C6">
              <w:rPr>
                <w:b/>
              </w:rPr>
              <w:t xml:space="preserve"> и 20</w:t>
            </w:r>
            <w:r w:rsidR="00CA74D6">
              <w:rPr>
                <w:b/>
              </w:rPr>
              <w:t>2</w:t>
            </w:r>
            <w:r w:rsidR="004D2C5A">
              <w:rPr>
                <w:b/>
              </w:rPr>
              <w:t>4</w:t>
            </w:r>
            <w:r w:rsidR="007B08C6">
              <w:rPr>
                <w:b/>
              </w:rPr>
              <w:t xml:space="preserve"> годов</w:t>
            </w:r>
            <w:r>
              <w:rPr>
                <w:b/>
              </w:rPr>
              <w:t>»</w:t>
            </w:r>
          </w:p>
        </w:tc>
      </w:tr>
    </w:tbl>
    <w:p w14:paraId="1BA29446" w14:textId="77777777" w:rsidR="00067E3B" w:rsidRPr="006E700C" w:rsidRDefault="00C308F5" w:rsidP="00CB2AD5">
      <w:pPr>
        <w:pStyle w:val="ConsPlusNormal"/>
        <w:widowControl/>
        <w:ind w:firstLine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</w:t>
      </w:r>
    </w:p>
    <w:p w14:paraId="471EF009" w14:textId="77777777" w:rsidR="00B94E07" w:rsidRPr="00772602" w:rsidRDefault="00067E3B" w:rsidP="00CB2AD5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772602">
        <w:rPr>
          <w:rFonts w:ascii="Times New Roman" w:hAnsi="Times New Roman"/>
          <w:sz w:val="24"/>
          <w:szCs w:val="24"/>
        </w:rPr>
        <w:t>В соответствии со стать</w:t>
      </w:r>
      <w:r w:rsidR="008A3FE2" w:rsidRPr="00772602">
        <w:rPr>
          <w:rFonts w:ascii="Times New Roman" w:hAnsi="Times New Roman"/>
          <w:sz w:val="24"/>
          <w:szCs w:val="24"/>
        </w:rPr>
        <w:t>е</w:t>
      </w:r>
      <w:r w:rsidRPr="00772602">
        <w:rPr>
          <w:rFonts w:ascii="Times New Roman" w:hAnsi="Times New Roman"/>
          <w:sz w:val="24"/>
          <w:szCs w:val="24"/>
        </w:rPr>
        <w:t>й 26 Устава города Новочебоксарска Чувашской Республики, Новочебоксарское городское Собрание депутатов Чувашской Респуб</w:t>
      </w:r>
      <w:r w:rsidR="00D53888" w:rsidRPr="00772602">
        <w:rPr>
          <w:rFonts w:ascii="Times New Roman" w:hAnsi="Times New Roman"/>
          <w:sz w:val="24"/>
          <w:szCs w:val="24"/>
        </w:rPr>
        <w:t>лики</w:t>
      </w:r>
      <w:r w:rsidR="00C00C2C" w:rsidRPr="00772602">
        <w:rPr>
          <w:rFonts w:ascii="Times New Roman" w:hAnsi="Times New Roman"/>
          <w:sz w:val="24"/>
          <w:szCs w:val="24"/>
        </w:rPr>
        <w:t xml:space="preserve"> </w:t>
      </w:r>
      <w:r w:rsidR="00985291" w:rsidRPr="00772602">
        <w:rPr>
          <w:rFonts w:ascii="Times New Roman" w:hAnsi="Times New Roman"/>
          <w:sz w:val="24"/>
          <w:szCs w:val="24"/>
        </w:rPr>
        <w:t>р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е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ш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и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л</w:t>
      </w:r>
      <w:r w:rsidR="00103CBD" w:rsidRPr="00772602">
        <w:rPr>
          <w:rFonts w:ascii="Times New Roman" w:hAnsi="Times New Roman"/>
          <w:sz w:val="24"/>
          <w:szCs w:val="24"/>
        </w:rPr>
        <w:t xml:space="preserve"> </w:t>
      </w:r>
      <w:r w:rsidRPr="00772602">
        <w:rPr>
          <w:rFonts w:ascii="Times New Roman" w:hAnsi="Times New Roman"/>
          <w:sz w:val="24"/>
          <w:szCs w:val="24"/>
        </w:rPr>
        <w:t>о:</w:t>
      </w:r>
    </w:p>
    <w:p w14:paraId="08EB625D" w14:textId="467348A5" w:rsidR="001E7213" w:rsidRPr="00772602" w:rsidRDefault="001E7213" w:rsidP="00CB2AD5">
      <w:pPr>
        <w:ind w:firstLine="709"/>
        <w:jc w:val="both"/>
      </w:pPr>
      <w:r w:rsidRPr="00772602">
        <w:t xml:space="preserve">1. Внести в решение Новочебоксарского городского Собрания депутатов Чувашской Республики от </w:t>
      </w:r>
      <w:r w:rsidR="0092566A" w:rsidRPr="00772602">
        <w:t>1</w:t>
      </w:r>
      <w:r w:rsidR="004D2C5A" w:rsidRPr="00772602">
        <w:t>6</w:t>
      </w:r>
      <w:r w:rsidRPr="00772602">
        <w:t xml:space="preserve"> декабря 20</w:t>
      </w:r>
      <w:r w:rsidR="00444C78" w:rsidRPr="00772602">
        <w:t>2</w:t>
      </w:r>
      <w:r w:rsidR="004D2C5A" w:rsidRPr="00772602">
        <w:t>1</w:t>
      </w:r>
      <w:r w:rsidRPr="00772602">
        <w:t xml:space="preserve"> г. № С </w:t>
      </w:r>
      <w:r w:rsidR="004D2C5A" w:rsidRPr="00772602">
        <w:t>23</w:t>
      </w:r>
      <w:r w:rsidR="0092566A" w:rsidRPr="00772602">
        <w:t>-</w:t>
      </w:r>
      <w:r w:rsidR="00444C78" w:rsidRPr="00772602">
        <w:t>1</w:t>
      </w:r>
      <w:r w:rsidRPr="00772602">
        <w:t xml:space="preserve"> «О бюджет</w:t>
      </w:r>
      <w:r w:rsidR="00CA74D6" w:rsidRPr="00772602">
        <w:t>е города Новочебоксарска на 20</w:t>
      </w:r>
      <w:r w:rsidR="0092566A" w:rsidRPr="00772602">
        <w:t>2</w:t>
      </w:r>
      <w:r w:rsidR="004D2C5A" w:rsidRPr="00772602">
        <w:t>2</w:t>
      </w:r>
      <w:r w:rsidRPr="00772602">
        <w:t xml:space="preserve"> год</w:t>
      </w:r>
      <w:r w:rsidR="00905E8B" w:rsidRPr="00772602">
        <w:t xml:space="preserve"> </w:t>
      </w:r>
      <w:r w:rsidRPr="00772602">
        <w:t>и на плановый период 20</w:t>
      </w:r>
      <w:r w:rsidR="008969FD" w:rsidRPr="00772602">
        <w:t>2</w:t>
      </w:r>
      <w:r w:rsidR="004D2C5A" w:rsidRPr="00772602">
        <w:t>3</w:t>
      </w:r>
      <w:r w:rsidRPr="00772602">
        <w:t xml:space="preserve"> и 20</w:t>
      </w:r>
      <w:r w:rsidR="00CA74D6" w:rsidRPr="00772602">
        <w:t>2</w:t>
      </w:r>
      <w:r w:rsidR="004D2C5A" w:rsidRPr="00772602">
        <w:t>4</w:t>
      </w:r>
      <w:r w:rsidRPr="00772602">
        <w:t xml:space="preserve"> годов» (далее – Решение) следующие изменения:</w:t>
      </w:r>
    </w:p>
    <w:p w14:paraId="3B929D69" w14:textId="77777777" w:rsidR="00772602" w:rsidRPr="00772602" w:rsidRDefault="00772602" w:rsidP="00772602">
      <w:pPr>
        <w:ind w:firstLine="709"/>
        <w:jc w:val="both"/>
      </w:pPr>
      <w:r w:rsidRPr="00772602">
        <w:t>1) пункт 1 статьи 1 изложить в следующей редакции:</w:t>
      </w:r>
    </w:p>
    <w:p w14:paraId="02ADA8BA" w14:textId="77777777" w:rsidR="00772602" w:rsidRPr="00772602" w:rsidRDefault="00772602" w:rsidP="00772602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772602">
        <w:rPr>
          <w:rFonts w:ascii="Times New Roman" w:hAnsi="Times New Roman"/>
          <w:bCs/>
          <w:sz w:val="24"/>
          <w:szCs w:val="24"/>
        </w:rPr>
        <w:t>«</w:t>
      </w:r>
      <w:r w:rsidRPr="00772602">
        <w:rPr>
          <w:rFonts w:ascii="Times New Roman" w:hAnsi="Times New Roman"/>
          <w:sz w:val="24"/>
          <w:szCs w:val="24"/>
        </w:rPr>
        <w:t>1. Утвердить основные характеристики бюджета города Новочебоксарска на 2022 год:</w:t>
      </w:r>
    </w:p>
    <w:p w14:paraId="275323D6" w14:textId="5B2EAA68" w:rsidR="00772602" w:rsidRPr="00772602" w:rsidRDefault="00772602" w:rsidP="00772602">
      <w:pPr>
        <w:ind w:firstLine="709"/>
        <w:jc w:val="both"/>
      </w:pPr>
      <w:r w:rsidRPr="00772602">
        <w:t>прогнозируемый общий объем доходов бюджета города Новочебоксарска в сумме</w:t>
      </w:r>
    </w:p>
    <w:p w14:paraId="6C9812DD" w14:textId="6CAD595E" w:rsidR="00393009" w:rsidRPr="00772602" w:rsidRDefault="004E5FCE" w:rsidP="00393009">
      <w:pPr>
        <w:ind w:firstLine="684"/>
        <w:jc w:val="both"/>
      </w:pPr>
      <w:r w:rsidRPr="00772602">
        <w:t>3</w:t>
      </w:r>
      <w:r w:rsidR="00772602" w:rsidRPr="00772602">
        <w:t> </w:t>
      </w:r>
      <w:r w:rsidRPr="00772602">
        <w:t>11</w:t>
      </w:r>
      <w:r w:rsidR="00772602" w:rsidRPr="00772602">
        <w:t>7 895,5</w:t>
      </w:r>
      <w:r w:rsidR="00393009" w:rsidRPr="00772602">
        <w:t xml:space="preserve"> тыс. рублей, в том числе объем безвозмездных поступлений в сумме </w:t>
      </w:r>
      <w:r w:rsidR="004D2C5A" w:rsidRPr="00772602">
        <w:t>2</w:t>
      </w:r>
      <w:r w:rsidR="00772602" w:rsidRPr="00772602">
        <w:t> </w:t>
      </w:r>
      <w:r w:rsidRPr="00772602">
        <w:t>3</w:t>
      </w:r>
      <w:r w:rsidR="00772602" w:rsidRPr="00772602">
        <w:t>70 475,5</w:t>
      </w:r>
      <w:r w:rsidR="00CE6B46" w:rsidRPr="00772602">
        <w:t xml:space="preserve"> </w:t>
      </w:r>
      <w:r w:rsidR="00393009" w:rsidRPr="00772602">
        <w:t>тыс. рублей, из них объем межбюджетных трансфертов, получаемых из бюджетов бюджетной системы Российской Федерации, в сумме</w:t>
      </w:r>
      <w:r w:rsidR="0035561D" w:rsidRPr="00772602">
        <w:t xml:space="preserve"> </w:t>
      </w:r>
      <w:r w:rsidR="00AA6382" w:rsidRPr="00772602">
        <w:t>2</w:t>
      </w:r>
      <w:r w:rsidR="00772602" w:rsidRPr="00772602">
        <w:t> </w:t>
      </w:r>
      <w:r w:rsidRPr="00772602">
        <w:t>34</w:t>
      </w:r>
      <w:r w:rsidR="00772602" w:rsidRPr="00772602">
        <w:t>4 676,2</w:t>
      </w:r>
      <w:r w:rsidR="00945E4F" w:rsidRPr="00772602">
        <w:t xml:space="preserve"> </w:t>
      </w:r>
      <w:r w:rsidR="00393009" w:rsidRPr="00772602">
        <w:t xml:space="preserve">тыс. рублей; </w:t>
      </w:r>
    </w:p>
    <w:p w14:paraId="2118A8DD" w14:textId="67629E7A" w:rsidR="00393009" w:rsidRPr="00772602" w:rsidRDefault="00393009" w:rsidP="00393009">
      <w:pPr>
        <w:shd w:val="clear" w:color="auto" w:fill="FFFFFF"/>
        <w:ind w:firstLine="709"/>
        <w:jc w:val="both"/>
      </w:pPr>
      <w:r w:rsidRPr="00772602">
        <w:t xml:space="preserve">общий объем расходов бюджета города Новочебоксарска в сумме </w:t>
      </w:r>
      <w:r w:rsidR="008E5DBF" w:rsidRPr="00772602">
        <w:t>3</w:t>
      </w:r>
      <w:r w:rsidR="004E5FCE" w:rsidRPr="00772602">
        <w:t> 299</w:t>
      </w:r>
      <w:r w:rsidR="00772602" w:rsidRPr="00772602">
        <w:t> 926,1</w:t>
      </w:r>
      <w:r w:rsidR="004869F0" w:rsidRPr="00772602">
        <w:t> </w:t>
      </w:r>
      <w:r w:rsidRPr="00772602">
        <w:t>тыс.</w:t>
      </w:r>
      <w:r w:rsidR="004D2C5A" w:rsidRPr="00772602">
        <w:t xml:space="preserve"> </w:t>
      </w:r>
      <w:r w:rsidRPr="00772602">
        <w:t>рублей;</w:t>
      </w:r>
    </w:p>
    <w:p w14:paraId="54383179" w14:textId="67F85DA8" w:rsidR="00393009" w:rsidRPr="00772602" w:rsidRDefault="00393009" w:rsidP="00393009">
      <w:pPr>
        <w:shd w:val="clear" w:color="auto" w:fill="FFFFFF"/>
        <w:ind w:firstLine="709"/>
        <w:jc w:val="both"/>
      </w:pPr>
      <w:r w:rsidRPr="00772602">
        <w:t>верхний предел муниципального внутреннего долга города Новочебоксарска на 1 января 202</w:t>
      </w:r>
      <w:r w:rsidR="004D2C5A" w:rsidRPr="00772602">
        <w:t>3</w:t>
      </w:r>
      <w:r w:rsidRPr="00772602">
        <w:t xml:space="preserve"> года в сумме </w:t>
      </w:r>
      <w:r w:rsidR="00444C78" w:rsidRPr="00772602">
        <w:t>0</w:t>
      </w:r>
      <w:r w:rsidRPr="00772602">
        <w:t>,0 тыс. рублей, в том числе верхний предел долга по муниципальным гарантиям города Новочебоксарска в сумме 0,0 тыс. рублей;</w:t>
      </w:r>
    </w:p>
    <w:p w14:paraId="0A2DC1EF" w14:textId="1FEB2F39" w:rsidR="005C1F60" w:rsidRPr="00772602" w:rsidRDefault="00393009" w:rsidP="007C097A">
      <w:pPr>
        <w:shd w:val="clear" w:color="auto" w:fill="FFFFFF"/>
        <w:ind w:firstLine="709"/>
        <w:jc w:val="both"/>
      </w:pPr>
      <w:r w:rsidRPr="00772602">
        <w:t xml:space="preserve">дефицит бюджета города Новочебоксарска в сумме </w:t>
      </w:r>
      <w:r w:rsidR="004D2C5A" w:rsidRPr="00772602">
        <w:t>1</w:t>
      </w:r>
      <w:r w:rsidR="00941D2C" w:rsidRPr="00772602">
        <w:t>8</w:t>
      </w:r>
      <w:r w:rsidR="00772602" w:rsidRPr="00772602">
        <w:t>2 030,6</w:t>
      </w:r>
      <w:r w:rsidRPr="00772602">
        <w:t xml:space="preserve"> тыс. рублей</w:t>
      </w:r>
      <w:r w:rsidR="00230EDE">
        <w:t>.»;</w:t>
      </w:r>
    </w:p>
    <w:p w14:paraId="33F4E577" w14:textId="41B4FE4B" w:rsidR="00A43D73" w:rsidRPr="002B7A80" w:rsidRDefault="00A43D73" w:rsidP="00905A0F">
      <w:pPr>
        <w:shd w:val="clear" w:color="auto" w:fill="FFFFFF"/>
        <w:ind w:firstLine="709"/>
        <w:jc w:val="both"/>
      </w:pPr>
      <w:r w:rsidRPr="002B7A80">
        <w:t>2) пункт 3 статьи 3 изложить в следующей редакции:</w:t>
      </w:r>
    </w:p>
    <w:p w14:paraId="3FF25B84" w14:textId="3FAC8D6A" w:rsidR="00A43D73" w:rsidRPr="002B7A80" w:rsidRDefault="00A43D73" w:rsidP="00A43D73">
      <w:pPr>
        <w:shd w:val="clear" w:color="auto" w:fill="FFFFFF"/>
        <w:ind w:firstLine="709"/>
        <w:jc w:val="both"/>
      </w:pPr>
      <w:r w:rsidRPr="002B7A80">
        <w:t xml:space="preserve">«3. Утвердить общий объем бюджетных ассигнований, направленных на исполнение публичных нормативных обязательств на 2022 год в сумме </w:t>
      </w:r>
      <w:r w:rsidR="002B7A80">
        <w:rPr>
          <w:color w:val="000000"/>
        </w:rPr>
        <w:t>6 959,7</w:t>
      </w:r>
      <w:r w:rsidRPr="002B7A80">
        <w:rPr>
          <w:color w:val="000000"/>
        </w:rPr>
        <w:t xml:space="preserve"> </w:t>
      </w:r>
      <w:r w:rsidRPr="002B7A80">
        <w:t xml:space="preserve">тыс. рублей, на 2023 год в сумме </w:t>
      </w:r>
      <w:r w:rsidR="003177E5" w:rsidRPr="002B7A80">
        <w:rPr>
          <w:color w:val="000000"/>
        </w:rPr>
        <w:t>11 675,2</w:t>
      </w:r>
      <w:r w:rsidRPr="002B7A80">
        <w:rPr>
          <w:color w:val="000000"/>
        </w:rPr>
        <w:t xml:space="preserve"> </w:t>
      </w:r>
      <w:r w:rsidRPr="002B7A80">
        <w:t xml:space="preserve">тыс. рублей, на 2024 год в сумме </w:t>
      </w:r>
      <w:r w:rsidR="003177E5" w:rsidRPr="002B7A80">
        <w:rPr>
          <w:color w:val="000000"/>
        </w:rPr>
        <w:t>10 475,2</w:t>
      </w:r>
      <w:r w:rsidRPr="002B7A80">
        <w:rPr>
          <w:color w:val="000000"/>
        </w:rPr>
        <w:t xml:space="preserve"> </w:t>
      </w:r>
      <w:r w:rsidRPr="002B7A80">
        <w:t>тыс. рублей.»;</w:t>
      </w:r>
    </w:p>
    <w:p w14:paraId="2DAE203E" w14:textId="030D89FD" w:rsidR="00D51C66" w:rsidRPr="00230EDE" w:rsidRDefault="00A43D73" w:rsidP="00D51C66">
      <w:pPr>
        <w:pStyle w:val="ConsPlusNormal"/>
        <w:widowControl/>
        <w:ind w:firstLine="709"/>
        <w:jc w:val="both"/>
        <w:rPr>
          <w:rFonts w:ascii="Times New Roman" w:hAnsi="Times New Roman"/>
          <w:sz w:val="24"/>
          <w:szCs w:val="24"/>
        </w:rPr>
      </w:pPr>
      <w:r w:rsidRPr="00230EDE">
        <w:rPr>
          <w:rFonts w:ascii="Times New Roman" w:hAnsi="Times New Roman"/>
          <w:sz w:val="24"/>
          <w:szCs w:val="24"/>
        </w:rPr>
        <w:t>3</w:t>
      </w:r>
      <w:r w:rsidR="00D51C66" w:rsidRPr="00230EDE">
        <w:rPr>
          <w:rFonts w:ascii="Times New Roman" w:hAnsi="Times New Roman"/>
          <w:sz w:val="24"/>
          <w:szCs w:val="24"/>
        </w:rPr>
        <w:t>)</w:t>
      </w:r>
      <w:r w:rsidR="00D51C66" w:rsidRPr="00230EDE">
        <w:t xml:space="preserve"> </w:t>
      </w:r>
      <w:r w:rsidR="00D51C66" w:rsidRPr="00230EDE">
        <w:rPr>
          <w:rFonts w:ascii="Times New Roman" w:hAnsi="Times New Roman"/>
          <w:sz w:val="24"/>
          <w:szCs w:val="24"/>
        </w:rPr>
        <w:t xml:space="preserve">пункт 4 статьи </w:t>
      </w:r>
      <w:r w:rsidR="0009719F" w:rsidRPr="00230EDE">
        <w:rPr>
          <w:rFonts w:ascii="Times New Roman" w:hAnsi="Times New Roman"/>
          <w:sz w:val="24"/>
          <w:szCs w:val="24"/>
        </w:rPr>
        <w:t>3</w:t>
      </w:r>
      <w:r w:rsidR="00D51C66" w:rsidRPr="00230EDE">
        <w:rPr>
          <w:rFonts w:ascii="Times New Roman" w:hAnsi="Times New Roman"/>
          <w:sz w:val="24"/>
          <w:szCs w:val="24"/>
        </w:rPr>
        <w:t xml:space="preserve"> изложить в следующей редакции:</w:t>
      </w:r>
    </w:p>
    <w:p w14:paraId="0C17C62A" w14:textId="77777777" w:rsidR="00D51C66" w:rsidRPr="00230EDE" w:rsidRDefault="00D51C66" w:rsidP="00D51C66">
      <w:pPr>
        <w:ind w:firstLine="709"/>
        <w:jc w:val="both"/>
      </w:pPr>
      <w:r w:rsidRPr="00230EDE">
        <w:t>«4. Утвердить:</w:t>
      </w:r>
    </w:p>
    <w:p w14:paraId="0719F25B" w14:textId="77777777" w:rsidR="00D51C66" w:rsidRPr="00230EDE" w:rsidRDefault="00D51C66" w:rsidP="00D51C66">
      <w:pPr>
        <w:autoSpaceDE w:val="0"/>
        <w:autoSpaceDN w:val="0"/>
        <w:adjustRightInd w:val="0"/>
        <w:ind w:firstLine="720"/>
        <w:jc w:val="both"/>
      </w:pPr>
      <w:r w:rsidRPr="00230EDE">
        <w:t>объем бюджетных ассигнований Дорожного фонда города Новочебоксарска:</w:t>
      </w:r>
    </w:p>
    <w:p w14:paraId="09735046" w14:textId="070C237A" w:rsidR="00444C78" w:rsidRPr="00230EDE" w:rsidRDefault="00444C78" w:rsidP="00444C78">
      <w:pPr>
        <w:ind w:firstLine="709"/>
        <w:jc w:val="both"/>
        <w:rPr>
          <w:color w:val="000000"/>
        </w:rPr>
      </w:pPr>
      <w:r w:rsidRPr="00230EDE">
        <w:t>на 202</w:t>
      </w:r>
      <w:r w:rsidR="00220BFD" w:rsidRPr="00230EDE">
        <w:t>2</w:t>
      </w:r>
      <w:r w:rsidRPr="00230EDE">
        <w:t xml:space="preserve"> год в сумме </w:t>
      </w:r>
      <w:r w:rsidR="00230EDE">
        <w:rPr>
          <w:color w:val="000000"/>
        </w:rPr>
        <w:t>239 109,8</w:t>
      </w:r>
      <w:r w:rsidRPr="00230EDE">
        <w:rPr>
          <w:color w:val="000000"/>
        </w:rPr>
        <w:t xml:space="preserve"> </w:t>
      </w:r>
      <w:r w:rsidRPr="00230EDE">
        <w:t>тыс. рублей;</w:t>
      </w:r>
    </w:p>
    <w:p w14:paraId="27DB3E49" w14:textId="585A1230" w:rsidR="00444C78" w:rsidRPr="00230EDE" w:rsidRDefault="00444C78" w:rsidP="00444C78">
      <w:pPr>
        <w:ind w:firstLine="709"/>
        <w:jc w:val="both"/>
        <w:rPr>
          <w:color w:val="000000"/>
        </w:rPr>
      </w:pPr>
      <w:r w:rsidRPr="00230EDE">
        <w:t>на 202</w:t>
      </w:r>
      <w:r w:rsidR="00220BFD" w:rsidRPr="00230EDE">
        <w:t>3</w:t>
      </w:r>
      <w:r w:rsidRPr="00230EDE">
        <w:t xml:space="preserve"> год в сумме </w:t>
      </w:r>
      <w:r w:rsidR="00230EDE">
        <w:rPr>
          <w:color w:val="000000"/>
        </w:rPr>
        <w:t>227 455,6</w:t>
      </w:r>
      <w:r w:rsidRPr="00230EDE">
        <w:rPr>
          <w:color w:val="000000"/>
        </w:rPr>
        <w:t xml:space="preserve"> </w:t>
      </w:r>
      <w:r w:rsidRPr="00230EDE">
        <w:t>тыс. рублей;</w:t>
      </w:r>
    </w:p>
    <w:p w14:paraId="20F13A7B" w14:textId="6C99B9F7" w:rsidR="00444C78" w:rsidRPr="00230EDE" w:rsidRDefault="00444C78" w:rsidP="00444C78">
      <w:pPr>
        <w:ind w:firstLine="709"/>
        <w:jc w:val="both"/>
        <w:rPr>
          <w:color w:val="000000"/>
        </w:rPr>
      </w:pPr>
      <w:r w:rsidRPr="00230EDE">
        <w:t>на 202</w:t>
      </w:r>
      <w:r w:rsidR="00220BFD" w:rsidRPr="00230EDE">
        <w:t>4</w:t>
      </w:r>
      <w:r w:rsidRPr="00230EDE">
        <w:t xml:space="preserve"> год в сумме </w:t>
      </w:r>
      <w:r w:rsidR="00220BFD" w:rsidRPr="00230EDE">
        <w:rPr>
          <w:color w:val="000000"/>
        </w:rPr>
        <w:t>254 255,6</w:t>
      </w:r>
      <w:r w:rsidRPr="00230EDE">
        <w:rPr>
          <w:color w:val="000000"/>
        </w:rPr>
        <w:t xml:space="preserve"> </w:t>
      </w:r>
      <w:r w:rsidRPr="00230EDE">
        <w:t>тыс. рублей;</w:t>
      </w:r>
    </w:p>
    <w:p w14:paraId="615D50DB" w14:textId="77777777" w:rsidR="00444C78" w:rsidRPr="00230EDE" w:rsidRDefault="00444C78" w:rsidP="00444C78">
      <w:pPr>
        <w:autoSpaceDE w:val="0"/>
        <w:autoSpaceDN w:val="0"/>
        <w:adjustRightInd w:val="0"/>
        <w:ind w:firstLine="709"/>
        <w:jc w:val="both"/>
      </w:pPr>
      <w:r w:rsidRPr="00230EDE">
        <w:t>прогнозируемый объем доходов бюджета города Новочебоксарска от поступлений, указанных в статье 2 Решения Новочебоксарского городского Собрания депутатов Чувашской Республики от 29 декабря 2011 года № С 23-2 «О Дорожном фонде города Новочебоксарска Чувашской Республики»:</w:t>
      </w:r>
    </w:p>
    <w:p w14:paraId="594BEF15" w14:textId="7DA77009" w:rsidR="00220BFD" w:rsidRPr="00230EDE" w:rsidRDefault="00220BFD" w:rsidP="00220BFD">
      <w:pPr>
        <w:ind w:firstLine="709"/>
        <w:jc w:val="both"/>
        <w:rPr>
          <w:color w:val="000000"/>
        </w:rPr>
      </w:pPr>
      <w:r w:rsidRPr="00230EDE">
        <w:t xml:space="preserve">на 2022 год в сумме </w:t>
      </w:r>
      <w:r w:rsidR="00230EDE">
        <w:rPr>
          <w:color w:val="000000"/>
        </w:rPr>
        <w:t>239 109,8</w:t>
      </w:r>
      <w:r w:rsidR="00230EDE" w:rsidRPr="00230EDE">
        <w:rPr>
          <w:color w:val="000000"/>
        </w:rPr>
        <w:t xml:space="preserve"> </w:t>
      </w:r>
      <w:r w:rsidRPr="00230EDE">
        <w:t>тыс. рублей;</w:t>
      </w:r>
    </w:p>
    <w:p w14:paraId="511FE08E" w14:textId="71BB1756" w:rsidR="00220BFD" w:rsidRPr="00230EDE" w:rsidRDefault="00220BFD" w:rsidP="00220BFD">
      <w:pPr>
        <w:ind w:firstLine="709"/>
        <w:jc w:val="both"/>
        <w:rPr>
          <w:color w:val="000000"/>
        </w:rPr>
      </w:pPr>
      <w:r w:rsidRPr="00230EDE">
        <w:lastRenderedPageBreak/>
        <w:t xml:space="preserve">на 2023 год в сумме </w:t>
      </w:r>
      <w:r w:rsidR="00230EDE">
        <w:rPr>
          <w:color w:val="000000"/>
        </w:rPr>
        <w:t>227 455,6</w:t>
      </w:r>
      <w:r w:rsidR="00230EDE" w:rsidRPr="00230EDE">
        <w:rPr>
          <w:color w:val="000000"/>
        </w:rPr>
        <w:t xml:space="preserve"> </w:t>
      </w:r>
      <w:r w:rsidRPr="00230EDE">
        <w:t>тыс. рублей;</w:t>
      </w:r>
    </w:p>
    <w:p w14:paraId="66B6460F" w14:textId="7A41B111" w:rsidR="00444C78" w:rsidRPr="00230EDE" w:rsidRDefault="00220BFD" w:rsidP="00220BFD">
      <w:pPr>
        <w:ind w:firstLine="709"/>
        <w:jc w:val="both"/>
      </w:pPr>
      <w:r w:rsidRPr="00230EDE">
        <w:t xml:space="preserve">на 2024 год в сумме </w:t>
      </w:r>
      <w:r w:rsidRPr="00230EDE">
        <w:rPr>
          <w:color w:val="000000"/>
        </w:rPr>
        <w:t xml:space="preserve">254 255,6 </w:t>
      </w:r>
      <w:r w:rsidRPr="00230EDE">
        <w:t>тыс. рублей</w:t>
      </w:r>
      <w:r w:rsidR="00444C78" w:rsidRPr="00230EDE">
        <w:t>.</w:t>
      </w:r>
      <w:r w:rsidR="00213FD4" w:rsidRPr="00230EDE">
        <w:t>»;</w:t>
      </w:r>
    </w:p>
    <w:p w14:paraId="0A51044A" w14:textId="2F38BB96" w:rsidR="00205A74" w:rsidRPr="009C1A89" w:rsidRDefault="00A43D73" w:rsidP="0009719F">
      <w:pPr>
        <w:ind w:firstLine="709"/>
        <w:jc w:val="both"/>
      </w:pPr>
      <w:r w:rsidRPr="009C1A89">
        <w:t>4</w:t>
      </w:r>
      <w:r w:rsidR="00F86C8E" w:rsidRPr="009C1A89">
        <w:t xml:space="preserve">) </w:t>
      </w:r>
      <w:r w:rsidR="00205A74" w:rsidRPr="009C1A89">
        <w:t xml:space="preserve">приложение </w:t>
      </w:r>
      <w:r w:rsidR="00085D28" w:rsidRPr="009C1A89">
        <w:t>1</w:t>
      </w:r>
      <w:r w:rsidR="00205A74" w:rsidRPr="009C1A89">
        <w:t xml:space="preserve"> изложить в следующей редакции</w:t>
      </w:r>
      <w:r w:rsidR="00205A74" w:rsidRPr="009C1A89">
        <w:rPr>
          <w:color w:val="000000"/>
        </w:rPr>
        <w:t>:</w:t>
      </w:r>
    </w:p>
    <w:p w14:paraId="611E4207" w14:textId="645E3CC5" w:rsidR="00F8595A" w:rsidRPr="009C1A89" w:rsidRDefault="008D570E" w:rsidP="001F6E9A">
      <w:pPr>
        <w:tabs>
          <w:tab w:val="left" w:pos="10065"/>
        </w:tabs>
        <w:ind w:left="5245" w:right="-1"/>
        <w:jc w:val="both"/>
        <w:rPr>
          <w:bCs/>
          <w:sz w:val="22"/>
          <w:szCs w:val="22"/>
        </w:rPr>
      </w:pPr>
      <w:r w:rsidRPr="009C1A89">
        <w:rPr>
          <w:bCs/>
          <w:sz w:val="22"/>
          <w:szCs w:val="22"/>
        </w:rPr>
        <w:t xml:space="preserve"> </w:t>
      </w:r>
      <w:r w:rsidR="00F8595A" w:rsidRPr="009C1A89">
        <w:rPr>
          <w:bCs/>
          <w:sz w:val="22"/>
          <w:szCs w:val="22"/>
        </w:rPr>
        <w:t xml:space="preserve">«Приложение </w:t>
      </w:r>
      <w:r w:rsidR="00085D28" w:rsidRPr="009C1A89">
        <w:rPr>
          <w:bCs/>
          <w:sz w:val="22"/>
          <w:szCs w:val="22"/>
        </w:rPr>
        <w:t>1</w:t>
      </w:r>
    </w:p>
    <w:p w14:paraId="60D7FAC1" w14:textId="11F0068F" w:rsidR="00F8595A" w:rsidRPr="009C1A89" w:rsidRDefault="00F8595A" w:rsidP="00140808">
      <w:pPr>
        <w:tabs>
          <w:tab w:val="left" w:pos="10065"/>
        </w:tabs>
        <w:ind w:left="5245" w:right="140"/>
        <w:jc w:val="both"/>
        <w:rPr>
          <w:sz w:val="22"/>
          <w:szCs w:val="22"/>
        </w:rPr>
      </w:pPr>
      <w:r w:rsidRPr="009C1A89">
        <w:rPr>
          <w:bCs/>
          <w:sz w:val="22"/>
          <w:szCs w:val="22"/>
        </w:rPr>
        <w:t xml:space="preserve">к решению Новочебоксарского городского Собрания депутатов </w:t>
      </w:r>
      <w:r w:rsidRPr="009C1A89">
        <w:rPr>
          <w:sz w:val="22"/>
          <w:szCs w:val="22"/>
        </w:rPr>
        <w:t>Чувашской Республики «О бюджете города Новочебоксарска на 20</w:t>
      </w:r>
      <w:r w:rsidR="000C1FCF" w:rsidRPr="009C1A89">
        <w:rPr>
          <w:sz w:val="22"/>
          <w:szCs w:val="22"/>
        </w:rPr>
        <w:t>2</w:t>
      </w:r>
      <w:r w:rsidR="00085D28" w:rsidRPr="009C1A89">
        <w:rPr>
          <w:sz w:val="22"/>
          <w:szCs w:val="22"/>
        </w:rPr>
        <w:t>2</w:t>
      </w:r>
      <w:r w:rsidRPr="009C1A89">
        <w:rPr>
          <w:sz w:val="22"/>
          <w:szCs w:val="22"/>
        </w:rPr>
        <w:t xml:space="preserve"> год</w:t>
      </w:r>
      <w:r w:rsidR="00103CBD" w:rsidRPr="009C1A89">
        <w:rPr>
          <w:sz w:val="22"/>
          <w:szCs w:val="22"/>
        </w:rPr>
        <w:t xml:space="preserve"> </w:t>
      </w:r>
      <w:r w:rsidRPr="009C1A89">
        <w:rPr>
          <w:sz w:val="22"/>
          <w:szCs w:val="22"/>
        </w:rPr>
        <w:t>и на плановый период 20</w:t>
      </w:r>
      <w:r w:rsidR="00140808" w:rsidRPr="009C1A89">
        <w:rPr>
          <w:sz w:val="22"/>
          <w:szCs w:val="22"/>
        </w:rPr>
        <w:t>2</w:t>
      </w:r>
      <w:r w:rsidR="00085D28" w:rsidRPr="009C1A89">
        <w:rPr>
          <w:sz w:val="22"/>
          <w:szCs w:val="22"/>
        </w:rPr>
        <w:t>3</w:t>
      </w:r>
      <w:r w:rsidRPr="009C1A89">
        <w:rPr>
          <w:sz w:val="22"/>
          <w:szCs w:val="22"/>
        </w:rPr>
        <w:t xml:space="preserve"> и 202</w:t>
      </w:r>
      <w:r w:rsidR="00085D28" w:rsidRPr="009C1A89">
        <w:rPr>
          <w:sz w:val="22"/>
          <w:szCs w:val="22"/>
        </w:rPr>
        <w:t>4</w:t>
      </w:r>
      <w:r w:rsidRPr="009C1A89">
        <w:rPr>
          <w:sz w:val="22"/>
          <w:szCs w:val="22"/>
        </w:rPr>
        <w:t xml:space="preserve"> годов»</w:t>
      </w:r>
    </w:p>
    <w:p w14:paraId="58BBB3C0" w14:textId="77777777" w:rsidR="005306F8" w:rsidRPr="009C1A89" w:rsidRDefault="005306F8" w:rsidP="00140808">
      <w:pPr>
        <w:tabs>
          <w:tab w:val="left" w:pos="10065"/>
        </w:tabs>
        <w:ind w:left="5245" w:right="140"/>
        <w:jc w:val="both"/>
        <w:rPr>
          <w:sz w:val="22"/>
          <w:szCs w:val="22"/>
        </w:rPr>
      </w:pPr>
    </w:p>
    <w:p w14:paraId="736574E3" w14:textId="77777777" w:rsidR="005306F8" w:rsidRPr="009C1A89" w:rsidRDefault="005306F8" w:rsidP="005306F8">
      <w:pPr>
        <w:jc w:val="center"/>
        <w:rPr>
          <w:b/>
          <w:bCs/>
          <w:caps/>
          <w:color w:val="000000"/>
          <w:sz w:val="22"/>
          <w:szCs w:val="22"/>
        </w:rPr>
      </w:pPr>
      <w:r w:rsidRPr="009C1A89">
        <w:rPr>
          <w:b/>
          <w:bCs/>
          <w:caps/>
          <w:color w:val="000000"/>
          <w:sz w:val="22"/>
          <w:szCs w:val="22"/>
        </w:rPr>
        <w:t>Прогнозируемые объемы</w:t>
      </w:r>
    </w:p>
    <w:p w14:paraId="16420E98" w14:textId="78C03B03" w:rsidR="005306F8" w:rsidRPr="009C1A89" w:rsidRDefault="005306F8" w:rsidP="005306F8">
      <w:pPr>
        <w:tabs>
          <w:tab w:val="left" w:pos="10065"/>
        </w:tabs>
        <w:ind w:right="140"/>
        <w:jc w:val="center"/>
        <w:rPr>
          <w:sz w:val="22"/>
          <w:szCs w:val="22"/>
        </w:rPr>
      </w:pPr>
      <w:r w:rsidRPr="009C1A89">
        <w:rPr>
          <w:b/>
          <w:bCs/>
          <w:color w:val="000000"/>
          <w:sz w:val="22"/>
          <w:szCs w:val="22"/>
        </w:rPr>
        <w:t>поступлений доходов в бюджет города Новочебоксарска на 202</w:t>
      </w:r>
      <w:r w:rsidR="00085D28" w:rsidRPr="009C1A89">
        <w:rPr>
          <w:b/>
          <w:bCs/>
          <w:color w:val="000000"/>
          <w:sz w:val="22"/>
          <w:szCs w:val="22"/>
        </w:rPr>
        <w:t>2</w:t>
      </w:r>
      <w:r w:rsidRPr="009C1A89">
        <w:rPr>
          <w:b/>
          <w:bCs/>
          <w:color w:val="000000"/>
          <w:sz w:val="22"/>
          <w:szCs w:val="22"/>
        </w:rPr>
        <w:t xml:space="preserve"> год</w:t>
      </w:r>
    </w:p>
    <w:p w14:paraId="7F36A6DF" w14:textId="77777777" w:rsidR="00E36F9D" w:rsidRPr="009C1A89" w:rsidRDefault="005306F8" w:rsidP="005306F8">
      <w:pPr>
        <w:jc w:val="right"/>
        <w:rPr>
          <w:color w:val="000000"/>
          <w:sz w:val="20"/>
          <w:szCs w:val="20"/>
        </w:rPr>
      </w:pPr>
      <w:r w:rsidRPr="009C1A89">
        <w:rPr>
          <w:color w:val="000000"/>
          <w:sz w:val="20"/>
          <w:szCs w:val="20"/>
        </w:rPr>
        <w:t>(тыс. рублей)</w:t>
      </w:r>
    </w:p>
    <w:tbl>
      <w:tblPr>
        <w:tblW w:w="5060" w:type="pct"/>
        <w:tblInd w:w="-132" w:type="dxa"/>
        <w:tblLook w:val="04A0" w:firstRow="1" w:lastRow="0" w:firstColumn="1" w:lastColumn="0" w:noHBand="0" w:noVBand="1"/>
      </w:tblPr>
      <w:tblGrid>
        <w:gridCol w:w="2108"/>
        <w:gridCol w:w="6438"/>
        <w:gridCol w:w="1426"/>
      </w:tblGrid>
      <w:tr w:rsidR="005306F8" w:rsidRPr="009C1A89" w14:paraId="15E0C6F8" w14:textId="77777777" w:rsidTr="008B0382">
        <w:trPr>
          <w:trHeight w:val="607"/>
          <w:tblHeader/>
        </w:trPr>
        <w:tc>
          <w:tcPr>
            <w:tcW w:w="1057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14:paraId="6EACA80E" w14:textId="77777777" w:rsidR="005306F8" w:rsidRPr="009C1A89" w:rsidRDefault="005306F8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 xml:space="preserve">Код бюджетной </w:t>
            </w:r>
            <w:r w:rsidRPr="009C1A89">
              <w:rPr>
                <w:color w:val="000000"/>
                <w:sz w:val="20"/>
                <w:szCs w:val="20"/>
              </w:rPr>
              <w:br/>
              <w:t>классификации</w:t>
            </w:r>
          </w:p>
        </w:tc>
        <w:tc>
          <w:tcPr>
            <w:tcW w:w="3228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14:paraId="70B8026A" w14:textId="77777777" w:rsidR="005306F8" w:rsidRPr="009C1A89" w:rsidRDefault="005306F8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>Наименование доходов</w:t>
            </w:r>
          </w:p>
        </w:tc>
        <w:tc>
          <w:tcPr>
            <w:tcW w:w="71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  <w:hideMark/>
          </w:tcPr>
          <w:p w14:paraId="5E419AE9" w14:textId="77777777" w:rsidR="005306F8" w:rsidRPr="009C1A89" w:rsidRDefault="005306F8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>Сумма</w:t>
            </w:r>
          </w:p>
        </w:tc>
      </w:tr>
    </w:tbl>
    <w:p w14:paraId="6B3DE844" w14:textId="77777777" w:rsidR="005306F8" w:rsidRPr="009C1A89" w:rsidRDefault="005306F8" w:rsidP="00F8595A">
      <w:pPr>
        <w:jc w:val="center"/>
        <w:rPr>
          <w:b/>
          <w:bCs/>
          <w:caps/>
          <w:color w:val="000000"/>
          <w:sz w:val="4"/>
          <w:szCs w:val="4"/>
        </w:rPr>
      </w:pPr>
    </w:p>
    <w:tbl>
      <w:tblPr>
        <w:tblW w:w="5061" w:type="pct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6"/>
        <w:gridCol w:w="14"/>
        <w:gridCol w:w="2071"/>
        <w:gridCol w:w="14"/>
        <w:gridCol w:w="6445"/>
        <w:gridCol w:w="1404"/>
        <w:gridCol w:w="10"/>
      </w:tblGrid>
      <w:tr w:rsidR="001133DE" w:rsidRPr="009C1A89" w14:paraId="4ED7DF1C" w14:textId="77777777" w:rsidTr="008B0382">
        <w:trPr>
          <w:gridBefore w:val="2"/>
          <w:wBefore w:w="15" w:type="pct"/>
          <w:trHeight w:val="270"/>
          <w:tblHeader/>
        </w:trPr>
        <w:tc>
          <w:tcPr>
            <w:tcW w:w="1038" w:type="pct"/>
            <w:shd w:val="clear" w:color="auto" w:fill="auto"/>
            <w:noWrap/>
            <w:vAlign w:val="center"/>
            <w:hideMark/>
          </w:tcPr>
          <w:p w14:paraId="4104602E" w14:textId="77777777" w:rsidR="00E36F9D" w:rsidRPr="009C1A89" w:rsidRDefault="00E36F9D" w:rsidP="00E36F9D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238" w:type="pct"/>
            <w:gridSpan w:val="2"/>
            <w:shd w:val="clear" w:color="auto" w:fill="auto"/>
            <w:vAlign w:val="center"/>
            <w:hideMark/>
          </w:tcPr>
          <w:p w14:paraId="5FEA98B4" w14:textId="77777777" w:rsidR="00E36F9D" w:rsidRPr="009C1A89" w:rsidRDefault="00E36F9D" w:rsidP="00E36F9D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center"/>
            <w:hideMark/>
          </w:tcPr>
          <w:p w14:paraId="45F122FB" w14:textId="77777777" w:rsidR="00E36F9D" w:rsidRPr="009C1A89" w:rsidRDefault="00E36F9D" w:rsidP="00E36F9D">
            <w:pPr>
              <w:jc w:val="center"/>
              <w:rPr>
                <w:color w:val="000000"/>
                <w:sz w:val="20"/>
                <w:szCs w:val="20"/>
              </w:rPr>
            </w:pPr>
            <w:r w:rsidRPr="009C1A89">
              <w:rPr>
                <w:color w:val="000000"/>
                <w:sz w:val="20"/>
                <w:szCs w:val="20"/>
              </w:rPr>
              <w:t>3</w:t>
            </w:r>
          </w:p>
        </w:tc>
      </w:tr>
      <w:tr w:rsidR="00C0500A" w:rsidRPr="009C1A89" w14:paraId="657D87F7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4A970C8A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10000000000000000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FC8DC08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НАЛОГОВЫЕ И НЕНАЛОГОВЫЕ ДОХОДЫ</w:t>
            </w:r>
            <w:r w:rsidRPr="009C1A89">
              <w:rPr>
                <w:rFonts w:eastAsia="Calibri"/>
                <w:bCs/>
                <w:sz w:val="20"/>
                <w:szCs w:val="20"/>
                <w:lang w:eastAsia="en-US"/>
              </w:rPr>
              <w:t>, 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7ADE6D6" w14:textId="31126A7C" w:rsidR="00C0500A" w:rsidRPr="009C1A89" w:rsidRDefault="000A4E36" w:rsidP="00AA55A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747 420,0</w:t>
            </w:r>
          </w:p>
        </w:tc>
      </w:tr>
      <w:tr w:rsidR="00C0500A" w:rsidRPr="009C1A89" w14:paraId="68BD5B77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1BD6020C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238" w:type="pct"/>
            <w:gridSpan w:val="2"/>
            <w:shd w:val="clear" w:color="auto" w:fill="auto"/>
          </w:tcPr>
          <w:p w14:paraId="7C194EBD" w14:textId="77777777" w:rsidR="00C0500A" w:rsidRPr="009C1A89" w:rsidRDefault="00C0500A" w:rsidP="00C0500A">
            <w:pPr>
              <w:tabs>
                <w:tab w:val="left" w:pos="318"/>
              </w:tabs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Cs/>
                <w:sz w:val="20"/>
                <w:szCs w:val="20"/>
                <w:lang w:eastAsia="en-US"/>
              </w:rPr>
              <w:t>в том числе</w:t>
            </w: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: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EE9454" w14:textId="1CF0A3D3" w:rsidR="00C0500A" w:rsidRPr="009C1A89" w:rsidRDefault="00C0500A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2A55FD" w:rsidRPr="009C1A89" w14:paraId="0B0020E3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436AD54C" w14:textId="77777777" w:rsidR="002A55FD" w:rsidRPr="009C1A89" w:rsidRDefault="002A55FD" w:rsidP="002A55FD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10100000000000000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7485A21E" w14:textId="77777777" w:rsidR="002A55FD" w:rsidRPr="009C1A89" w:rsidRDefault="002A55FD" w:rsidP="002A55FD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НАЛОГИ НА ПРИБЫЛЬ, ДОХОДЫ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5A94D1D" w14:textId="4A3AD80A" w:rsidR="002A55FD" w:rsidRPr="009C1A89" w:rsidRDefault="009C1A89" w:rsidP="00AA55AA">
            <w:pPr>
              <w:jc w:val="right"/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321 185,0</w:t>
            </w:r>
          </w:p>
        </w:tc>
      </w:tr>
      <w:tr w:rsidR="002A55FD" w:rsidRPr="009C1A89" w14:paraId="28F5906A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1EFA65A8" w14:textId="77777777" w:rsidR="002A55FD" w:rsidRPr="009C1A89" w:rsidRDefault="002A55FD" w:rsidP="002A55FD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10102000010000110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071A928F" w14:textId="77777777" w:rsidR="002A55FD" w:rsidRPr="009C1A89" w:rsidRDefault="002A55FD" w:rsidP="002A55FD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Налог на доходы физических лиц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1753817" w14:textId="4D822318" w:rsidR="002A55FD" w:rsidRPr="009C1A89" w:rsidRDefault="009C1A89" w:rsidP="00AA55AA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321 185,0</w:t>
            </w:r>
          </w:p>
        </w:tc>
      </w:tr>
      <w:tr w:rsidR="002A55FD" w:rsidRPr="009C1A89" w14:paraId="5F543FF9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6FB205FA" w14:textId="77777777" w:rsidR="002A55FD" w:rsidRPr="009C1A89" w:rsidRDefault="002A55FD" w:rsidP="002A55FD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10300000000000000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B9C2F00" w14:textId="77777777" w:rsidR="002A55FD" w:rsidRPr="009C1A89" w:rsidRDefault="002A55FD" w:rsidP="002A55FD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1C3CB1F" w14:textId="6B5FE35A" w:rsidR="002A55FD" w:rsidRPr="009C1A89" w:rsidRDefault="00AA55AA" w:rsidP="009C1A89">
            <w:pPr>
              <w:jc w:val="right"/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3 0</w:t>
            </w:r>
            <w:r w:rsidR="009C1A89"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6</w:t>
            </w:r>
            <w:r w:rsidRPr="009C1A89"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2A55FD" w:rsidRPr="009C1A89" w14:paraId="3F0C8039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3E2719E2" w14:textId="77777777" w:rsidR="002A55FD" w:rsidRPr="009C1A89" w:rsidRDefault="002A55FD" w:rsidP="002A55FD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10302000010000110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7D18D88D" w14:textId="77777777" w:rsidR="002A55FD" w:rsidRPr="009C1A89" w:rsidRDefault="002A55FD" w:rsidP="002A55FD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D38972D" w14:textId="56DA5E87" w:rsidR="002A55FD" w:rsidRPr="009C1A89" w:rsidRDefault="00AA55AA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3 0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6</w:t>
            </w: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C0500A" w:rsidRPr="009C1A89" w14:paraId="1B290B18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5D9FF39B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10500000000000000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5C516689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НАЛОГИ НА СОВОКУПНЫЙ ДОХОД</w:t>
            </w:r>
            <w:r w:rsidRPr="009C1A89">
              <w:rPr>
                <w:rFonts w:eastAsia="Calibri"/>
                <w:bCs/>
                <w:sz w:val="20"/>
                <w:szCs w:val="20"/>
                <w:lang w:eastAsia="en-US"/>
              </w:rPr>
              <w:t>, 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9D77ED2" w14:textId="6BC24D7C" w:rsidR="00C0500A" w:rsidRPr="009C1A89" w:rsidRDefault="009C1A89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94 700,7</w:t>
            </w:r>
          </w:p>
        </w:tc>
      </w:tr>
      <w:tr w:rsidR="002A55FD" w:rsidRPr="009C1A89" w14:paraId="00E3E670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109B522B" w14:textId="77777777" w:rsidR="002A55FD" w:rsidRPr="009C1A89" w:rsidRDefault="002A55FD" w:rsidP="002A55FD">
            <w:pPr>
              <w:rPr>
                <w:sz w:val="20"/>
                <w:szCs w:val="20"/>
              </w:rPr>
            </w:pPr>
          </w:p>
        </w:tc>
        <w:tc>
          <w:tcPr>
            <w:tcW w:w="3238" w:type="pct"/>
            <w:gridSpan w:val="2"/>
            <w:shd w:val="clear" w:color="auto" w:fill="auto"/>
          </w:tcPr>
          <w:p w14:paraId="31ABE2CF" w14:textId="77777777" w:rsidR="002A55FD" w:rsidRPr="009C1A89" w:rsidRDefault="002A55FD" w:rsidP="002A55FD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из них: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28F8F7" w14:textId="1461CF71" w:rsidR="002A55FD" w:rsidRPr="009C1A89" w:rsidRDefault="002A55FD" w:rsidP="002A55FD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</w:p>
        </w:tc>
      </w:tr>
      <w:tr w:rsidR="002A55FD" w:rsidRPr="009C1A89" w14:paraId="044B6493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420C0DD6" w14:textId="77777777" w:rsidR="002A55FD" w:rsidRPr="009C1A89" w:rsidRDefault="002A55FD" w:rsidP="002A55FD">
            <w:pPr>
              <w:rPr>
                <w:sz w:val="20"/>
                <w:szCs w:val="20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10501000000000110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637B9898" w14:textId="77777777" w:rsidR="002A55FD" w:rsidRPr="009C1A89" w:rsidRDefault="002A55FD" w:rsidP="002A55FD">
            <w:pPr>
              <w:jc w:val="both"/>
              <w:rPr>
                <w:sz w:val="20"/>
                <w:szCs w:val="20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799D9F6" w14:textId="5778E2AA" w:rsidR="002A55FD" w:rsidRPr="009C1A89" w:rsidRDefault="00AE7322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7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5 503,0</w:t>
            </w:r>
          </w:p>
        </w:tc>
      </w:tr>
      <w:tr w:rsidR="002A55FD" w:rsidRPr="009C1A89" w14:paraId="6E2E0EC4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5B5E0356" w14:textId="77777777" w:rsidR="002A55FD" w:rsidRPr="009C1A89" w:rsidRDefault="002A55FD" w:rsidP="002A55FD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10502000000000110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0B2F354" w14:textId="77777777" w:rsidR="002A55FD" w:rsidRPr="009C1A89" w:rsidRDefault="002A55FD" w:rsidP="002A55FD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единый налог на вмененный доход для отдельных видов деятельности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C2DA560" w14:textId="767F9376" w:rsidR="002A55FD" w:rsidRPr="009C1A89" w:rsidRDefault="00AA55AA" w:rsidP="002A55FD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0</w:t>
            </w:r>
            <w:r w:rsidR="00AE7322"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2A55FD" w:rsidRPr="009C1A89" w14:paraId="1F9A1878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7F96C90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10503000010000110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36C6B7CA" w14:textId="77777777" w:rsidR="002A55FD" w:rsidRPr="009C1A89" w:rsidRDefault="002A55FD" w:rsidP="002A55FD">
            <w:pPr>
              <w:jc w:val="both"/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0859462" w14:textId="509EE6D3" w:rsidR="002A55FD" w:rsidRPr="009C1A89" w:rsidRDefault="00AA55AA" w:rsidP="00AA55AA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color w:val="000000"/>
                <w:sz w:val="20"/>
                <w:szCs w:val="20"/>
              </w:rPr>
              <w:t>74,7</w:t>
            </w:r>
          </w:p>
        </w:tc>
      </w:tr>
      <w:tr w:rsidR="002A55FD" w:rsidRPr="009C1A89" w14:paraId="521D2339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5A97527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10504000020000110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01006267" w14:textId="77777777" w:rsidR="002A55FD" w:rsidRPr="009C1A89" w:rsidRDefault="002A55FD" w:rsidP="002A55FD">
            <w:pPr>
              <w:jc w:val="both"/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налог, взимаемый в связи с применением патентной системы налогообложения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6CBC3A4" w14:textId="7B715428" w:rsidR="002A55FD" w:rsidRPr="009C1A89" w:rsidRDefault="002A55FD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color w:val="000000"/>
                <w:sz w:val="20"/>
                <w:szCs w:val="20"/>
              </w:rPr>
              <w:t xml:space="preserve">19 </w:t>
            </w:r>
            <w:r w:rsidR="009C1A89">
              <w:rPr>
                <w:color w:val="000000"/>
                <w:sz w:val="20"/>
                <w:szCs w:val="20"/>
              </w:rPr>
              <w:t>123</w:t>
            </w:r>
            <w:r w:rsidRPr="009C1A89">
              <w:rPr>
                <w:color w:val="000000"/>
                <w:sz w:val="20"/>
                <w:szCs w:val="20"/>
              </w:rPr>
              <w:t>,0</w:t>
            </w:r>
          </w:p>
        </w:tc>
      </w:tr>
      <w:tr w:rsidR="00C0500A" w:rsidRPr="009C1A89" w14:paraId="34B0D2A9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42DD3356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10600000000000000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3B074282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НАЛОГИ НА ИМУЩЕСТВО</w:t>
            </w:r>
            <w:r w:rsidRPr="009C1A89">
              <w:rPr>
                <w:rFonts w:eastAsia="Calibri"/>
                <w:bCs/>
                <w:sz w:val="20"/>
                <w:szCs w:val="20"/>
                <w:lang w:eastAsia="en-US"/>
              </w:rPr>
              <w:t>, 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08F4E05" w14:textId="1192F2C4" w:rsidR="00C0500A" w:rsidRPr="009C1A89" w:rsidRDefault="009C1A89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145 651,0</w:t>
            </w:r>
          </w:p>
        </w:tc>
      </w:tr>
      <w:tr w:rsidR="00C0500A" w:rsidRPr="009C1A89" w14:paraId="5914BACB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E8E63C0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238" w:type="pct"/>
            <w:gridSpan w:val="2"/>
            <w:shd w:val="clear" w:color="auto" w:fill="auto"/>
          </w:tcPr>
          <w:p w14:paraId="3795AC18" w14:textId="77777777" w:rsidR="00C0500A" w:rsidRPr="009C1A89" w:rsidRDefault="00C0500A" w:rsidP="00C0500A">
            <w:pPr>
              <w:jc w:val="both"/>
              <w:rPr>
                <w:rFonts w:eastAsia="Calibri"/>
                <w:bCs/>
                <w:sz w:val="20"/>
                <w:szCs w:val="20"/>
                <w:lang w:eastAsia="en-US"/>
              </w:rPr>
            </w:pPr>
            <w:r w:rsidRPr="009C1A89">
              <w:rPr>
                <w:sz w:val="20"/>
                <w:szCs w:val="20"/>
              </w:rPr>
              <w:t>из них: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3F7EB91" w14:textId="2BA0E381" w:rsidR="00C0500A" w:rsidRPr="009C1A89" w:rsidRDefault="00C0500A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0500A" w:rsidRPr="009C1A89" w14:paraId="414C5F35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0B4EE287" w14:textId="77777777" w:rsidR="00C0500A" w:rsidRPr="009C1A89" w:rsidRDefault="00C0500A" w:rsidP="00C0500A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10601000040000110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6C551448" w14:textId="77777777" w:rsidR="00C0500A" w:rsidRPr="009C1A89" w:rsidRDefault="00C0500A" w:rsidP="00C0500A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налог на имущество физических лиц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6F7F3B0" w14:textId="26514ED1" w:rsidR="00C0500A" w:rsidRPr="009C1A89" w:rsidRDefault="002A55FD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38 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611</w:t>
            </w: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42809CDA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29ED5DE8" w14:textId="77777777" w:rsidR="00C0500A" w:rsidRPr="009C1A89" w:rsidRDefault="00C0500A" w:rsidP="00C0500A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10604000020000110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238451B" w14:textId="77777777" w:rsidR="00C0500A" w:rsidRPr="009C1A89" w:rsidRDefault="00C0500A" w:rsidP="00C0500A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транспортный налог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3BFDCA7" w14:textId="230E4A11" w:rsidR="00C0500A" w:rsidRPr="009C1A89" w:rsidRDefault="009C1A89" w:rsidP="00C0500A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9 261</w:t>
            </w:r>
            <w:r w:rsidR="002A55FD"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476C8426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5B0E3B26" w14:textId="77777777" w:rsidR="00C0500A" w:rsidRPr="009C1A89" w:rsidRDefault="00C0500A" w:rsidP="00C0500A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10606000040000110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C00067B" w14:textId="77777777" w:rsidR="00C0500A" w:rsidRPr="009C1A89" w:rsidRDefault="00C0500A" w:rsidP="00C0500A">
            <w:pPr>
              <w:jc w:val="both"/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земельный налог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805892E" w14:textId="3A0BA182" w:rsidR="00C0500A" w:rsidRPr="009C1A89" w:rsidRDefault="00AE7322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9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7 779</w:t>
            </w:r>
            <w:r w:rsidR="00AA55AA"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3E002AC3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291688DD" w14:textId="77777777" w:rsidR="00C0500A" w:rsidRPr="009C1A89" w:rsidRDefault="00C0500A" w:rsidP="00C0500A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10700000000000000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608D3EB4" w14:textId="77777777" w:rsidR="00C0500A" w:rsidRPr="009C1A89" w:rsidRDefault="00C0500A" w:rsidP="00C0500A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НАЛОГИ, СБОРЫ И РЕГУЛЯРНЫЕ ПЛАТЕЖИ ЗА ПОЛЬЗОВАНИЕ ПРИРОДНЫМИ РЕСУРСАМИ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5AB76FA" w14:textId="28AA6D9E" w:rsidR="00C0500A" w:rsidRPr="009C1A89" w:rsidRDefault="009C1A89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8,3</w:t>
            </w:r>
          </w:p>
        </w:tc>
      </w:tr>
      <w:tr w:rsidR="00C0500A" w:rsidRPr="009C1A89" w14:paraId="7A34A67B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277561CB" w14:textId="77777777" w:rsidR="00C0500A" w:rsidRPr="009C1A89" w:rsidRDefault="00C0500A" w:rsidP="00C0500A">
            <w:pPr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10701000010000110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5D357240" w14:textId="77777777" w:rsidR="00C0500A" w:rsidRPr="009C1A89" w:rsidRDefault="00C0500A" w:rsidP="00C0500A">
            <w:pPr>
              <w:jc w:val="both"/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Налог на добычу полезных ископаемых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66CE25B" w14:textId="16B704D5" w:rsidR="00C0500A" w:rsidRPr="009C1A89" w:rsidRDefault="009C1A89" w:rsidP="00C0500A">
            <w:pPr>
              <w:jc w:val="right"/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Cs/>
                <w:color w:val="000000"/>
                <w:sz w:val="20"/>
                <w:szCs w:val="20"/>
                <w:lang w:eastAsia="en-US"/>
              </w:rPr>
              <w:t>8,3</w:t>
            </w:r>
          </w:p>
        </w:tc>
      </w:tr>
      <w:tr w:rsidR="00C0500A" w:rsidRPr="009C1A89" w14:paraId="2CF5DB01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50E3AC53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10800000000000000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956DEDE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ГОСУДАРСТВЕННАЯ ПОШЛИНА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4B0C803" w14:textId="3ED01A68" w:rsidR="00C0500A" w:rsidRPr="009C1A89" w:rsidRDefault="002A55FD" w:rsidP="009C1A89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</w:t>
            </w:r>
            <w:r w:rsid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3 230</w:t>
            </w:r>
            <w:r w:rsidRP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3A0CD134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6EDF8CE1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11100000000000000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12C7393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ДОХОДЫ ОТ ИСПОЛЬЗОВАНИЯ ИМУЩЕСТВА, НАХОДЯЩЕГОСЯ В ГОСУДАРСТВЕННОЙ И МУНИЦИПАЛЬНОЙ СОБСТВЕННОСТИ</w:t>
            </w:r>
            <w:r w:rsidRPr="009C1A89">
              <w:rPr>
                <w:rFonts w:eastAsia="Calibri"/>
                <w:bCs/>
                <w:sz w:val="20"/>
                <w:szCs w:val="20"/>
                <w:lang w:eastAsia="en-US"/>
              </w:rPr>
              <w:t>, 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15A8E2A" w14:textId="74167F7F" w:rsidR="00C0500A" w:rsidRPr="009C1A89" w:rsidRDefault="009C1A89" w:rsidP="00FD7463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126 650,4</w:t>
            </w:r>
          </w:p>
        </w:tc>
      </w:tr>
      <w:tr w:rsidR="00C0500A" w:rsidRPr="009C1A89" w14:paraId="1590EB72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18C279C1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</w:p>
        </w:tc>
        <w:tc>
          <w:tcPr>
            <w:tcW w:w="3238" w:type="pct"/>
            <w:gridSpan w:val="2"/>
            <w:shd w:val="clear" w:color="auto" w:fill="auto"/>
          </w:tcPr>
          <w:p w14:paraId="77C5ADFD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sz w:val="20"/>
                <w:szCs w:val="20"/>
              </w:rPr>
              <w:t>из них: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5B0AAAF" w14:textId="1A98D041" w:rsidR="00C0500A" w:rsidRPr="009C1A89" w:rsidRDefault="00C0500A" w:rsidP="00C0500A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</w:p>
        </w:tc>
      </w:tr>
      <w:tr w:rsidR="00C0500A" w:rsidRPr="009C1A89" w14:paraId="73B3D6EC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3A52F3B" w14:textId="77777777" w:rsidR="00C0500A" w:rsidRPr="009C1A89" w:rsidRDefault="00C0500A" w:rsidP="00C0500A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11101000000000120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2311DAD4" w14:textId="77777777" w:rsidR="00C0500A" w:rsidRPr="009C1A89" w:rsidRDefault="00C0500A" w:rsidP="00C0500A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Российской Федерации, субъектам Российской Федерации или муниципальным образованиям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F04BC2C" w14:textId="0574BDD5" w:rsidR="00C0500A" w:rsidRPr="009C1A89" w:rsidRDefault="00AA55AA" w:rsidP="00C0500A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573,6</w:t>
            </w:r>
          </w:p>
        </w:tc>
      </w:tr>
      <w:tr w:rsidR="00C0500A" w:rsidRPr="009C1A89" w14:paraId="74AB0C04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55490E26" w14:textId="77777777" w:rsidR="00C0500A" w:rsidRPr="009C1A89" w:rsidRDefault="00C0500A" w:rsidP="00C0500A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11105000000000120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6EB0AFBA" w14:textId="77777777" w:rsidR="00C0500A" w:rsidRPr="009C1A89" w:rsidRDefault="00C0500A" w:rsidP="00C0500A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казенных), всего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B52704E" w14:textId="7540C6DA" w:rsidR="00C0500A" w:rsidRPr="009C1A89" w:rsidRDefault="00AA55AA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10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8 180,</w:t>
            </w:r>
            <w:r w:rsidR="00E615C2"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0</w:t>
            </w:r>
          </w:p>
        </w:tc>
      </w:tr>
      <w:tr w:rsidR="00C0500A" w:rsidRPr="009C1A89" w14:paraId="422D80EB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60F8F1AF" w14:textId="77777777" w:rsidR="00C0500A" w:rsidRPr="009C1A89" w:rsidRDefault="00C0500A" w:rsidP="00C0500A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11107000000000120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95CA6B5" w14:textId="77777777" w:rsidR="00C0500A" w:rsidRPr="009C1A89" w:rsidRDefault="00C0500A" w:rsidP="00C0500A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 xml:space="preserve">платежи от государственных и муниципальных унитарных предприятий 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2744952" w14:textId="0833E164" w:rsidR="00C0500A" w:rsidRPr="009C1A89" w:rsidRDefault="00FD7463" w:rsidP="00FD7463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616,8</w:t>
            </w:r>
          </w:p>
        </w:tc>
      </w:tr>
      <w:tr w:rsidR="00C0500A" w:rsidRPr="009C1A89" w14:paraId="0886DC02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66B77EB4" w14:textId="77777777" w:rsidR="00C0500A" w:rsidRPr="009C1A89" w:rsidRDefault="00C0500A" w:rsidP="00C0500A">
            <w:pPr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>11109000000000120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2884AD3D" w14:textId="77777777" w:rsidR="00C0500A" w:rsidRPr="009C1A89" w:rsidRDefault="00C0500A" w:rsidP="00C0500A">
            <w:pPr>
              <w:jc w:val="both"/>
              <w:rPr>
                <w:sz w:val="20"/>
                <w:szCs w:val="20"/>
              </w:rPr>
            </w:pPr>
            <w:r w:rsidRPr="009C1A89">
              <w:rPr>
                <w:sz w:val="20"/>
                <w:szCs w:val="20"/>
              </w:rPr>
              <w:t xml:space="preserve"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</w:t>
            </w:r>
            <w:r w:rsidRPr="009C1A89">
              <w:rPr>
                <w:sz w:val="20"/>
                <w:szCs w:val="20"/>
              </w:rPr>
              <w:lastRenderedPageBreak/>
              <w:t>числе казенных)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F6BB94" w14:textId="2987C32B" w:rsidR="00C0500A" w:rsidRPr="009C1A89" w:rsidRDefault="00E615C2" w:rsidP="009C1A89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lastRenderedPageBreak/>
              <w:t>17 </w:t>
            </w:r>
            <w:r w:rsid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28</w:t>
            </w:r>
            <w:r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0,0</w:t>
            </w:r>
          </w:p>
        </w:tc>
      </w:tr>
      <w:tr w:rsidR="00C0500A" w:rsidRPr="009C1A89" w14:paraId="5B91583F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38B2F7E4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lastRenderedPageBreak/>
              <w:t>11200000000000000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4DCC463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ПЛАТЕЖИ ПРИ ПОЛЬЗОВАНИИ ПРИРОДНЫМИ РЕСУРСАМИ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6466ECA5" w14:textId="23191B77" w:rsidR="00C0500A" w:rsidRPr="009C1A89" w:rsidRDefault="009C1A89" w:rsidP="00C0500A">
            <w:pPr>
              <w:jc w:val="right"/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9 700</w:t>
            </w:r>
            <w:r w:rsidR="00E615C2" w:rsidRPr="009C1A89">
              <w:rPr>
                <w:rFonts w:eastAsia="Calibri"/>
                <w:b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6314B96A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1F34EB6" w14:textId="77777777" w:rsidR="00C0500A" w:rsidRPr="009C1A89" w:rsidRDefault="00C0500A" w:rsidP="00C0500A">
            <w:pPr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11201000010000120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E1F968D" w14:textId="77777777" w:rsidR="00C0500A" w:rsidRPr="009C1A89" w:rsidRDefault="00C0500A" w:rsidP="00C0500A">
            <w:pPr>
              <w:jc w:val="both"/>
              <w:rPr>
                <w:rFonts w:eastAsia="Calibri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sz w:val="20"/>
                <w:szCs w:val="20"/>
                <w:lang w:eastAsia="en-US"/>
              </w:rPr>
              <w:t>Плата за негативное воздействие на окружающую среду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3CDF7192" w14:textId="36005F9A" w:rsidR="00C0500A" w:rsidRPr="009C1A89" w:rsidRDefault="009C1A89" w:rsidP="00C0500A">
            <w:pPr>
              <w:jc w:val="right"/>
              <w:rPr>
                <w:rFonts w:eastAsia="Calibri"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color w:val="000000"/>
                <w:sz w:val="20"/>
                <w:szCs w:val="20"/>
                <w:lang w:eastAsia="en-US"/>
              </w:rPr>
              <w:t>9 700</w:t>
            </w:r>
            <w:r w:rsidR="00E615C2" w:rsidRPr="009C1A89">
              <w:rPr>
                <w:rFonts w:eastAsia="Calibri"/>
                <w:color w:val="000000"/>
                <w:sz w:val="20"/>
                <w:szCs w:val="20"/>
                <w:lang w:eastAsia="en-US"/>
              </w:rPr>
              <w:t>,0</w:t>
            </w:r>
          </w:p>
        </w:tc>
      </w:tr>
      <w:tr w:rsidR="00C0500A" w:rsidRPr="009C1A89" w14:paraId="6614A62C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2D1A0D5F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11300000000000000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5B7FC4A2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ДОХОДЫ ОТ ОКАЗАНИЯ ПЛАТНЫХ УСЛУГ (РАБОТ) И КОМПЕНСАЦИИ ЗАТРАТ ГОСУДАРСТВА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FA773DC" w14:textId="4A032155" w:rsidR="00C0500A" w:rsidRPr="009C1A89" w:rsidRDefault="009C1A89" w:rsidP="009C1A89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4 550,6</w:t>
            </w:r>
          </w:p>
        </w:tc>
      </w:tr>
      <w:tr w:rsidR="00C0500A" w:rsidRPr="009C1A89" w14:paraId="24F211F3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4137CB5D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11400000000000000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14817F69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ДОХОДЫ ОТ ПРОДАЖИ МАТЕРИАЛЬНЫХ И НЕМАТЕРИАЛЬНЫХ АКТИВОВ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701A3B4" w14:textId="4EA7EE23" w:rsidR="00C0500A" w:rsidRPr="009C1A89" w:rsidRDefault="00AA55AA" w:rsidP="009C1A89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19</w:t>
            </w:r>
            <w:r w:rsid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 720,3</w:t>
            </w:r>
          </w:p>
        </w:tc>
      </w:tr>
      <w:tr w:rsidR="00C0500A" w:rsidRPr="009C1A89" w14:paraId="43A30CDF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75A75DC8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11600000000000000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30C5BEF0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ШТРАФЫ, САНКЦИИ, ВОЗМЕЩЕНИЕ УЩЕРБА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D3ACBA4" w14:textId="4C1216D1" w:rsidR="00C0500A" w:rsidRPr="009C1A89" w:rsidRDefault="00E615C2" w:rsidP="009C1A89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5</w:t>
            </w:r>
            <w:r w:rsid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 711,9</w:t>
            </w:r>
          </w:p>
        </w:tc>
      </w:tr>
      <w:tr w:rsidR="00C0500A" w:rsidRPr="009C1A89" w14:paraId="63C870B4" w14:textId="77777777" w:rsidTr="008B0382">
        <w:trPr>
          <w:gridBefore w:val="2"/>
          <w:wBefore w:w="15" w:type="pct"/>
          <w:trHeight w:val="20"/>
        </w:trPr>
        <w:tc>
          <w:tcPr>
            <w:tcW w:w="1038" w:type="pct"/>
            <w:shd w:val="clear" w:color="auto" w:fill="auto"/>
            <w:noWrap/>
          </w:tcPr>
          <w:p w14:paraId="6131ACFD" w14:textId="77777777" w:rsidR="00C0500A" w:rsidRPr="009C1A89" w:rsidRDefault="00C0500A" w:rsidP="00C0500A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11700000000000000</w:t>
            </w:r>
          </w:p>
        </w:tc>
        <w:tc>
          <w:tcPr>
            <w:tcW w:w="3238" w:type="pct"/>
            <w:gridSpan w:val="2"/>
            <w:shd w:val="clear" w:color="auto" w:fill="auto"/>
          </w:tcPr>
          <w:p w14:paraId="49C647EB" w14:textId="77777777" w:rsidR="00C0500A" w:rsidRPr="009C1A89" w:rsidRDefault="00C0500A" w:rsidP="00C0500A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sz w:val="20"/>
                <w:szCs w:val="20"/>
                <w:lang w:eastAsia="en-US"/>
              </w:rPr>
              <w:t>ПРОЧИЕ НЕНАЛОГОВЫЕ ДОХОДЫ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C1CC53" w14:textId="745F3A6A" w:rsidR="00C0500A" w:rsidRPr="009C1A89" w:rsidRDefault="006A5008" w:rsidP="009C1A89">
            <w:pPr>
              <w:jc w:val="right"/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</w:pPr>
            <w:r w:rsidRP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3</w:t>
            </w:r>
            <w:r w:rsidR="009C1A89">
              <w:rPr>
                <w:rFonts w:eastAsia="Calibri"/>
                <w:b/>
                <w:bCs/>
                <w:color w:val="000000"/>
                <w:sz w:val="20"/>
                <w:szCs w:val="20"/>
                <w:lang w:eastAsia="en-US"/>
              </w:rPr>
              <w:t> 251,8</w:t>
            </w:r>
          </w:p>
        </w:tc>
      </w:tr>
      <w:tr w:rsidR="000C1FCF" w:rsidRPr="009C1A89" w14:paraId="7A9112D4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1B98A074" w14:textId="77777777" w:rsidR="000C1FCF" w:rsidRPr="009C1A89" w:rsidRDefault="000C1FCF" w:rsidP="00A07F23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20000000000000000</w:t>
            </w:r>
          </w:p>
        </w:tc>
        <w:tc>
          <w:tcPr>
            <w:tcW w:w="3231" w:type="pct"/>
            <w:shd w:val="clear" w:color="auto" w:fill="auto"/>
          </w:tcPr>
          <w:p w14:paraId="49504DAB" w14:textId="77777777" w:rsidR="000C1FCF" w:rsidRPr="009C1A89" w:rsidRDefault="000C1FCF" w:rsidP="00A07F23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БЕЗВОЗМЕЗДНЫЕ ПОСТУПЛЕНИЯ</w:t>
            </w:r>
            <w:r w:rsidRPr="009C1A89">
              <w:rPr>
                <w:bCs/>
                <w:sz w:val="20"/>
                <w:szCs w:val="20"/>
              </w:rPr>
              <w:t>, всего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bottom"/>
          </w:tcPr>
          <w:p w14:paraId="28C0768F" w14:textId="4FC72BEF" w:rsidR="000C1FCF" w:rsidRPr="009C1A89" w:rsidRDefault="0098583D" w:rsidP="007735C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 </w:t>
            </w:r>
            <w:r w:rsidRPr="009C1A89">
              <w:rPr>
                <w:b/>
                <w:bCs/>
                <w:color w:val="000000"/>
                <w:sz w:val="20"/>
                <w:szCs w:val="20"/>
              </w:rPr>
              <w:t>3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70 475,5</w:t>
            </w:r>
          </w:p>
        </w:tc>
      </w:tr>
      <w:tr w:rsidR="000C1FCF" w:rsidRPr="009C1A89" w14:paraId="069A0027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2A8C48C7" w14:textId="77777777" w:rsidR="000C1FCF" w:rsidRPr="009C1A89" w:rsidRDefault="000C1FCF" w:rsidP="00A07F23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20200000000000000</w:t>
            </w:r>
          </w:p>
        </w:tc>
        <w:tc>
          <w:tcPr>
            <w:tcW w:w="3231" w:type="pct"/>
            <w:shd w:val="clear" w:color="auto" w:fill="auto"/>
          </w:tcPr>
          <w:p w14:paraId="62D0B436" w14:textId="77777777" w:rsidR="000C1FCF" w:rsidRPr="009C1A89" w:rsidRDefault="000C1FCF" w:rsidP="00A07F23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  <w:r w:rsidRPr="009C1A89">
              <w:rPr>
                <w:bCs/>
                <w:sz w:val="20"/>
                <w:szCs w:val="20"/>
              </w:rPr>
              <w:t>, всего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bottom"/>
          </w:tcPr>
          <w:p w14:paraId="7B9E651D" w14:textId="3CF0B1BA" w:rsidR="000C1FCF" w:rsidRPr="009C1A89" w:rsidRDefault="0098583D" w:rsidP="007735C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r w:rsidR="00335FD6" w:rsidRPr="009C1A89">
              <w:rPr>
                <w:b/>
                <w:bCs/>
                <w:color w:val="000000"/>
                <w:sz w:val="20"/>
                <w:szCs w:val="20"/>
              </w:rPr>
              <w:t>2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 </w:t>
            </w:r>
            <w:r w:rsidRPr="009C1A89">
              <w:rPr>
                <w:b/>
                <w:bCs/>
                <w:color w:val="000000"/>
                <w:sz w:val="20"/>
                <w:szCs w:val="20"/>
              </w:rPr>
              <w:t>34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4 676,2</w:t>
            </w:r>
          </w:p>
        </w:tc>
      </w:tr>
      <w:tr w:rsidR="000C1FCF" w:rsidRPr="009C1A89" w14:paraId="7F01EDF7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5D0479F6" w14:textId="77777777" w:rsidR="000C1FCF" w:rsidRPr="009C1A89" w:rsidRDefault="000C1FCF" w:rsidP="00A07F23">
            <w:pPr>
              <w:rPr>
                <w:b/>
                <w:bCs/>
                <w:sz w:val="20"/>
                <w:szCs w:val="20"/>
              </w:rPr>
            </w:pPr>
          </w:p>
        </w:tc>
        <w:tc>
          <w:tcPr>
            <w:tcW w:w="3231" w:type="pct"/>
            <w:shd w:val="clear" w:color="auto" w:fill="auto"/>
          </w:tcPr>
          <w:p w14:paraId="0FC7A923" w14:textId="77777777" w:rsidR="000C1FCF" w:rsidRPr="009C1A89" w:rsidRDefault="000C1FCF" w:rsidP="00A07F23">
            <w:pPr>
              <w:jc w:val="both"/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в том числе</w:t>
            </w:r>
            <w:r w:rsidRPr="009C1A89">
              <w:rPr>
                <w:b/>
                <w:bCs/>
                <w:sz w:val="20"/>
                <w:szCs w:val="20"/>
              </w:rPr>
              <w:t>: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bottom"/>
          </w:tcPr>
          <w:p w14:paraId="79B0643A" w14:textId="77777777" w:rsidR="000C1FCF" w:rsidRPr="009C1A89" w:rsidRDefault="000C1FCF" w:rsidP="00A07F2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A55FD" w:rsidRPr="009C1A89" w14:paraId="5DBA8CFA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08132853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20210000000000150</w:t>
            </w:r>
          </w:p>
        </w:tc>
        <w:tc>
          <w:tcPr>
            <w:tcW w:w="3231" w:type="pct"/>
            <w:shd w:val="clear" w:color="auto" w:fill="auto"/>
          </w:tcPr>
          <w:p w14:paraId="61FEBAE9" w14:textId="77777777" w:rsidR="002A55FD" w:rsidRPr="009C1A89" w:rsidRDefault="002A55FD" w:rsidP="002A55FD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45576C8" w14:textId="5C577DF8" w:rsidR="002A55FD" w:rsidRPr="009C1A89" w:rsidRDefault="002A55FD" w:rsidP="002A55FD">
            <w:pPr>
              <w:jc w:val="right"/>
              <w:rPr>
                <w:b/>
                <w:color w:val="000000"/>
                <w:sz w:val="20"/>
                <w:szCs w:val="20"/>
              </w:rPr>
            </w:pPr>
            <w:r w:rsidRPr="009C1A89">
              <w:rPr>
                <w:b/>
                <w:color w:val="000000"/>
                <w:sz w:val="20"/>
                <w:szCs w:val="20"/>
              </w:rPr>
              <w:t>113 803,1</w:t>
            </w:r>
          </w:p>
        </w:tc>
      </w:tr>
      <w:tr w:rsidR="002A55FD" w:rsidRPr="009C1A89" w14:paraId="3452BA7A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58BF471C" w14:textId="77777777" w:rsidR="002A55FD" w:rsidRPr="009C1A89" w:rsidRDefault="002A55FD" w:rsidP="002A55FD">
            <w:pPr>
              <w:rPr>
                <w:bCs/>
                <w:sz w:val="20"/>
                <w:szCs w:val="20"/>
              </w:rPr>
            </w:pPr>
          </w:p>
        </w:tc>
        <w:tc>
          <w:tcPr>
            <w:tcW w:w="3231" w:type="pct"/>
            <w:shd w:val="clear" w:color="auto" w:fill="auto"/>
          </w:tcPr>
          <w:p w14:paraId="3D17D36A" w14:textId="77777777" w:rsidR="002A55FD" w:rsidRPr="009C1A89" w:rsidRDefault="002A55FD" w:rsidP="002A55FD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9C1A89">
              <w:rPr>
                <w:rFonts w:ascii="Times New Roman" w:hAnsi="Times New Roman"/>
              </w:rPr>
              <w:t>из них: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561665F8" w14:textId="140CD4B3" w:rsidR="002A55FD" w:rsidRPr="009C1A89" w:rsidRDefault="002A55FD" w:rsidP="002A55FD">
            <w:pPr>
              <w:jc w:val="right"/>
              <w:rPr>
                <w:bCs/>
                <w:color w:val="000000"/>
                <w:sz w:val="20"/>
                <w:szCs w:val="20"/>
              </w:rPr>
            </w:pPr>
          </w:p>
        </w:tc>
      </w:tr>
      <w:tr w:rsidR="002A55FD" w:rsidRPr="009C1A89" w14:paraId="06847021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64C8BCED" w14:textId="77777777" w:rsidR="002A55FD" w:rsidRPr="009C1A89" w:rsidRDefault="002A55FD" w:rsidP="002A55FD">
            <w:pPr>
              <w:rPr>
                <w:bCs/>
                <w:sz w:val="20"/>
                <w:szCs w:val="20"/>
              </w:rPr>
            </w:pPr>
            <w:r w:rsidRPr="009C1A89">
              <w:rPr>
                <w:bCs/>
                <w:sz w:val="20"/>
                <w:szCs w:val="20"/>
              </w:rPr>
              <w:t>20215001040000150</w:t>
            </w:r>
          </w:p>
        </w:tc>
        <w:tc>
          <w:tcPr>
            <w:tcW w:w="3231" w:type="pct"/>
            <w:shd w:val="clear" w:color="auto" w:fill="auto"/>
          </w:tcPr>
          <w:p w14:paraId="0404AB70" w14:textId="77777777" w:rsidR="002A55FD" w:rsidRPr="009C1A89" w:rsidRDefault="002A55FD" w:rsidP="002A55FD">
            <w:pPr>
              <w:pStyle w:val="ConsPlusNormal"/>
              <w:ind w:firstLine="0"/>
              <w:jc w:val="both"/>
              <w:rPr>
                <w:rFonts w:ascii="Times New Roman" w:hAnsi="Times New Roman"/>
              </w:rPr>
            </w:pPr>
            <w:r w:rsidRPr="009C1A89">
              <w:rPr>
                <w:rFonts w:ascii="Times New Roman" w:hAnsi="Times New Roman"/>
              </w:rPr>
              <w:t>дотации бюджетам городских округов на выравнивание бюджетной обеспеченности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4231AB46" w14:textId="75D34411" w:rsidR="002A55FD" w:rsidRPr="009C1A89" w:rsidRDefault="00E615C2" w:rsidP="002A55FD">
            <w:pPr>
              <w:jc w:val="right"/>
              <w:rPr>
                <w:bCs/>
                <w:color w:val="000000"/>
                <w:sz w:val="20"/>
                <w:szCs w:val="20"/>
              </w:rPr>
            </w:pPr>
            <w:r w:rsidRPr="009C1A89">
              <w:rPr>
                <w:bCs/>
                <w:color w:val="000000"/>
                <w:sz w:val="20"/>
                <w:szCs w:val="20"/>
              </w:rPr>
              <w:t>113 803,1</w:t>
            </w:r>
          </w:p>
        </w:tc>
      </w:tr>
      <w:tr w:rsidR="002A55FD" w:rsidRPr="009C1A89" w14:paraId="01A9A3C7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21CE5158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20220000000000150</w:t>
            </w:r>
          </w:p>
        </w:tc>
        <w:tc>
          <w:tcPr>
            <w:tcW w:w="3231" w:type="pct"/>
            <w:shd w:val="clear" w:color="auto" w:fill="auto"/>
          </w:tcPr>
          <w:p w14:paraId="03136F05" w14:textId="77777777" w:rsidR="002A55FD" w:rsidRPr="009C1A89" w:rsidRDefault="002A55FD" w:rsidP="002A55FD">
            <w:pPr>
              <w:pStyle w:val="ConsPlusNormal"/>
              <w:ind w:firstLine="0"/>
              <w:jc w:val="both"/>
              <w:rPr>
                <w:rFonts w:ascii="Times New Roman" w:hAnsi="Times New Roman"/>
                <w:b/>
                <w:bCs/>
              </w:rPr>
            </w:pPr>
            <w:r w:rsidRPr="009C1A89">
              <w:rPr>
                <w:rFonts w:ascii="Times New Roman" w:hAnsi="Times New Roman"/>
                <w:b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96C253" w14:textId="407DFA9F" w:rsidR="002A55FD" w:rsidRPr="009C1A89" w:rsidRDefault="00D95663" w:rsidP="007735C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841 691,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5</w:t>
            </w:r>
          </w:p>
        </w:tc>
      </w:tr>
      <w:tr w:rsidR="002A55FD" w:rsidRPr="009C1A89" w14:paraId="6C9ABD02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63FCC78E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20230000000000150</w:t>
            </w:r>
          </w:p>
        </w:tc>
        <w:tc>
          <w:tcPr>
            <w:tcW w:w="3231" w:type="pct"/>
            <w:shd w:val="clear" w:color="auto" w:fill="auto"/>
          </w:tcPr>
          <w:p w14:paraId="7380909D" w14:textId="77777777" w:rsidR="002A55FD" w:rsidRPr="009C1A89" w:rsidRDefault="002A55FD" w:rsidP="002A55FD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Субвенции бюджетам субъектов Российской Федерации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638D045" w14:textId="6A11968E" w:rsidR="002A55FD" w:rsidRPr="009C1A89" w:rsidRDefault="007F660D" w:rsidP="00D9566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1</w:t>
            </w:r>
            <w:r w:rsidR="00D95663" w:rsidRPr="009C1A89">
              <w:rPr>
                <w:b/>
                <w:bCs/>
                <w:color w:val="000000"/>
                <w:sz w:val="20"/>
                <w:szCs w:val="20"/>
              </w:rPr>
              <w:t> </w:t>
            </w:r>
            <w:r w:rsidRPr="009C1A89">
              <w:rPr>
                <w:b/>
                <w:bCs/>
                <w:color w:val="000000"/>
                <w:sz w:val="20"/>
                <w:szCs w:val="20"/>
              </w:rPr>
              <w:t>3</w:t>
            </w:r>
            <w:r w:rsidR="00D95663" w:rsidRPr="009C1A89">
              <w:rPr>
                <w:b/>
                <w:bCs/>
                <w:color w:val="000000"/>
                <w:sz w:val="20"/>
                <w:szCs w:val="20"/>
              </w:rPr>
              <w:t>28 776,9</w:t>
            </w:r>
          </w:p>
        </w:tc>
      </w:tr>
      <w:tr w:rsidR="002A55FD" w:rsidRPr="009C1A89" w14:paraId="632A38B2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0751DCAF" w14:textId="77777777" w:rsidR="002A55FD" w:rsidRPr="009C1A89" w:rsidRDefault="002A55FD" w:rsidP="002A55FD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20240000000000150</w:t>
            </w:r>
          </w:p>
        </w:tc>
        <w:tc>
          <w:tcPr>
            <w:tcW w:w="3231" w:type="pct"/>
            <w:shd w:val="clear" w:color="auto" w:fill="auto"/>
          </w:tcPr>
          <w:p w14:paraId="6A8BC8DD" w14:textId="77777777" w:rsidR="002A55FD" w:rsidRPr="009C1A89" w:rsidRDefault="002A55FD" w:rsidP="002A55FD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709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FA5B555" w14:textId="334D51B6" w:rsidR="002A55FD" w:rsidRPr="009C1A89" w:rsidRDefault="007735C2" w:rsidP="002A55FD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60 404,7</w:t>
            </w:r>
          </w:p>
        </w:tc>
      </w:tr>
      <w:tr w:rsidR="00E00F5B" w:rsidRPr="009C1A89" w14:paraId="57FE48EF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05AA1729" w14:textId="77777777" w:rsidR="00E00F5B" w:rsidRPr="009C1A89" w:rsidRDefault="003E37F6" w:rsidP="00E00F5B">
            <w:pPr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21800000000000000</w:t>
            </w:r>
          </w:p>
        </w:tc>
        <w:tc>
          <w:tcPr>
            <w:tcW w:w="3231" w:type="pct"/>
            <w:shd w:val="clear" w:color="auto" w:fill="auto"/>
          </w:tcPr>
          <w:p w14:paraId="69473936" w14:textId="77777777" w:rsidR="00E00F5B" w:rsidRPr="009C1A89" w:rsidRDefault="003E37F6" w:rsidP="003E37F6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Доходы бюджетов бюджетной системы Российской Федерации от возврата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bottom"/>
          </w:tcPr>
          <w:p w14:paraId="6C6ACB18" w14:textId="3AF4AE9F" w:rsidR="00E00F5B" w:rsidRPr="009C1A89" w:rsidRDefault="000A7032" w:rsidP="007735C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4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7 528,2</w:t>
            </w:r>
          </w:p>
        </w:tc>
      </w:tr>
      <w:tr w:rsidR="00E00F5B" w:rsidRPr="009C1A89" w14:paraId="357E18C6" w14:textId="77777777" w:rsidTr="008B0382">
        <w:trPr>
          <w:gridBefore w:val="1"/>
          <w:wBefore w:w="8" w:type="pct"/>
          <w:trHeight w:val="20"/>
        </w:trPr>
        <w:tc>
          <w:tcPr>
            <w:tcW w:w="1052" w:type="pct"/>
            <w:gridSpan w:val="3"/>
            <w:shd w:val="clear" w:color="auto" w:fill="auto"/>
            <w:noWrap/>
          </w:tcPr>
          <w:p w14:paraId="5140E458" w14:textId="77777777" w:rsidR="00E00F5B" w:rsidRPr="009C1A89" w:rsidRDefault="00E00F5B" w:rsidP="00E00F5B">
            <w:pPr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b/>
                <w:bCs/>
                <w:sz w:val="20"/>
                <w:szCs w:val="20"/>
              </w:rPr>
              <w:t>21900000000000000</w:t>
            </w:r>
          </w:p>
        </w:tc>
        <w:tc>
          <w:tcPr>
            <w:tcW w:w="3231" w:type="pct"/>
            <w:shd w:val="clear" w:color="auto" w:fill="auto"/>
          </w:tcPr>
          <w:p w14:paraId="4184F6E9" w14:textId="77777777" w:rsidR="00E00F5B" w:rsidRPr="009C1A89" w:rsidRDefault="00E00F5B" w:rsidP="00E00F5B">
            <w:pPr>
              <w:jc w:val="both"/>
              <w:rPr>
                <w:rFonts w:eastAsia="Calibri"/>
                <w:b/>
                <w:bCs/>
                <w:sz w:val="20"/>
                <w:szCs w:val="20"/>
                <w:lang w:eastAsia="en-US"/>
              </w:rPr>
            </w:pPr>
            <w:r w:rsidRPr="009C1A89">
              <w:rPr>
                <w:b/>
                <w:bCs/>
                <w:sz w:val="20"/>
                <w:szCs w:val="20"/>
              </w:rPr>
              <w:t>Возврат остатков субсидий, субвенций и иных межбюджетных трансфертов, имеющих целевое назначение, прошлых лет</w:t>
            </w:r>
          </w:p>
        </w:tc>
        <w:tc>
          <w:tcPr>
            <w:tcW w:w="709" w:type="pct"/>
            <w:gridSpan w:val="2"/>
            <w:shd w:val="clear" w:color="auto" w:fill="auto"/>
            <w:noWrap/>
            <w:vAlign w:val="bottom"/>
          </w:tcPr>
          <w:p w14:paraId="2501148D" w14:textId="57A94E78" w:rsidR="00E00F5B" w:rsidRPr="009C1A89" w:rsidRDefault="007F660D" w:rsidP="00335FD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-</w:t>
            </w:r>
            <w:r w:rsidR="00335FD6" w:rsidRPr="009C1A89">
              <w:rPr>
                <w:b/>
                <w:bCs/>
                <w:color w:val="000000"/>
                <w:sz w:val="20"/>
                <w:szCs w:val="20"/>
              </w:rPr>
              <w:t>21 728,9</w:t>
            </w:r>
          </w:p>
        </w:tc>
      </w:tr>
      <w:tr w:rsidR="005F5E09" w:rsidRPr="009C1A89" w14:paraId="19E7BC9A" w14:textId="77777777" w:rsidTr="008B0382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After w:val="1"/>
          <w:wAfter w:w="4" w:type="pct"/>
          <w:trHeight w:val="20"/>
        </w:trPr>
        <w:tc>
          <w:tcPr>
            <w:tcW w:w="4291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</w:tcPr>
          <w:p w14:paraId="4A75969F" w14:textId="77777777" w:rsidR="005F5E09" w:rsidRPr="009C1A89" w:rsidRDefault="005F5E09" w:rsidP="00FD7463">
            <w:pPr>
              <w:jc w:val="both"/>
              <w:rPr>
                <w:b/>
                <w:bCs/>
                <w:sz w:val="20"/>
                <w:szCs w:val="20"/>
              </w:rPr>
            </w:pPr>
            <w:r w:rsidRPr="009C1A89">
              <w:rPr>
                <w:b/>
                <w:bCs/>
                <w:sz w:val="20"/>
                <w:szCs w:val="20"/>
              </w:rPr>
              <w:t>ИТОГО ДОХОДОВ</w:t>
            </w:r>
          </w:p>
        </w:tc>
        <w:tc>
          <w:tcPr>
            <w:tcW w:w="70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C203040" w14:textId="4CB455C4" w:rsidR="005F5E09" w:rsidRPr="009C1A89" w:rsidRDefault="00AA066B" w:rsidP="007735C2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9C1A89">
              <w:rPr>
                <w:b/>
                <w:bCs/>
                <w:color w:val="000000"/>
                <w:sz w:val="20"/>
                <w:szCs w:val="20"/>
              </w:rPr>
              <w:t>3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 </w:t>
            </w:r>
            <w:r w:rsidRPr="009C1A89">
              <w:rPr>
                <w:b/>
                <w:bCs/>
                <w:color w:val="000000"/>
                <w:sz w:val="20"/>
                <w:szCs w:val="20"/>
              </w:rPr>
              <w:t>11</w:t>
            </w:r>
            <w:r w:rsidR="007735C2">
              <w:rPr>
                <w:b/>
                <w:bCs/>
                <w:color w:val="000000"/>
                <w:sz w:val="20"/>
                <w:szCs w:val="20"/>
              </w:rPr>
              <w:t>7 895,5</w:t>
            </w:r>
            <w:r w:rsidR="005F5E09" w:rsidRPr="009C1A89">
              <w:rPr>
                <w:b/>
                <w:bCs/>
                <w:color w:val="000000"/>
                <w:sz w:val="20"/>
                <w:szCs w:val="20"/>
              </w:rPr>
              <w:t>»;</w:t>
            </w:r>
          </w:p>
        </w:tc>
      </w:tr>
    </w:tbl>
    <w:p w14:paraId="3C529C3A" w14:textId="77777777" w:rsidR="00A43D73" w:rsidRPr="009C1A89" w:rsidRDefault="00A43D73" w:rsidP="006B0EFD">
      <w:pPr>
        <w:ind w:firstLine="709"/>
        <w:jc w:val="both"/>
      </w:pPr>
    </w:p>
    <w:p w14:paraId="21609814" w14:textId="11093706" w:rsidR="006B0EFD" w:rsidRPr="00B05EDE" w:rsidRDefault="004B6095" w:rsidP="006B0EFD">
      <w:pPr>
        <w:ind w:firstLine="709"/>
        <w:jc w:val="both"/>
      </w:pPr>
      <w:r w:rsidRPr="002B7A80">
        <w:t>5)</w:t>
      </w:r>
      <w:r w:rsidRPr="002B7A80">
        <w:rPr>
          <w:spacing w:val="-2"/>
        </w:rPr>
        <w:t xml:space="preserve"> </w:t>
      </w:r>
      <w:r w:rsidR="006B0EFD" w:rsidRPr="00B05EDE">
        <w:t xml:space="preserve">дополнить приложением </w:t>
      </w:r>
      <w:r w:rsidR="002625B0" w:rsidRPr="00B05EDE">
        <w:t>3</w:t>
      </w:r>
      <w:r w:rsidR="00B05EDE" w:rsidRPr="00B05EDE">
        <w:rPr>
          <w:vertAlign w:val="superscript"/>
        </w:rPr>
        <w:t>4</w:t>
      </w:r>
      <w:r w:rsidR="004858F9" w:rsidRPr="00B05EDE">
        <w:t xml:space="preserve"> </w:t>
      </w:r>
      <w:r w:rsidR="006B0EFD" w:rsidRPr="00B05EDE">
        <w:t>следующего содержания:</w:t>
      </w:r>
    </w:p>
    <w:p w14:paraId="11B703B2" w14:textId="4F0DF099" w:rsidR="006B0EFD" w:rsidRPr="00B05EDE" w:rsidRDefault="006B0EFD" w:rsidP="00CB5C62">
      <w:pPr>
        <w:ind w:left="5387"/>
        <w:jc w:val="both"/>
        <w:rPr>
          <w:sz w:val="22"/>
          <w:szCs w:val="22"/>
          <w:vertAlign w:val="superscript"/>
        </w:rPr>
      </w:pPr>
      <w:r w:rsidRPr="00B05EDE">
        <w:rPr>
          <w:sz w:val="22"/>
          <w:szCs w:val="22"/>
        </w:rPr>
        <w:t xml:space="preserve">«Приложение </w:t>
      </w:r>
      <w:r w:rsidR="002625B0" w:rsidRPr="00B05EDE">
        <w:rPr>
          <w:sz w:val="22"/>
          <w:szCs w:val="22"/>
        </w:rPr>
        <w:t>3</w:t>
      </w:r>
      <w:r w:rsidR="00B05EDE" w:rsidRPr="00B05EDE">
        <w:rPr>
          <w:sz w:val="22"/>
          <w:szCs w:val="22"/>
          <w:vertAlign w:val="superscript"/>
        </w:rPr>
        <w:t>4</w:t>
      </w:r>
    </w:p>
    <w:p w14:paraId="351581A1" w14:textId="38F5B8D0" w:rsidR="006B0EFD" w:rsidRPr="00B05EDE" w:rsidRDefault="006B0EFD" w:rsidP="00CB5C62">
      <w:pPr>
        <w:ind w:left="5387"/>
        <w:jc w:val="both"/>
      </w:pPr>
      <w:r w:rsidRPr="00B05EDE">
        <w:rPr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 w:rsidR="00AD5A79" w:rsidRPr="00B05EDE">
        <w:rPr>
          <w:sz w:val="22"/>
          <w:szCs w:val="22"/>
        </w:rPr>
        <w:t>е города Новочебоксарска на 202</w:t>
      </w:r>
      <w:r w:rsidR="002625B0" w:rsidRPr="00B05EDE">
        <w:rPr>
          <w:sz w:val="22"/>
          <w:szCs w:val="22"/>
        </w:rPr>
        <w:t>2</w:t>
      </w:r>
      <w:r w:rsidR="00592F0D" w:rsidRPr="00B05EDE">
        <w:rPr>
          <w:sz w:val="22"/>
          <w:szCs w:val="22"/>
        </w:rPr>
        <w:t xml:space="preserve"> год </w:t>
      </w:r>
      <w:r w:rsidR="00AD5A79" w:rsidRPr="00B05EDE">
        <w:rPr>
          <w:sz w:val="22"/>
          <w:szCs w:val="22"/>
        </w:rPr>
        <w:t>и на плановый период 202</w:t>
      </w:r>
      <w:r w:rsidR="002625B0" w:rsidRPr="00B05EDE">
        <w:rPr>
          <w:sz w:val="22"/>
          <w:szCs w:val="22"/>
        </w:rPr>
        <w:t>3</w:t>
      </w:r>
      <w:r w:rsidR="00AD5A79" w:rsidRPr="00B05EDE">
        <w:rPr>
          <w:sz w:val="22"/>
          <w:szCs w:val="22"/>
        </w:rPr>
        <w:t xml:space="preserve"> и 202</w:t>
      </w:r>
      <w:r w:rsidR="002625B0" w:rsidRPr="00B05EDE">
        <w:rPr>
          <w:sz w:val="22"/>
          <w:szCs w:val="22"/>
        </w:rPr>
        <w:t>4</w:t>
      </w:r>
      <w:r w:rsidRPr="00B05EDE">
        <w:rPr>
          <w:sz w:val="22"/>
          <w:szCs w:val="22"/>
        </w:rPr>
        <w:t xml:space="preserve"> годов»</w:t>
      </w:r>
    </w:p>
    <w:p w14:paraId="151ADFA6" w14:textId="77777777" w:rsidR="006B0EFD" w:rsidRPr="00B05EDE" w:rsidRDefault="006B0EFD" w:rsidP="006B0EFD">
      <w:pPr>
        <w:jc w:val="center"/>
        <w:rPr>
          <w:b/>
          <w:bCs/>
        </w:rPr>
      </w:pPr>
    </w:p>
    <w:p w14:paraId="430294D5" w14:textId="35C8E352" w:rsidR="006B0EFD" w:rsidRPr="001F5398" w:rsidRDefault="006B0EFD" w:rsidP="006B0EFD">
      <w:pPr>
        <w:jc w:val="center"/>
        <w:rPr>
          <w:b/>
          <w:bCs/>
          <w:sz w:val="22"/>
          <w:szCs w:val="22"/>
        </w:rPr>
      </w:pPr>
      <w:r w:rsidRPr="00B05EDE">
        <w:rPr>
          <w:b/>
          <w:bCs/>
          <w:sz w:val="22"/>
          <w:szCs w:val="22"/>
        </w:rPr>
        <w:t>ИЗМЕНЕНИЕ</w:t>
      </w:r>
      <w:r w:rsidRPr="00B05EDE">
        <w:rPr>
          <w:b/>
          <w:bCs/>
          <w:sz w:val="22"/>
          <w:szCs w:val="22"/>
        </w:rPr>
        <w:br/>
        <w:t>распределения бюджетных ассигнований по разделам, подразделам, целевым статьям (муниципальным программам города Новочебоксарска) и группам (группам и подгруппам) видов расходов классификации расходов бюджет</w:t>
      </w:r>
      <w:r w:rsidR="00592F0D" w:rsidRPr="00B05EDE">
        <w:rPr>
          <w:b/>
          <w:bCs/>
          <w:sz w:val="22"/>
          <w:szCs w:val="22"/>
        </w:rPr>
        <w:t>а города Новочебо</w:t>
      </w:r>
      <w:r w:rsidR="0001780F" w:rsidRPr="00B05EDE">
        <w:rPr>
          <w:b/>
          <w:bCs/>
          <w:sz w:val="22"/>
          <w:szCs w:val="22"/>
        </w:rPr>
        <w:t>ксарска на 202</w:t>
      </w:r>
      <w:r w:rsidR="002625B0" w:rsidRPr="00B05EDE">
        <w:rPr>
          <w:b/>
          <w:bCs/>
          <w:sz w:val="22"/>
          <w:szCs w:val="22"/>
        </w:rPr>
        <w:t>2</w:t>
      </w:r>
      <w:r w:rsidRPr="00B05EDE">
        <w:rPr>
          <w:b/>
          <w:bCs/>
          <w:sz w:val="22"/>
          <w:szCs w:val="22"/>
        </w:rPr>
        <w:t xml:space="preserve"> год, преду</w:t>
      </w:r>
      <w:r w:rsidR="00731C59" w:rsidRPr="00B05EDE">
        <w:rPr>
          <w:b/>
          <w:bCs/>
          <w:sz w:val="22"/>
          <w:szCs w:val="22"/>
        </w:rPr>
        <w:t>смотренного приложением</w:t>
      </w:r>
      <w:r w:rsidRPr="00B05EDE">
        <w:rPr>
          <w:b/>
          <w:bCs/>
          <w:sz w:val="22"/>
          <w:szCs w:val="22"/>
        </w:rPr>
        <w:t xml:space="preserve"> </w:t>
      </w:r>
      <w:r w:rsidR="002625B0" w:rsidRPr="00B05EDE">
        <w:rPr>
          <w:b/>
          <w:bCs/>
          <w:sz w:val="22"/>
          <w:szCs w:val="22"/>
        </w:rPr>
        <w:t>3</w:t>
      </w:r>
      <w:r w:rsidR="002A27D4" w:rsidRPr="00B05EDE">
        <w:rPr>
          <w:b/>
          <w:bCs/>
          <w:sz w:val="22"/>
          <w:szCs w:val="22"/>
        </w:rPr>
        <w:t>, 3</w:t>
      </w:r>
      <w:r w:rsidR="002A27D4" w:rsidRPr="00B05EDE">
        <w:rPr>
          <w:b/>
          <w:bCs/>
          <w:sz w:val="22"/>
          <w:szCs w:val="22"/>
          <w:vertAlign w:val="superscript"/>
        </w:rPr>
        <w:t>1</w:t>
      </w:r>
      <w:r w:rsidR="00BE66BC" w:rsidRPr="00B05EDE">
        <w:rPr>
          <w:b/>
          <w:bCs/>
          <w:sz w:val="22"/>
          <w:szCs w:val="22"/>
        </w:rPr>
        <w:t>, 3</w:t>
      </w:r>
      <w:r w:rsidR="00BE66BC" w:rsidRPr="00B05EDE">
        <w:rPr>
          <w:b/>
          <w:bCs/>
          <w:sz w:val="22"/>
          <w:szCs w:val="22"/>
          <w:vertAlign w:val="superscript"/>
        </w:rPr>
        <w:t>2</w:t>
      </w:r>
      <w:r w:rsidR="00B05EDE" w:rsidRPr="00B05EDE">
        <w:rPr>
          <w:b/>
          <w:bCs/>
          <w:sz w:val="22"/>
          <w:szCs w:val="22"/>
        </w:rPr>
        <w:t>, 3</w:t>
      </w:r>
      <w:r w:rsidR="00B05EDE" w:rsidRPr="00B05EDE">
        <w:rPr>
          <w:b/>
          <w:bCs/>
          <w:sz w:val="22"/>
          <w:szCs w:val="22"/>
          <w:vertAlign w:val="superscript"/>
        </w:rPr>
        <w:t>3</w:t>
      </w:r>
      <w:r w:rsidR="00DC4C5F" w:rsidRPr="00B05EDE">
        <w:rPr>
          <w:b/>
          <w:bCs/>
          <w:sz w:val="22"/>
          <w:szCs w:val="22"/>
        </w:rPr>
        <w:t xml:space="preserve"> </w:t>
      </w:r>
      <w:r w:rsidRPr="00B05EDE">
        <w:rPr>
          <w:b/>
          <w:bCs/>
          <w:sz w:val="22"/>
          <w:szCs w:val="22"/>
        </w:rPr>
        <w:t xml:space="preserve">к решению Новочебоксарского городского Собрания депутатов Чувашской Республики </w:t>
      </w:r>
      <w:r w:rsidR="004F6647" w:rsidRPr="00B05EDE">
        <w:rPr>
          <w:b/>
          <w:bCs/>
          <w:sz w:val="22"/>
          <w:szCs w:val="22"/>
        </w:rPr>
        <w:t>«</w:t>
      </w:r>
      <w:r w:rsidRPr="00B05EDE">
        <w:rPr>
          <w:b/>
          <w:bCs/>
          <w:sz w:val="22"/>
          <w:szCs w:val="22"/>
        </w:rPr>
        <w:t>О бюджет</w:t>
      </w:r>
      <w:r w:rsidR="007E4A87" w:rsidRPr="00B05EDE">
        <w:rPr>
          <w:b/>
          <w:bCs/>
          <w:sz w:val="22"/>
          <w:szCs w:val="22"/>
        </w:rPr>
        <w:t>е города Новочебоксарска на 202</w:t>
      </w:r>
      <w:r w:rsidR="002625B0" w:rsidRPr="00B05EDE">
        <w:rPr>
          <w:b/>
          <w:bCs/>
          <w:sz w:val="22"/>
          <w:szCs w:val="22"/>
        </w:rPr>
        <w:t>2</w:t>
      </w:r>
      <w:r w:rsidR="00592F0D" w:rsidRPr="00B05EDE">
        <w:rPr>
          <w:b/>
          <w:bCs/>
          <w:sz w:val="22"/>
          <w:szCs w:val="22"/>
        </w:rPr>
        <w:t xml:space="preserve"> год и на плановый период 202</w:t>
      </w:r>
      <w:r w:rsidR="002625B0" w:rsidRPr="00B05EDE">
        <w:rPr>
          <w:b/>
          <w:bCs/>
          <w:sz w:val="22"/>
          <w:szCs w:val="22"/>
        </w:rPr>
        <w:t>3</w:t>
      </w:r>
      <w:r w:rsidR="007E4A87" w:rsidRPr="00B05EDE">
        <w:rPr>
          <w:b/>
          <w:bCs/>
          <w:sz w:val="22"/>
          <w:szCs w:val="22"/>
        </w:rPr>
        <w:t xml:space="preserve"> и 202</w:t>
      </w:r>
      <w:r w:rsidR="002625B0" w:rsidRPr="00B05EDE">
        <w:rPr>
          <w:b/>
          <w:bCs/>
          <w:sz w:val="22"/>
          <w:szCs w:val="22"/>
        </w:rPr>
        <w:t>4</w:t>
      </w:r>
      <w:r w:rsidR="004F6647" w:rsidRPr="00B05EDE">
        <w:rPr>
          <w:b/>
          <w:bCs/>
          <w:sz w:val="22"/>
          <w:szCs w:val="22"/>
        </w:rPr>
        <w:t xml:space="preserve"> годов»</w:t>
      </w:r>
    </w:p>
    <w:p w14:paraId="55148BB1" w14:textId="77777777" w:rsidR="006B0EFD" w:rsidRPr="001F5398" w:rsidRDefault="006B0EFD" w:rsidP="006B0EFD">
      <w:pPr>
        <w:jc w:val="right"/>
        <w:rPr>
          <w:bCs/>
          <w:sz w:val="20"/>
          <w:szCs w:val="20"/>
        </w:rPr>
      </w:pPr>
      <w:r w:rsidRPr="001F5398">
        <w:rPr>
          <w:bCs/>
          <w:sz w:val="20"/>
          <w:szCs w:val="20"/>
        </w:rPr>
        <w:t>(тыс. рублей)</w:t>
      </w:r>
    </w:p>
    <w:tbl>
      <w:tblPr>
        <w:tblW w:w="9790" w:type="dxa"/>
        <w:tblInd w:w="-176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6"/>
        <w:gridCol w:w="459"/>
        <w:gridCol w:w="459"/>
        <w:gridCol w:w="1208"/>
        <w:gridCol w:w="833"/>
        <w:gridCol w:w="1415"/>
      </w:tblGrid>
      <w:tr w:rsidR="00A12CC9" w:rsidRPr="00D437EF" w14:paraId="6ACEC757" w14:textId="77777777" w:rsidTr="001020D1">
        <w:trPr>
          <w:cantSplit/>
          <w:trHeight w:val="1600"/>
        </w:trPr>
        <w:tc>
          <w:tcPr>
            <w:tcW w:w="5416" w:type="dxa"/>
            <w:shd w:val="clear" w:color="auto" w:fill="auto"/>
            <w:vAlign w:val="center"/>
          </w:tcPr>
          <w:p w14:paraId="103FD6C0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line="475" w:lineRule="exact"/>
              <w:ind w:left="14" w:right="34" w:firstLine="562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459" w:type="dxa"/>
            <w:shd w:val="clear" w:color="auto" w:fill="auto"/>
            <w:textDirection w:val="btLr"/>
            <w:vAlign w:val="center"/>
          </w:tcPr>
          <w:p w14:paraId="7C1E483B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Раздел</w:t>
            </w:r>
          </w:p>
        </w:tc>
        <w:tc>
          <w:tcPr>
            <w:tcW w:w="459" w:type="dxa"/>
            <w:shd w:val="clear" w:color="auto" w:fill="auto"/>
            <w:textDirection w:val="btLr"/>
            <w:vAlign w:val="center"/>
          </w:tcPr>
          <w:p w14:paraId="30C60063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13" w:right="34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Подраздел</w:t>
            </w:r>
          </w:p>
        </w:tc>
        <w:tc>
          <w:tcPr>
            <w:tcW w:w="1208" w:type="dxa"/>
            <w:shd w:val="clear" w:color="auto" w:fill="auto"/>
            <w:textDirection w:val="btLr"/>
            <w:vAlign w:val="center"/>
          </w:tcPr>
          <w:p w14:paraId="3709A0AB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33" w:type="dxa"/>
            <w:shd w:val="clear" w:color="auto" w:fill="auto"/>
            <w:textDirection w:val="btLr"/>
            <w:vAlign w:val="center"/>
          </w:tcPr>
          <w:p w14:paraId="07659DA3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1415" w:type="dxa"/>
            <w:shd w:val="clear" w:color="auto" w:fill="auto"/>
            <w:vAlign w:val="center"/>
          </w:tcPr>
          <w:p w14:paraId="605D1DB3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right="34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Сумма</w:t>
            </w:r>
          </w:p>
          <w:p w14:paraId="6F4951AA" w14:textId="77777777" w:rsidR="006B0EFD" w:rsidRPr="001F5398" w:rsidRDefault="006B0EFD" w:rsidP="0005382A">
            <w:pPr>
              <w:widowControl w:val="0"/>
              <w:shd w:val="clear" w:color="auto" w:fill="FFFFFF"/>
              <w:autoSpaceDE w:val="0"/>
              <w:autoSpaceDN w:val="0"/>
              <w:adjustRightInd w:val="0"/>
              <w:ind w:left="14" w:right="34" w:firstLine="13"/>
              <w:jc w:val="center"/>
              <w:rPr>
                <w:sz w:val="20"/>
                <w:szCs w:val="20"/>
              </w:rPr>
            </w:pPr>
            <w:r w:rsidRPr="001F5398">
              <w:rPr>
                <w:sz w:val="20"/>
                <w:szCs w:val="20"/>
              </w:rPr>
              <w:t>(увеличение, уменьшение (-))</w:t>
            </w:r>
          </w:p>
        </w:tc>
      </w:tr>
    </w:tbl>
    <w:p w14:paraId="19C233B1" w14:textId="77777777" w:rsidR="00C175B0" w:rsidRPr="00D437EF" w:rsidRDefault="00C175B0" w:rsidP="008D0939">
      <w:pPr>
        <w:jc w:val="both"/>
        <w:rPr>
          <w:sz w:val="4"/>
          <w:szCs w:val="4"/>
          <w:highlight w:val="yellow"/>
        </w:rPr>
      </w:pPr>
    </w:p>
    <w:tbl>
      <w:tblPr>
        <w:tblW w:w="9781" w:type="dxa"/>
        <w:tblInd w:w="-1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62"/>
        <w:gridCol w:w="416"/>
        <w:gridCol w:w="416"/>
        <w:gridCol w:w="1328"/>
        <w:gridCol w:w="842"/>
        <w:gridCol w:w="1417"/>
      </w:tblGrid>
      <w:tr w:rsidR="004B4176" w:rsidRPr="004B4176" w14:paraId="0DDA3540" w14:textId="77777777" w:rsidTr="001020D1">
        <w:trPr>
          <w:trHeight w:val="20"/>
          <w:tblHeader/>
        </w:trPr>
        <w:tc>
          <w:tcPr>
            <w:tcW w:w="5362" w:type="dxa"/>
            <w:shd w:val="clear" w:color="auto" w:fill="auto"/>
            <w:vAlign w:val="center"/>
            <w:hideMark/>
          </w:tcPr>
          <w:p w14:paraId="5A140E9C" w14:textId="77777777" w:rsidR="004B4176" w:rsidRPr="004B4176" w:rsidRDefault="004B4176" w:rsidP="00D34565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4E814E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51BE25F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328" w:type="dxa"/>
            <w:shd w:val="clear" w:color="auto" w:fill="auto"/>
            <w:vAlign w:val="center"/>
            <w:hideMark/>
          </w:tcPr>
          <w:p w14:paraId="06C3CB0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42" w:type="dxa"/>
            <w:shd w:val="clear" w:color="auto" w:fill="auto"/>
            <w:vAlign w:val="center"/>
            <w:hideMark/>
          </w:tcPr>
          <w:p w14:paraId="205091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417" w:type="dxa"/>
            <w:shd w:val="clear" w:color="auto" w:fill="auto"/>
            <w:vAlign w:val="center"/>
            <w:hideMark/>
          </w:tcPr>
          <w:p w14:paraId="4DFA13E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</w:t>
            </w:r>
          </w:p>
        </w:tc>
      </w:tr>
      <w:tr w:rsidR="004B4176" w:rsidRPr="004B4176" w14:paraId="2DE159E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ABCC096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3509C4" w14:textId="77777777" w:rsidR="004B4176" w:rsidRPr="004B4176" w:rsidRDefault="004B4176" w:rsidP="004B417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C484C9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D26F207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A1FDCAB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3617C10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275,6</w:t>
            </w:r>
          </w:p>
        </w:tc>
      </w:tr>
      <w:tr w:rsidR="004B4176" w:rsidRPr="004B4176" w14:paraId="45845C03" w14:textId="77777777" w:rsidTr="001020D1">
        <w:trPr>
          <w:trHeight w:val="20"/>
        </w:trPr>
        <w:tc>
          <w:tcPr>
            <w:tcW w:w="5362" w:type="dxa"/>
            <w:shd w:val="clear" w:color="auto" w:fill="auto"/>
          </w:tcPr>
          <w:p w14:paraId="124B28F5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686EF660" w14:textId="77777777" w:rsidR="004B4176" w:rsidRPr="004B4176" w:rsidRDefault="004B4176" w:rsidP="004B4176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03EEA3A2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</w:tcPr>
          <w:p w14:paraId="750840C2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</w:tcPr>
          <w:p w14:paraId="58A95A8C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</w:tcPr>
          <w:p w14:paraId="7403814D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B4176" w:rsidRPr="004B4176" w14:paraId="6BE6427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9423EC5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6ED539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F6B463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6731B26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8E54AD5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74B8E6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10 789,7</w:t>
            </w:r>
          </w:p>
        </w:tc>
      </w:tr>
      <w:tr w:rsidR="004B4176" w:rsidRPr="004B4176" w14:paraId="18CBA18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B91CE3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9FEF5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AE9A3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A5F7BE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C2269FF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49443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-95,9</w:t>
            </w:r>
          </w:p>
        </w:tc>
      </w:tr>
      <w:tr w:rsidR="004B4176" w:rsidRPr="004B4176" w14:paraId="3D1B2C5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700181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lastRenderedPageBreak/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AA4EE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A2C8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1058B8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CC63F9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82484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7432070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6803AE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60861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04CF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D98AB8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4FA227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089B1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2599965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E45BE8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AA8F5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AD29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77D51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DBBF88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3A960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253114F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028F8E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E2388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9E33E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B3A27F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11C230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784D0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18CFD4B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6FEEDE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F96F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25AE5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89E4C6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BE5A4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D6F70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308BC5C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82005A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6F3E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488D8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56B854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8E50F5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8B7EC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B4176" w:rsidRPr="004B4176" w14:paraId="22DC060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D2E43B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7E1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C4A8A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785EA3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7768BD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9DF340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57CA8B9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DDFFC5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E00EC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A420F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D92804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850BD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7536F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7A618C6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05A860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D4E11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CCC0D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A0EF80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B4D40E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BF2E5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78A4692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B54529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1386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0DC7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4AD109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E6141D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27098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1DE63BE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662444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E2F6B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1ED16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153FB8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DE4B9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9B966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6F9D9D1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495974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D9C17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DF7B9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5956B1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03AD26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A7CE2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B4176" w:rsidRPr="004B4176" w14:paraId="4DE3629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CA0683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CB501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CB4B3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C11F2F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7A305F2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428020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-403,3</w:t>
            </w:r>
          </w:p>
        </w:tc>
      </w:tr>
      <w:tr w:rsidR="004B4176" w:rsidRPr="004B4176" w14:paraId="0EC22BE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74A5210" w14:textId="0D48EAEA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B4176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B4176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3AF86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58FB1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EA5492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5F3D53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47E25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1CE0D3D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A19D9CF" w14:textId="6B4B77F3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C5C53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2AF7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D6D03B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A334E3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D4CF85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21627CE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82BA09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BCB79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DCFE7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F1BF64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EC4A93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99D44B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241CE16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A5F2C3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2F586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0146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7FBA63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C24239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75ED4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0F56362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300557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DB467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2AA34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7C6A66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AEA552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AD242B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2B29BBF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9676D0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CF562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27F1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770455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920978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2622B7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B4176" w:rsidRPr="004B4176" w14:paraId="22B9CA3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B1C966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C28C3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89E6A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161A7B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A6C39F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4F9EB0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B4176" w:rsidRPr="004B4176" w14:paraId="08F69ED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C8EE6E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3C5C9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B8192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8AA4F1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8A87E8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30B70E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B4176" w:rsidRPr="004B4176" w14:paraId="076AB65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8395B6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7547F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56301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E7F8AA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DF7917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D94902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B4176" w:rsidRPr="004B4176" w14:paraId="2A7DB93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3E19B0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04D4E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768D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72E0DA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CCE51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213BE7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B4176" w:rsidRPr="004B4176" w14:paraId="3EF51F1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43817E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F8C7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09DB7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234D13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F4A66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4424F9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800,7</w:t>
            </w:r>
          </w:p>
        </w:tc>
      </w:tr>
      <w:tr w:rsidR="004B4176" w:rsidRPr="004B4176" w14:paraId="705C415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CB776A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4F935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49D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FA6D9E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F030F5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370904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800,7</w:t>
            </w:r>
          </w:p>
        </w:tc>
      </w:tr>
      <w:tr w:rsidR="004B4176" w:rsidRPr="004B4176" w14:paraId="2EB57D3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E42C9D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46426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E489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6E3237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2D48AE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EE2D29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-344,0</w:t>
            </w:r>
          </w:p>
        </w:tc>
      </w:tr>
      <w:tr w:rsidR="004B4176" w:rsidRPr="004B4176" w14:paraId="5E00DFA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3916DB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Иные закупки товаров, работ и услуг для обеспечения </w:t>
            </w:r>
            <w:r w:rsidRPr="004B4176">
              <w:rPr>
                <w:color w:val="000000"/>
                <w:sz w:val="20"/>
                <w:szCs w:val="20"/>
              </w:rPr>
              <w:lastRenderedPageBreak/>
              <w:t>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2ACA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lastRenderedPageBreak/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841A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0BAEC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E0230D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197DE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-344,0</w:t>
            </w:r>
          </w:p>
        </w:tc>
      </w:tr>
      <w:tr w:rsidR="004B4176" w:rsidRPr="004B4176" w14:paraId="7E32183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2914C2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lastRenderedPageBreak/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46F3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CC013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056E88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124600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85FC7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-20,0</w:t>
            </w:r>
          </w:p>
        </w:tc>
      </w:tr>
      <w:tr w:rsidR="004B4176" w:rsidRPr="004B4176" w14:paraId="3942FCC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2D7294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567C7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13FD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D29E81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BBA099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B0F692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-20,0</w:t>
            </w:r>
          </w:p>
        </w:tc>
      </w:tr>
      <w:tr w:rsidR="004B4176" w:rsidRPr="004B4176" w14:paraId="5BCADDE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9E91E4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3CB4B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EE69B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359532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4D83E03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6CFC52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64B2F12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0B0C3D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56A4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02791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CECEC8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83BE5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CFA32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1B34691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FDB154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CD0F8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D97EB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5E00A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F01A0A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C7D3A5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7A96426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4AF40B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516A6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6C537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ECB498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7D0DAE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26B548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2E6FCC0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17EBD0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261A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D33E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902154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FF6461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EBB44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02D3F00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1F3FAC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82E8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4EF95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DC167A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FB38AE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E5900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25BEBF5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7AD1EE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8676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6B2D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6889F9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25EBBB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75367B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B4176" w:rsidRPr="004B4176" w14:paraId="1FF31F9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1BF074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86C62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6BE3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6FBD4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6065ABE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CD419E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14 338,9</w:t>
            </w:r>
          </w:p>
        </w:tc>
      </w:tr>
      <w:tr w:rsidR="004B4176" w:rsidRPr="004B4176" w14:paraId="705E48C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D10C2BF" w14:textId="0E0A26F5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B4176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B4176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BE4C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5402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7F8828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3B3D49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EFD8D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689E588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C1A0B19" w14:textId="2F6A3D24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8A90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E86CF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7AA401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96A6B5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2A46AB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426C18D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DB7046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313A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9C6A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E67A51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935B08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C151C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147725E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802A5A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91F6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568D4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477CFD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36D312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F03EBB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14C3422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9F5AE8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35B0A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C622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318E9D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DCFB55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6DD64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27D4F24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1CEC25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0359F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9EBC4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7A908E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AC7EA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26E984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935,9</w:t>
            </w:r>
          </w:p>
        </w:tc>
      </w:tr>
      <w:tr w:rsidR="004B4176" w:rsidRPr="004B4176" w14:paraId="39F9887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F5E50E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52649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EACBC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1995F7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3F0834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E9A20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7 538,0</w:t>
            </w:r>
          </w:p>
        </w:tc>
      </w:tr>
      <w:tr w:rsidR="004B4176" w:rsidRPr="004B4176" w14:paraId="551D4AC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4F5E1C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E2616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BED6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E2E337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D780F8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1F87E9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B4176" w:rsidRPr="004B4176" w14:paraId="4C91A90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FCBCCE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"Организация исполнения и подготовка отчетов об исполнении муниципального бюджета"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7F99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3EDA7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04F50D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Ч410300000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DDCDA2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AA4E7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B4176" w:rsidRPr="004B4176" w14:paraId="5765D95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B0DBA4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Прочие выплаты по обязательствам муниципального образования Чувашской Республики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AEDA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0BE0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DB46B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D96B5F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CF791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B4176" w:rsidRPr="004B4176" w14:paraId="60B9DB5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951062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66BF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BCDD6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C864CF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742D74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A497FD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B4176" w:rsidRPr="004B4176" w14:paraId="4D51533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520144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B613A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CA1D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378B8F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95C1C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DCF1B2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0505A88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3F2AA6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80964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10E4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A2468E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1D82C0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D1DA31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4B4176" w:rsidRPr="004B4176" w14:paraId="52E6B11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520203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807C2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28AB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B57A9E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D1F41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30F095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B4176" w:rsidRPr="004B4176" w14:paraId="703051F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725833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26F0F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F687B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9C292C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8851DB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5D24F1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B4176" w:rsidRPr="004B4176" w14:paraId="72F05A1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8C51DD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682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88B28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E358B2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7294F0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C8DDC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B4176" w:rsidRPr="004B4176" w14:paraId="490F783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9BD969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474ED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A9419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B46E8E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A61704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1C705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B4176" w:rsidRPr="004B4176" w14:paraId="09D560B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183234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EC4F9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5A80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5FBBE0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5B6EA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56465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B4176" w:rsidRPr="004B4176" w14:paraId="4324963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9ECB9C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FEAF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05361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DF89A3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5423BD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8FDFEC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B4176" w:rsidRPr="004B4176" w14:paraId="11C995F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DA3F8D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8F7F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2E0C3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39764C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2014AF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A562B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B4176" w:rsidRPr="004B4176" w14:paraId="518F228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D8A58F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83FA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2FA40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FB377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2F6B2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D250DC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B4176" w:rsidRPr="004B4176" w14:paraId="40406C2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B2D541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FFBA2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95C5E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9D732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FABAAD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C65F3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B4176" w:rsidRPr="004B4176" w14:paraId="788B07E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28292A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3FD84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58A83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63AD61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A35325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5D7F2D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B4176" w:rsidRPr="004B4176" w14:paraId="5D92A8D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8BB09F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7991D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DB869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4C656B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7FAB0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5CC8D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B4176" w:rsidRPr="004B4176" w14:paraId="797B8B2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E632E4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F3E15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17B3B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8577FA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FC803C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45BD4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B4176" w:rsidRPr="004B4176" w14:paraId="1122D58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39778F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08955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5FCE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ED308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0EC6D6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92EBD5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B4176" w:rsidRPr="004B4176" w14:paraId="3636200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065652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E6078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BB534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077C55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DDA1A3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2D26C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B4176" w:rsidRPr="004B4176" w14:paraId="67DB9DD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5775DB2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2557F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A6CF30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E674D6A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C11A16B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6A4B67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-127,3</w:t>
            </w:r>
          </w:p>
        </w:tc>
      </w:tr>
      <w:tr w:rsidR="004B4176" w:rsidRPr="004B4176" w14:paraId="4E4401D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F42F87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43431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71195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FE574E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0C1622E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E0706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-127,3</w:t>
            </w:r>
          </w:p>
        </w:tc>
      </w:tr>
      <w:tr w:rsidR="004B4176" w:rsidRPr="004B4176" w14:paraId="15538DB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20795A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0628B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552C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1936F2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01C32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4B881A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-127,3</w:t>
            </w:r>
          </w:p>
        </w:tc>
      </w:tr>
      <w:tr w:rsidR="004B4176" w:rsidRPr="004B4176" w14:paraId="64EBD42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1712E8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11D0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6922A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862424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C952B8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1B2D6E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B4176" w:rsidRPr="004B4176" w14:paraId="01446BC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636D3C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Основное мероприятие "Обеспечение деятельности муниципальных учреждений, реализующих мероприятия по </w:t>
            </w:r>
            <w:proofErr w:type="spellStart"/>
            <w:r w:rsidRPr="004B4176">
              <w:rPr>
                <w:color w:val="000000"/>
                <w:sz w:val="20"/>
                <w:szCs w:val="20"/>
              </w:rPr>
              <w:t>обеспе-чению</w:t>
            </w:r>
            <w:proofErr w:type="spellEnd"/>
            <w:r w:rsidRPr="004B4176">
              <w:rPr>
                <w:color w:val="000000"/>
                <w:sz w:val="20"/>
                <w:szCs w:val="20"/>
              </w:rPr>
              <w:t xml:space="preserve">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6690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D925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C6EBA2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EE7B1D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9DAEB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B4176" w:rsidRPr="004B4176" w14:paraId="0B841D9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8E6E40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C7496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5887D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360AB4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E98CB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6D1D92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B4176" w:rsidRPr="004B4176" w14:paraId="795457A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66FBF5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0D0B4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6A15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D18A5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584B0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E73BE3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B4176" w:rsidRPr="004B4176" w14:paraId="5C900AE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3B2C90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D6F00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C3184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3865C0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485D11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CB3109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B4176" w:rsidRPr="004B4176" w14:paraId="4EB7667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D002E6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009BA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1248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6C2F90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0D76A6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1A302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-3,2</w:t>
            </w:r>
          </w:p>
        </w:tc>
      </w:tr>
      <w:tr w:rsidR="004B4176" w:rsidRPr="004B4176" w14:paraId="6A4EF6F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CE2087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6CA4E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FE6D8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BBBF44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497691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FA8659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-3,2</w:t>
            </w:r>
          </w:p>
        </w:tc>
      </w:tr>
      <w:tr w:rsidR="004B4176" w:rsidRPr="004B4176" w14:paraId="1336F42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2659E7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7D770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4B1C5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B8AC0D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51501C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F0F01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B4176" w:rsidRPr="004B4176" w14:paraId="03405B6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E4046B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4E7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940A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C5207D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204377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CFF6E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B4176" w:rsidRPr="004B4176" w14:paraId="4C45C94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7005E6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33892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20F92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40232A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35E8F2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DA5CA1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B4176" w:rsidRPr="004B4176" w14:paraId="466D4D9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C47F0E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F294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2A972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BF4833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E5B821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9B934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B4176" w:rsidRPr="004B4176" w14:paraId="321027B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A45F13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4C6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7FA9F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9A91D1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7CCB39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12C4A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B4176" w:rsidRPr="004B4176" w14:paraId="236904C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0D095E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12E95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8EEAE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AD665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DF35CB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38A04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B4176" w:rsidRPr="004B4176" w14:paraId="726CBE9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EE9296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E6F9F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112C0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ED2456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3BD8A37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6C14F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B4176" w:rsidRPr="004B4176" w14:paraId="09C2EFD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0D87A8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E2490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7F77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97D885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FE451F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293AD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B4176" w:rsidRPr="004B4176" w14:paraId="527B58B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679067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9F5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A426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4B253D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84650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C7A7F8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B4176" w:rsidRPr="004B4176" w14:paraId="3791B58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106B22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EC736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151BD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ED957D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30B224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2DF80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B4176" w:rsidRPr="004B4176" w14:paraId="1C2FBAF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BED0B3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38E9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273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8D8647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09376E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445934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B4176" w:rsidRPr="004B4176" w14:paraId="350132D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E24B46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2AAED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3121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85A43A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9E2B0E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8A8F66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B4176" w:rsidRPr="004B4176" w14:paraId="4388915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A0769A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6BCF9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0834C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DDE0E2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AD2208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358DA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B4176" w:rsidRPr="004B4176" w14:paraId="4DE27B1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93BB31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52F51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923F5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C95A6D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42EF1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7FD5CE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B4176" w:rsidRPr="004B4176" w14:paraId="2888D30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499D5F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B3053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DB81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21203A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8230DF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3DC612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B4176" w:rsidRPr="004B4176" w14:paraId="2E2CE39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41407D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7E60B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1CFA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398452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3A2FE2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FD157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B4176" w:rsidRPr="004B4176" w14:paraId="79B3343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B234F7A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ACC353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CE3658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C07BD16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FEDDD24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499A5A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-10 300,0</w:t>
            </w:r>
          </w:p>
        </w:tc>
      </w:tr>
      <w:tr w:rsidR="004B4176" w:rsidRPr="004B4176" w14:paraId="1483478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AE7847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D28D2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7DA7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586F24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50A9E70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36CEB1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54B9E34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B5C5AD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15BE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3BF5E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95547E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7B4507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7FE67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2FFE86C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A504E5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"Пассажирский транспорт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DB3B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65EC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BEE40C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Ч220000000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E37AE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9410F8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2E93C4C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285C2C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"Развитие автомобильного и городского электрического транспорта"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8F475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B144D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2AA39A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Ч220100000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77398A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8B54E9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77358C8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5EFDCC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на оказание финансовой помощи для погашения денежных обязательств и обязательных платежей и восстановления платежеспособности Новочебоксарского муниципального унитарного предприятия троллейбусного транспорта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F6A9A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D60A0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04CBE5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B2FB24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FD6317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69F87B2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C5C39F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293B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E098F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C5894D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D52F1E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16A65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2D97FD5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C9A34E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C6DA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7F46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4A76DC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62C4AA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380EA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B4176" w:rsidRPr="004B4176" w14:paraId="53321A5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ADF653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3B1B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6A37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B0917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6CE7727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BDD8C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B4176" w:rsidRPr="004B4176" w14:paraId="402E254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4286EF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35D5E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5B75B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9BF471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A1823B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1FDB5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B4176" w:rsidRPr="004B4176" w14:paraId="6B60105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558965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8D66D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B040D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5B565F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B1626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BC2631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B4176" w:rsidRPr="004B4176" w14:paraId="2A64BAA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F5EDEA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905D7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DC1C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DDF76D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0DFBD0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263669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B4176" w:rsidRPr="004B4176" w14:paraId="114C4F0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558764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F2A3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C322F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E217DA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5DD54C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70AB84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B4176" w:rsidRPr="004B4176" w14:paraId="493CC07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78104E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A5FCB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DBE5E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4105D7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2DF343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E2F77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B4176" w:rsidRPr="004B4176" w14:paraId="7D3A433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AB0511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240AF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C497B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EFE25D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6FEB6C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B7761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B4176" w:rsidRPr="004B4176" w14:paraId="22CD0DF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F31A6A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D2BF9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DC2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8E3DCE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89EC7C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E634EA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B4176" w:rsidRPr="004B4176" w14:paraId="7B7754A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F9DD0D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28C1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A55E7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A24FA3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79F7EF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D6E76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B4176" w:rsidRPr="004B4176" w14:paraId="6801B81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BF81B8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6051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3EB39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D7BF54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77D8D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B1A48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B4176" w:rsidRPr="004B4176" w14:paraId="0D9EE55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5003D86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44F820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EFB12E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36CE51D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39E543C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C1285AC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-4 131,6</w:t>
            </w:r>
          </w:p>
        </w:tc>
      </w:tr>
      <w:tr w:rsidR="004B4176" w:rsidRPr="004B4176" w14:paraId="1298FAD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3D0E38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B51F8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87A9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9891D6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C3A81D2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9307A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B4176" w:rsidRPr="004B4176" w14:paraId="4FA0F08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1DAEE68" w14:textId="721FA554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8D4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F8B42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A2516D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BEAE11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C93FC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B4176" w:rsidRPr="004B4176" w14:paraId="2537F82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C38B4F9" w14:textId="60F0D669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83A2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648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D5793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3B2DD0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FD54EA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B4176" w:rsidRPr="004B4176" w14:paraId="3496850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F369CB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27286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46682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216DE2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256A3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0CAF14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B4176" w:rsidRPr="004B4176" w14:paraId="3F7188A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D7A811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B7FD0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72673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FEF280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4DFC6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DA5EB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-2 334,2</w:t>
            </w:r>
          </w:p>
        </w:tc>
      </w:tr>
      <w:tr w:rsidR="004B4176" w:rsidRPr="004B4176" w14:paraId="2AD92A3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1950CA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13E25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DE5AB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C4A747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F6217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11EEF8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-1 580,2</w:t>
            </w:r>
          </w:p>
        </w:tc>
      </w:tr>
      <w:tr w:rsidR="004B4176" w:rsidRPr="004B4176" w14:paraId="7782C64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835AE6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70ECF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3F1B5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907C1C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9A1B08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FF198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-1 580,2</w:t>
            </w:r>
          </w:p>
        </w:tc>
      </w:tr>
      <w:tr w:rsidR="004B4176" w:rsidRPr="004B4176" w14:paraId="6745BE6A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EFE60A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CE90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921F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ACEA69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4D916A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747599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-754,0</w:t>
            </w:r>
          </w:p>
        </w:tc>
      </w:tr>
      <w:tr w:rsidR="004B4176" w:rsidRPr="004B4176" w14:paraId="1964116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9A6D54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51E14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3C802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C0DB28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4860A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551ACE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-754,0</w:t>
            </w:r>
          </w:p>
        </w:tc>
      </w:tr>
      <w:tr w:rsidR="004B4176" w:rsidRPr="004B4176" w14:paraId="20B1F93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EFBBE2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BAF16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CBD35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67758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B925EF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951C2F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B4176" w:rsidRPr="004B4176" w14:paraId="60994D7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6B196C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F14EA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63C6D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FCF31D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AB6FC5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FC42B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B4176" w:rsidRPr="004B4176" w14:paraId="4B263D9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43D8AE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075E8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C1E59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292950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C6BCA9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48D52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B4176" w:rsidRPr="004B4176" w14:paraId="1CC9C73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514BC05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DC536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387B4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579CB20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C725015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8771E14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1 840,5</w:t>
            </w:r>
          </w:p>
        </w:tc>
      </w:tr>
      <w:tr w:rsidR="004B4176" w:rsidRPr="004B4176" w14:paraId="0393236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3EBB28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2C34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DDE50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1A80C9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6F7EEE5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094B29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456AEDF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EC18E7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825A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C72AC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CC0E8E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FB329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73E8B1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1619FC9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237D2D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9FEE6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89A1A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70BABB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5C80EF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6F2A7B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636B8B9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DFBFB2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DF00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19857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2222DD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445D55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6165FF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529B6FF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FD8424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729C3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0CE3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C52F53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595D01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5BDF8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0F42BCD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02472B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5096B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B3B17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7AC16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FDA6E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9D5EF1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7418CAC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E5382B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CB3F1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40123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906F4E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AED718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228D8F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B4176" w:rsidRPr="004B4176" w14:paraId="42C50AA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627497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398A9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864CD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93DF43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8CE0F30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42962E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1 514,7</w:t>
            </w:r>
          </w:p>
        </w:tc>
      </w:tr>
      <w:tr w:rsidR="004B4176" w:rsidRPr="004B4176" w14:paraId="51EA72F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C37238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5AD0F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0FE5F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1F69BE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CC714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75E54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1 514,8</w:t>
            </w:r>
          </w:p>
        </w:tc>
      </w:tr>
      <w:tr w:rsidR="004B4176" w:rsidRPr="004B4176" w14:paraId="2182016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A487BC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C0DD7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FD71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40789E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0432F3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C778DA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B4176" w:rsidRPr="004B4176" w14:paraId="68C3E1D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37BCB8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3C5D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CE69D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EBF8B0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544E2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EB1743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B4176" w:rsidRPr="004B4176" w14:paraId="66F4A2F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DBB744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68C8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D0332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74840F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9F1AB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758064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B4176" w:rsidRPr="004B4176" w14:paraId="42C8734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21D804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CFF33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B3999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91830A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00FB87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23498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B4176" w:rsidRPr="004B4176" w14:paraId="5542C7F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EFBF52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F91BD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AD907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28C407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992965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79D368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B4176" w:rsidRPr="004B4176" w14:paraId="1250292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DFE3B8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"Патриотическое воспитание и допризывная подготовка молодежи Чувашской Республики" муниципальной программы "Развитие образования"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3E79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DAD7E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69A399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Ц760000000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5A16E2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D0B372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B4176" w:rsidRPr="004B4176" w14:paraId="0DE5FC4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848011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"Патриотическое воспитание граждан Российской Федерации"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5F42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E4C9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A4E5DD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Ц76EB00000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B7287C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CF972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B4176" w:rsidRPr="004B4176" w14:paraId="7C10552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B0AD14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A98A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9044E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7AFDE6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0F5089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358430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B4176" w:rsidRPr="004B4176" w14:paraId="0E3EEAF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99EECB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ED046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CD981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D4F78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CD65D0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6BBD09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B4176" w:rsidRPr="004B4176" w14:paraId="1798B2D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EC87D4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7A5F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AA2FF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4FE9F6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736CEC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CA741E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B4176" w:rsidRPr="004B4176" w14:paraId="444B6CF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812574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AAD87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403F3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EC66BA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D1D194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05F54F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7389E8B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C9FDC0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C9D1E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85D24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0E094F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2C03AF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3A246F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0A13B49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CB0C28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"Осуществление мер финансовой поддержки бюджетов муниципальных районов, муниципальных округов, городских округов и поселений, направленных на обеспечение их сбалансированности и повышение уровня бюджетной обеспеченности"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2311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5B9E8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5DD55B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Ч410400000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72E41E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A3C6F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267F1DA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104B33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5B359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22E28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F5A241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0289E7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1550A7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6995F5A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5A2185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8BA42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2660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961A41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1DFE19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4DE274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603365B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8FE1B9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74C5A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D0273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D7D004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F80B6C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7F1BED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1713F87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ED22A5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AF5E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C4F5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0167A4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95E20EE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B221F3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-212,1</w:t>
            </w:r>
          </w:p>
        </w:tc>
      </w:tr>
      <w:tr w:rsidR="004B4176" w:rsidRPr="004B4176" w14:paraId="19A7B5A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42EC5EA" w14:textId="5240D680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B4176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B4176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B8B0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28B6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36AB6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FF39B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AC222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292140B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1F0559B" w14:textId="53FDE756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0ECE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5D52B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73A95B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D8F3F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B72408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3B2C36F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BBBD07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"Развитие образования в сфере культуры и искусства"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39635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A4A8B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2E86F0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Ц410600000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9F872D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5AF31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20A42A5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A45360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6D9B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4B81F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EC5F94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BF9387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2F809F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2186C2C9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4F8457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8E7AA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03C23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73D98C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11A24D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304283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08BF6C7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9EB4A7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94D94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61348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3297C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99E246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2E7FC1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B4176" w:rsidRPr="004B4176" w14:paraId="537D1E5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2B167E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BCB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F485D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9BFD4C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F520B2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98236C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692BF2F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2015DC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7745E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C27C8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32F1E7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1AFD1C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110B63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69A44F8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613C48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67DCC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8E18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C4E247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CDAA84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B766F9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0CF796C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F8C773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C64C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643F7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4E3CD7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24F07A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E58A4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01E5BCA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15EF11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53885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A2906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C89AF1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90F95C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F277A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6BD0C8F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58425B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A7DAC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0504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09524D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4B30C8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3F5126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B4176" w:rsidRPr="004B4176" w14:paraId="3D5C09A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3B9D49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D75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814A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0AC526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DE24B86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D785B8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5384823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EEB541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6AD7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3941F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BA3655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673633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3B2200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294C0C3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D845C9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E1A45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6A650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CB201F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4029E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79F8D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0B47F24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57CCE1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FAAF0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19909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2CD8E4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2D74EC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F6B34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24C7A9A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227291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6075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C86C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81ABD5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4DD4AD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88D6E2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481B105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AC4638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2C0A0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89F8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EFFC89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5BF768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D33679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4BE374C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14F6BD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90FD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1090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C7CCFF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B43D3A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341CB1F3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B4176" w:rsidRPr="004B4176" w14:paraId="5F2B298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0046E7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E48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0A149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DC5B8A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549D4E9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C7993E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51BB0E6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5E422F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1F17A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C4AE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132278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C244F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18FD5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2897183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0254B0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D41A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8CC79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7D2960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4D13ED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A638FF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323619D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7884713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1B88F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62E0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D4398A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5441EB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15B9A2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76457A1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08B46F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2E7DF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A30AB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DDE680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84A40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3A75A7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034972D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268AFE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31D12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322FB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75C87A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3CD9A5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1A5DE2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0A3ABAE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3C84E5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72597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DE1BD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2DFE8F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2FA2DD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BD7B9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B4176" w:rsidRPr="004B4176" w14:paraId="26187DB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A20029D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10EF58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BAC02F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C6BB446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AEFBC2C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A129630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2 210,0</w:t>
            </w:r>
          </w:p>
        </w:tc>
      </w:tr>
      <w:tr w:rsidR="004B4176" w:rsidRPr="004B4176" w14:paraId="6762532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49C8E6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0F0D7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8422C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13663D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EA0F024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F29886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2 210,0</w:t>
            </w:r>
          </w:p>
        </w:tc>
      </w:tr>
      <w:tr w:rsidR="004B4176" w:rsidRPr="004B4176" w14:paraId="261A184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21CA515" w14:textId="0687C658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B4176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B4176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F5ED0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92C33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157EC2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50A44B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FA159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2 210,0</w:t>
            </w:r>
          </w:p>
        </w:tc>
      </w:tr>
      <w:tr w:rsidR="004B4176" w:rsidRPr="004B4176" w14:paraId="1CB8E8D7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222CD10" w14:textId="64786324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21B42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09381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0BA018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ADA82B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BD4C5E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B4176" w:rsidRPr="004B4176" w14:paraId="605CD972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CC9433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571C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8A811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786FFC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10E9C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891119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B4176" w:rsidRPr="004B4176" w14:paraId="0DB0783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50EDEF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учреждений в сфере культурно-досугового обслуживания населения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8C852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DCA6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6FF543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C4E71B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86D21A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B4176" w:rsidRPr="004B4176" w14:paraId="3118F73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60044D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5D15A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13F6E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9F3592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7AFFC3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56BBC0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B4176" w:rsidRPr="004B4176" w14:paraId="5674561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5CFD17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A2B03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4E475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213413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7B919B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31C79AA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B4176" w:rsidRPr="004B4176" w14:paraId="6866EF1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8174FFA" w14:textId="4BE56D64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63F65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ED931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F30910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53891C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63E8AF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B4176" w:rsidRPr="004B4176" w14:paraId="71EEB58B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FF01841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DF64F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30E1B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74F499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7C6530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E6D4B4D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B4176" w:rsidRPr="004B4176" w14:paraId="262C71A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DB776F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5C3A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48863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450D6B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C4A57A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B10FFA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B4176" w:rsidRPr="004B4176" w14:paraId="0299517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211C2A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6655F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FCCCE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B4CC00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A6EF89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E44DB2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B4176" w:rsidRPr="004B4176" w14:paraId="6D065320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ED6652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F40BE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7948E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9EE914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048E01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6CA616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B4176" w:rsidRPr="004B4176" w14:paraId="3D6505E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6AFD5C2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A832F1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B71B9F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10AB74F6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CB2BED0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04EE2F2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-5,6</w:t>
            </w:r>
          </w:p>
        </w:tc>
      </w:tr>
      <w:tr w:rsidR="004B4176" w:rsidRPr="004B4176" w14:paraId="6D3A1D5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7A12EC9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8CBF1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CC38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23605E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D8C81E5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60236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25ED38CD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985BD5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BCDDB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9270A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EF9635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06570F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EABF54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3CF53AD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8A8D72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51F1D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B7B1A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C281B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9AA6B8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9ECD00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62ED1F9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6DE261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6802B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3E0A5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F1E905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294BF1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F747D05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7FEAB9A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DE146DC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Выплаты пенсии за выслугу лет муниципальным служащим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68347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B0E1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AB61E7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7BC83C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618C92F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0962EE4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6AE15AF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6B962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C9A6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56C56C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849153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BE9B9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3D28985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35CFE1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C13A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DA544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3DF9E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4DC001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6FCD949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B4176" w:rsidRPr="004B4176" w14:paraId="41B1252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59682A40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29B66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46C556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10D581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7FA7BF8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F72C9B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5D1BAB34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3EC3C4A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D1AFE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564CF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2CD493D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237E0B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4B3B46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3AE5266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983CC0D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37C0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D7339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BE1ECC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2544B95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8867FE4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242783F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03FEBEFF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F1E8F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84467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A91310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F12D0E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FE520C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654625E8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AFE05AE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C961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87AF5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035DE65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45B1DC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6924AA2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45A0E74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F29154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219F5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EA3A4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EC96FE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0D6FC2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1293A801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7B18ACA1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8D69D56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5ECBB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B97B9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5C79A3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3574E11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FEBFB68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B4176" w:rsidRPr="004B4176" w14:paraId="75E2AC7E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CA3933F" w14:textId="77777777" w:rsidR="004B4176" w:rsidRPr="004B4176" w:rsidRDefault="004B4176" w:rsidP="00D34565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54D458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630292" w14:textId="77777777" w:rsidR="004B4176" w:rsidRPr="004B4176" w:rsidRDefault="004B4176" w:rsidP="004B4176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8666345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6AFB2BCD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0CC3A3A" w14:textId="77777777" w:rsidR="004B4176" w:rsidRPr="004B4176" w:rsidRDefault="004B4176" w:rsidP="004B4176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B4176">
              <w:rPr>
                <w:b/>
                <w:bCs/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46FBF95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14004D6B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A6CE3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423E12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3453F87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46F51A9" w14:textId="77777777" w:rsidR="004B4176" w:rsidRPr="004B4176" w:rsidRDefault="004B4176" w:rsidP="004B4176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0D9C79DE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65C29B7F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4B99413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7C72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50EE47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5CD1E6F8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B96956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5AED898C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54F0F37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5D43698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физической культуры и спорта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3F4EC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BE990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7701DF8F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Ц5Э0000000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1DEA635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3F2CEB6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5F1B34DC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AB9ADF2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52E4D9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221AB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266EB8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Ц5Э0100000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0167034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67F5E33B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33486803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31C7CCD7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0A23AE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07A04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409D9ED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79E4458B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454CEDB7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39057F95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7BCB0F75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1CE993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397FCC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0E89551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55B526F5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21A45960" w14:textId="77777777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B4176" w:rsidRPr="004B4176" w14:paraId="750B2306" w14:textId="77777777" w:rsidTr="001020D1">
        <w:trPr>
          <w:trHeight w:val="20"/>
        </w:trPr>
        <w:tc>
          <w:tcPr>
            <w:tcW w:w="5362" w:type="dxa"/>
            <w:shd w:val="clear" w:color="auto" w:fill="auto"/>
            <w:hideMark/>
          </w:tcPr>
          <w:p w14:paraId="22FC4A74" w14:textId="77777777" w:rsidR="004B4176" w:rsidRPr="004B4176" w:rsidRDefault="004B4176" w:rsidP="00D34565">
            <w:pPr>
              <w:jc w:val="both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C0F704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D13B1A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28" w:type="dxa"/>
            <w:shd w:val="clear" w:color="auto" w:fill="auto"/>
            <w:vAlign w:val="bottom"/>
            <w:hideMark/>
          </w:tcPr>
          <w:p w14:paraId="61D54ECD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42" w:type="dxa"/>
            <w:shd w:val="clear" w:color="auto" w:fill="auto"/>
            <w:vAlign w:val="bottom"/>
            <w:hideMark/>
          </w:tcPr>
          <w:p w14:paraId="4F3D0010" w14:textId="77777777" w:rsidR="004B4176" w:rsidRPr="004B4176" w:rsidRDefault="004B4176" w:rsidP="004B4176">
            <w:pPr>
              <w:jc w:val="center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417" w:type="dxa"/>
            <w:shd w:val="clear" w:color="auto" w:fill="auto"/>
            <w:vAlign w:val="bottom"/>
            <w:hideMark/>
          </w:tcPr>
          <w:p w14:paraId="72384DBC" w14:textId="5B6B1CF2" w:rsidR="004B4176" w:rsidRPr="004B4176" w:rsidRDefault="004B4176" w:rsidP="004B4176">
            <w:pPr>
              <w:jc w:val="right"/>
              <w:rPr>
                <w:color w:val="000000"/>
                <w:sz w:val="20"/>
                <w:szCs w:val="20"/>
              </w:rPr>
            </w:pPr>
            <w:r w:rsidRPr="004B4176">
              <w:rPr>
                <w:color w:val="000000"/>
                <w:sz w:val="20"/>
                <w:szCs w:val="20"/>
              </w:rPr>
              <w:t>-0,1</w:t>
            </w:r>
            <w:r w:rsidR="00CC27A6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4EA4643F" w14:textId="6C01C7E9" w:rsidR="00B21988" w:rsidRDefault="00B21988" w:rsidP="007E0AF9">
      <w:pPr>
        <w:ind w:firstLine="709"/>
        <w:jc w:val="both"/>
      </w:pPr>
    </w:p>
    <w:p w14:paraId="05C39AE6" w14:textId="77777777" w:rsidR="00CC27A6" w:rsidRDefault="00CC27A6" w:rsidP="007E0AF9">
      <w:pPr>
        <w:ind w:firstLine="709"/>
        <w:jc w:val="both"/>
      </w:pPr>
    </w:p>
    <w:p w14:paraId="535990BD" w14:textId="77777777" w:rsidR="00CC27A6" w:rsidRDefault="00CC27A6" w:rsidP="007E0AF9">
      <w:pPr>
        <w:ind w:firstLine="709"/>
        <w:jc w:val="both"/>
      </w:pPr>
    </w:p>
    <w:p w14:paraId="166FE9FA" w14:textId="77777777" w:rsidR="00CC27A6" w:rsidRDefault="00CC27A6" w:rsidP="007E0AF9">
      <w:pPr>
        <w:ind w:firstLine="709"/>
        <w:jc w:val="both"/>
      </w:pPr>
    </w:p>
    <w:p w14:paraId="035EFD8D" w14:textId="77777777" w:rsidR="00CC27A6" w:rsidRDefault="00CC27A6" w:rsidP="007E0AF9">
      <w:pPr>
        <w:ind w:firstLine="709"/>
        <w:jc w:val="both"/>
      </w:pPr>
    </w:p>
    <w:p w14:paraId="05B1A8EB" w14:textId="77777777" w:rsidR="00CC27A6" w:rsidRDefault="00CC27A6" w:rsidP="007E0AF9">
      <w:pPr>
        <w:ind w:firstLine="709"/>
        <w:jc w:val="both"/>
      </w:pPr>
    </w:p>
    <w:p w14:paraId="11ED3F79" w14:textId="77777777" w:rsidR="00CC27A6" w:rsidRDefault="00CC27A6" w:rsidP="007E0AF9">
      <w:pPr>
        <w:ind w:firstLine="709"/>
        <w:jc w:val="both"/>
      </w:pPr>
    </w:p>
    <w:p w14:paraId="45760376" w14:textId="77777777" w:rsidR="00CC27A6" w:rsidRDefault="00CC27A6" w:rsidP="007E0AF9">
      <w:pPr>
        <w:ind w:firstLine="709"/>
        <w:jc w:val="both"/>
      </w:pPr>
    </w:p>
    <w:p w14:paraId="63B93B26" w14:textId="77777777" w:rsidR="00CC27A6" w:rsidRDefault="00CC27A6" w:rsidP="007E0AF9">
      <w:pPr>
        <w:ind w:firstLine="709"/>
        <w:jc w:val="both"/>
      </w:pPr>
    </w:p>
    <w:p w14:paraId="46CF7797" w14:textId="77777777" w:rsidR="00CC27A6" w:rsidRDefault="00CC27A6" w:rsidP="007E0AF9">
      <w:pPr>
        <w:ind w:firstLine="709"/>
        <w:jc w:val="both"/>
      </w:pPr>
    </w:p>
    <w:p w14:paraId="4A3C2470" w14:textId="77777777" w:rsidR="00CC27A6" w:rsidRDefault="00CC27A6" w:rsidP="007E0AF9">
      <w:pPr>
        <w:ind w:firstLine="709"/>
        <w:jc w:val="both"/>
      </w:pPr>
    </w:p>
    <w:p w14:paraId="52365174" w14:textId="77777777" w:rsidR="004458BB" w:rsidRDefault="004458BB" w:rsidP="007E0AF9">
      <w:pPr>
        <w:ind w:firstLine="709"/>
        <w:jc w:val="both"/>
      </w:pPr>
    </w:p>
    <w:p w14:paraId="0AD4EF28" w14:textId="77777777" w:rsidR="004458BB" w:rsidRDefault="004458BB" w:rsidP="007E0AF9">
      <w:pPr>
        <w:ind w:firstLine="709"/>
        <w:jc w:val="both"/>
      </w:pPr>
    </w:p>
    <w:p w14:paraId="3DF4CEC1" w14:textId="77777777" w:rsidR="004458BB" w:rsidRDefault="004458BB" w:rsidP="007E0AF9">
      <w:pPr>
        <w:ind w:firstLine="709"/>
        <w:jc w:val="both"/>
      </w:pPr>
    </w:p>
    <w:p w14:paraId="1DF5BA06" w14:textId="3CBFF5A7" w:rsidR="007E0AF9" w:rsidRDefault="004458BB" w:rsidP="007E0AF9">
      <w:pPr>
        <w:ind w:firstLine="709"/>
        <w:jc w:val="both"/>
        <w:rPr>
          <w:highlight w:val="yellow"/>
        </w:rPr>
      </w:pPr>
      <w:r>
        <w:t>6</w:t>
      </w:r>
      <w:r w:rsidR="007E0AF9" w:rsidRPr="003177E5">
        <w:t>)</w:t>
      </w:r>
      <w:r w:rsidR="007E0AF9" w:rsidRPr="00A831E9">
        <w:t xml:space="preserve"> </w:t>
      </w:r>
      <w:r w:rsidR="007E0AF9">
        <w:t xml:space="preserve">дополнить приложением </w:t>
      </w:r>
      <w:r w:rsidR="00C965ED">
        <w:t>4</w:t>
      </w:r>
      <w:r w:rsidR="00227769">
        <w:rPr>
          <w:vertAlign w:val="superscript"/>
        </w:rPr>
        <w:t>4</w:t>
      </w:r>
      <w:r w:rsidR="007E0AF9" w:rsidRPr="00592F0D">
        <w:t xml:space="preserve"> следующего содержания:</w:t>
      </w:r>
    </w:p>
    <w:p w14:paraId="70B98436" w14:textId="56FFC742" w:rsidR="007E0AF9" w:rsidRDefault="007E0AF9" w:rsidP="007E0AF9">
      <w:pPr>
        <w:ind w:left="5387"/>
        <w:jc w:val="both"/>
        <w:rPr>
          <w:color w:val="000000"/>
          <w:sz w:val="22"/>
          <w:szCs w:val="22"/>
          <w:vertAlign w:val="superscript"/>
        </w:rPr>
      </w:pPr>
      <w:r w:rsidRPr="00FB5B87">
        <w:rPr>
          <w:color w:val="000000"/>
          <w:sz w:val="22"/>
          <w:szCs w:val="22"/>
        </w:rPr>
        <w:t xml:space="preserve">«Приложение </w:t>
      </w:r>
      <w:r w:rsidR="00C965ED">
        <w:rPr>
          <w:color w:val="000000"/>
          <w:sz w:val="22"/>
          <w:szCs w:val="22"/>
        </w:rPr>
        <w:t>4</w:t>
      </w:r>
      <w:r w:rsidR="00227769">
        <w:rPr>
          <w:color w:val="000000"/>
          <w:sz w:val="22"/>
          <w:szCs w:val="22"/>
          <w:vertAlign w:val="superscript"/>
        </w:rPr>
        <w:t>4</w:t>
      </w:r>
    </w:p>
    <w:p w14:paraId="18120BBF" w14:textId="47F01F40" w:rsidR="007E0AF9" w:rsidRPr="00592F0D" w:rsidRDefault="007E0AF9" w:rsidP="007E0AF9">
      <w:pPr>
        <w:ind w:left="5387"/>
        <w:jc w:val="both"/>
      </w:pPr>
      <w:r w:rsidRPr="00592F0D">
        <w:rPr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>
        <w:rPr>
          <w:sz w:val="22"/>
          <w:szCs w:val="22"/>
        </w:rPr>
        <w:t>е города Новочебоксарска на 202</w:t>
      </w:r>
      <w:r w:rsidR="00C965ED">
        <w:rPr>
          <w:sz w:val="22"/>
          <w:szCs w:val="22"/>
        </w:rPr>
        <w:t>2</w:t>
      </w:r>
      <w:r>
        <w:rPr>
          <w:sz w:val="22"/>
          <w:szCs w:val="22"/>
        </w:rPr>
        <w:t xml:space="preserve"> год и на плановый период 202</w:t>
      </w:r>
      <w:r w:rsidR="00C965ED">
        <w:rPr>
          <w:sz w:val="22"/>
          <w:szCs w:val="22"/>
        </w:rPr>
        <w:t>3</w:t>
      </w:r>
      <w:r>
        <w:rPr>
          <w:sz w:val="22"/>
          <w:szCs w:val="22"/>
        </w:rPr>
        <w:t xml:space="preserve"> и 202</w:t>
      </w:r>
      <w:r w:rsidR="00C965ED">
        <w:rPr>
          <w:sz w:val="22"/>
          <w:szCs w:val="22"/>
        </w:rPr>
        <w:t>4</w:t>
      </w:r>
      <w:r w:rsidRPr="00592F0D">
        <w:rPr>
          <w:sz w:val="22"/>
          <w:szCs w:val="22"/>
        </w:rPr>
        <w:t xml:space="preserve"> годов»</w:t>
      </w:r>
    </w:p>
    <w:p w14:paraId="0759693E" w14:textId="77777777" w:rsidR="007E0AF9" w:rsidRDefault="007E0AF9" w:rsidP="007E0AF9">
      <w:pPr>
        <w:ind w:left="5670"/>
        <w:jc w:val="both"/>
        <w:rPr>
          <w:color w:val="000000"/>
          <w:sz w:val="22"/>
          <w:szCs w:val="22"/>
        </w:rPr>
      </w:pPr>
    </w:p>
    <w:p w14:paraId="0C27349C" w14:textId="09F0ECA6" w:rsidR="007E0AF9" w:rsidRDefault="007E0AF9" w:rsidP="007E0AF9">
      <w:pPr>
        <w:jc w:val="center"/>
      </w:pPr>
      <w:r w:rsidRPr="00FB5B87">
        <w:rPr>
          <w:b/>
          <w:bCs/>
          <w:color w:val="000000"/>
          <w:sz w:val="22"/>
          <w:szCs w:val="22"/>
        </w:rPr>
        <w:t>ИЗМЕНЕНИЕ</w:t>
      </w:r>
      <w:r w:rsidRPr="00FB5B87">
        <w:rPr>
          <w:b/>
          <w:bCs/>
          <w:color w:val="000000"/>
          <w:sz w:val="22"/>
          <w:szCs w:val="22"/>
        </w:rPr>
        <w:br/>
        <w:t>распределения бюджетных ассигнований по разделам, подразделам, целевым статьям (муниципальным программам города Новочебоксарска) и группам (группам и подгруппам) видов расходов классификации расходов бюджет</w:t>
      </w:r>
      <w:r>
        <w:rPr>
          <w:b/>
          <w:bCs/>
          <w:color w:val="000000"/>
          <w:sz w:val="22"/>
          <w:szCs w:val="22"/>
        </w:rPr>
        <w:t>а города Новочебоксарска на 202</w:t>
      </w:r>
      <w:r w:rsidR="00C965ED">
        <w:rPr>
          <w:b/>
          <w:bCs/>
          <w:color w:val="000000"/>
          <w:sz w:val="22"/>
          <w:szCs w:val="22"/>
        </w:rPr>
        <w:t>3</w:t>
      </w:r>
      <w:r>
        <w:rPr>
          <w:b/>
          <w:bCs/>
          <w:color w:val="000000"/>
          <w:sz w:val="22"/>
          <w:szCs w:val="22"/>
        </w:rPr>
        <w:t xml:space="preserve"> и 202</w:t>
      </w:r>
      <w:r w:rsidR="00C965ED">
        <w:rPr>
          <w:b/>
          <w:bCs/>
          <w:color w:val="000000"/>
          <w:sz w:val="22"/>
          <w:szCs w:val="22"/>
        </w:rPr>
        <w:t>4</w:t>
      </w:r>
      <w:r w:rsidRPr="00FB5B87">
        <w:rPr>
          <w:b/>
          <w:bCs/>
          <w:color w:val="000000"/>
          <w:sz w:val="22"/>
          <w:szCs w:val="22"/>
        </w:rPr>
        <w:t xml:space="preserve"> год</w:t>
      </w:r>
      <w:r>
        <w:rPr>
          <w:b/>
          <w:bCs/>
          <w:color w:val="000000"/>
          <w:sz w:val="22"/>
          <w:szCs w:val="22"/>
        </w:rPr>
        <w:t>ы, предусмотренного приложением</w:t>
      </w:r>
      <w:r w:rsidRPr="00FB5B87">
        <w:rPr>
          <w:b/>
          <w:bCs/>
          <w:color w:val="000000"/>
          <w:sz w:val="22"/>
          <w:szCs w:val="22"/>
        </w:rPr>
        <w:t xml:space="preserve"> </w:t>
      </w:r>
      <w:r w:rsidR="00C965ED">
        <w:rPr>
          <w:b/>
          <w:bCs/>
          <w:color w:val="000000"/>
          <w:sz w:val="22"/>
          <w:szCs w:val="22"/>
        </w:rPr>
        <w:t>4</w:t>
      </w:r>
      <w:r w:rsidR="008727F9">
        <w:rPr>
          <w:b/>
          <w:bCs/>
          <w:color w:val="000000"/>
          <w:sz w:val="22"/>
          <w:szCs w:val="22"/>
        </w:rPr>
        <w:t>, 4</w:t>
      </w:r>
      <w:r w:rsidR="008727F9">
        <w:rPr>
          <w:b/>
          <w:bCs/>
          <w:color w:val="000000"/>
          <w:sz w:val="22"/>
          <w:szCs w:val="22"/>
          <w:vertAlign w:val="superscript"/>
        </w:rPr>
        <w:t>1</w:t>
      </w:r>
      <w:r w:rsidR="006D67F0">
        <w:rPr>
          <w:b/>
          <w:bCs/>
          <w:color w:val="000000"/>
          <w:sz w:val="22"/>
          <w:szCs w:val="22"/>
        </w:rPr>
        <w:t>, 4</w:t>
      </w:r>
      <w:r w:rsidR="006D67F0">
        <w:rPr>
          <w:b/>
          <w:bCs/>
          <w:color w:val="000000"/>
          <w:sz w:val="22"/>
          <w:szCs w:val="22"/>
          <w:vertAlign w:val="superscript"/>
        </w:rPr>
        <w:t>2</w:t>
      </w:r>
      <w:r w:rsidR="00227769">
        <w:rPr>
          <w:b/>
          <w:bCs/>
          <w:color w:val="000000"/>
          <w:sz w:val="22"/>
          <w:szCs w:val="22"/>
        </w:rPr>
        <w:t>, 4</w:t>
      </w:r>
      <w:r w:rsidR="00227769">
        <w:rPr>
          <w:b/>
          <w:bCs/>
          <w:color w:val="000000"/>
          <w:sz w:val="22"/>
          <w:szCs w:val="22"/>
          <w:vertAlign w:val="superscript"/>
        </w:rPr>
        <w:t>3</w:t>
      </w:r>
      <w:r w:rsidR="00716ED4">
        <w:rPr>
          <w:b/>
          <w:bCs/>
          <w:color w:val="000000"/>
          <w:sz w:val="22"/>
          <w:szCs w:val="22"/>
        </w:rPr>
        <w:t xml:space="preserve"> </w:t>
      </w:r>
      <w:r w:rsidRPr="00BA622F">
        <w:rPr>
          <w:b/>
          <w:bCs/>
          <w:color w:val="000000"/>
          <w:sz w:val="22"/>
          <w:szCs w:val="22"/>
        </w:rPr>
        <w:t xml:space="preserve">к </w:t>
      </w:r>
      <w:r w:rsidRPr="00FB5B87">
        <w:rPr>
          <w:b/>
          <w:bCs/>
          <w:color w:val="000000"/>
          <w:sz w:val="22"/>
          <w:szCs w:val="22"/>
        </w:rPr>
        <w:t>решению Новочебоксарского городского Собрания депутатов Чувашской Республики «О бюджет</w:t>
      </w:r>
      <w:r>
        <w:rPr>
          <w:b/>
          <w:bCs/>
          <w:color w:val="000000"/>
          <w:sz w:val="22"/>
          <w:szCs w:val="22"/>
        </w:rPr>
        <w:t>е города Новочебоксарска на 202</w:t>
      </w:r>
      <w:r w:rsidR="00C965ED">
        <w:rPr>
          <w:b/>
          <w:bCs/>
          <w:color w:val="000000"/>
          <w:sz w:val="22"/>
          <w:szCs w:val="22"/>
        </w:rPr>
        <w:t>2</w:t>
      </w:r>
      <w:r>
        <w:rPr>
          <w:b/>
          <w:bCs/>
          <w:color w:val="000000"/>
          <w:sz w:val="22"/>
          <w:szCs w:val="22"/>
        </w:rPr>
        <w:t xml:space="preserve"> год и на плановый период 202</w:t>
      </w:r>
      <w:r w:rsidR="00C965ED">
        <w:rPr>
          <w:b/>
          <w:bCs/>
          <w:color w:val="000000"/>
          <w:sz w:val="22"/>
          <w:szCs w:val="22"/>
        </w:rPr>
        <w:t>3</w:t>
      </w:r>
      <w:r>
        <w:rPr>
          <w:b/>
          <w:bCs/>
          <w:color w:val="000000"/>
          <w:sz w:val="22"/>
          <w:szCs w:val="22"/>
        </w:rPr>
        <w:t xml:space="preserve"> и 202</w:t>
      </w:r>
      <w:r w:rsidR="00C965ED">
        <w:rPr>
          <w:b/>
          <w:bCs/>
          <w:color w:val="000000"/>
          <w:sz w:val="22"/>
          <w:szCs w:val="22"/>
        </w:rPr>
        <w:t>4</w:t>
      </w:r>
      <w:r w:rsidRPr="00FB5B87">
        <w:rPr>
          <w:b/>
          <w:bCs/>
          <w:color w:val="000000"/>
          <w:sz w:val="22"/>
          <w:szCs w:val="22"/>
        </w:rPr>
        <w:t xml:space="preserve"> годов»</w:t>
      </w:r>
    </w:p>
    <w:p w14:paraId="571A0A47" w14:textId="77777777" w:rsidR="007E0AF9" w:rsidRPr="00FB5B87" w:rsidRDefault="007E0AF9" w:rsidP="007E0AF9">
      <w:pPr>
        <w:jc w:val="right"/>
        <w:rPr>
          <w:bCs/>
          <w:color w:val="000000"/>
          <w:sz w:val="20"/>
          <w:szCs w:val="20"/>
        </w:rPr>
      </w:pPr>
      <w:r w:rsidRPr="00FB5B87">
        <w:rPr>
          <w:bCs/>
          <w:color w:val="000000"/>
          <w:sz w:val="20"/>
          <w:szCs w:val="20"/>
        </w:rPr>
        <w:t>(тыс. рублей)</w:t>
      </w:r>
    </w:p>
    <w:tbl>
      <w:tblPr>
        <w:tblW w:w="9924" w:type="dxa"/>
        <w:tblInd w:w="-28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679"/>
        <w:gridCol w:w="425"/>
        <w:gridCol w:w="426"/>
        <w:gridCol w:w="1275"/>
        <w:gridCol w:w="850"/>
        <w:gridCol w:w="1135"/>
        <w:gridCol w:w="1134"/>
      </w:tblGrid>
      <w:tr w:rsidR="007E0AF9" w:rsidRPr="00B60B54" w14:paraId="430C5A48" w14:textId="77777777" w:rsidTr="00FA47D2">
        <w:trPr>
          <w:trHeight w:val="1533"/>
        </w:trPr>
        <w:tc>
          <w:tcPr>
            <w:tcW w:w="4679" w:type="dxa"/>
            <w:vMerge w:val="restart"/>
            <w:shd w:val="clear" w:color="auto" w:fill="auto"/>
            <w:vAlign w:val="center"/>
            <w:hideMark/>
          </w:tcPr>
          <w:p w14:paraId="1D093C2F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06568A41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6" w:type="dxa"/>
            <w:vMerge w:val="restart"/>
            <w:shd w:val="clear" w:color="auto" w:fill="auto"/>
            <w:textDirection w:val="btLr"/>
            <w:vAlign w:val="center"/>
            <w:hideMark/>
          </w:tcPr>
          <w:p w14:paraId="41029569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275" w:type="dxa"/>
            <w:vMerge w:val="restart"/>
            <w:shd w:val="clear" w:color="auto" w:fill="auto"/>
            <w:textDirection w:val="btLr"/>
            <w:vAlign w:val="center"/>
            <w:hideMark/>
          </w:tcPr>
          <w:p w14:paraId="1B2AC705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  <w:vAlign w:val="center"/>
            <w:hideMark/>
          </w:tcPr>
          <w:p w14:paraId="5321D78B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2269" w:type="dxa"/>
            <w:gridSpan w:val="2"/>
            <w:shd w:val="clear" w:color="auto" w:fill="auto"/>
            <w:vAlign w:val="center"/>
            <w:hideMark/>
          </w:tcPr>
          <w:p w14:paraId="5456C956" w14:textId="77777777" w:rsidR="007E0AF9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 xml:space="preserve">Сумма </w:t>
            </w:r>
          </w:p>
          <w:p w14:paraId="2076B9EB" w14:textId="77777777" w:rsidR="007E0AF9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 xml:space="preserve">(увеличение, </w:t>
            </w:r>
          </w:p>
          <w:p w14:paraId="05C71F67" w14:textId="77777777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FB5B87">
              <w:rPr>
                <w:color w:val="000000"/>
                <w:sz w:val="20"/>
                <w:szCs w:val="20"/>
              </w:rPr>
              <w:t>уменьшение(-))</w:t>
            </w:r>
          </w:p>
        </w:tc>
      </w:tr>
      <w:tr w:rsidR="007E0AF9" w:rsidRPr="00B60B54" w14:paraId="647458AB" w14:textId="77777777" w:rsidTr="00FA47D2">
        <w:trPr>
          <w:trHeight w:val="58"/>
        </w:trPr>
        <w:tc>
          <w:tcPr>
            <w:tcW w:w="4679" w:type="dxa"/>
            <w:vMerge/>
            <w:vAlign w:val="center"/>
            <w:hideMark/>
          </w:tcPr>
          <w:p w14:paraId="4BF047E9" w14:textId="77777777" w:rsidR="007E0AF9" w:rsidRPr="00FB5B87" w:rsidRDefault="007E0AF9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14:paraId="5C03819F" w14:textId="77777777" w:rsidR="007E0AF9" w:rsidRPr="00FB5B87" w:rsidRDefault="007E0AF9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6" w:type="dxa"/>
            <w:vMerge/>
            <w:vAlign w:val="center"/>
            <w:hideMark/>
          </w:tcPr>
          <w:p w14:paraId="0D9091A6" w14:textId="77777777" w:rsidR="007E0AF9" w:rsidRPr="00FB5B87" w:rsidRDefault="007E0AF9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vMerge/>
            <w:vAlign w:val="center"/>
            <w:hideMark/>
          </w:tcPr>
          <w:p w14:paraId="7E303B75" w14:textId="77777777" w:rsidR="007E0AF9" w:rsidRPr="00FB5B87" w:rsidRDefault="007E0AF9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1B65F383" w14:textId="77777777" w:rsidR="007E0AF9" w:rsidRPr="00FB5B87" w:rsidRDefault="007E0AF9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5" w:type="dxa"/>
            <w:shd w:val="clear" w:color="auto" w:fill="auto"/>
            <w:vAlign w:val="center"/>
            <w:hideMark/>
          </w:tcPr>
          <w:p w14:paraId="313BB3BF" w14:textId="4BDBDD2E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222F12">
              <w:rPr>
                <w:color w:val="000000"/>
                <w:sz w:val="20"/>
                <w:szCs w:val="20"/>
              </w:rPr>
              <w:t>3</w:t>
            </w:r>
            <w:r w:rsidRPr="00FB5B87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A6B60FB" w14:textId="25BB6D58" w:rsidR="007E0AF9" w:rsidRPr="00FB5B87" w:rsidRDefault="007E0AF9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222F12">
              <w:rPr>
                <w:color w:val="000000"/>
                <w:sz w:val="20"/>
                <w:szCs w:val="20"/>
              </w:rPr>
              <w:t>4</w:t>
            </w:r>
            <w:r w:rsidRPr="00FB5B87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2771B0CD" w14:textId="110C79BC" w:rsidR="001F5398" w:rsidRPr="00B5437C" w:rsidRDefault="001F5398" w:rsidP="00911E7C">
      <w:pPr>
        <w:ind w:firstLine="709"/>
        <w:jc w:val="both"/>
        <w:rPr>
          <w:sz w:val="4"/>
          <w:szCs w:val="4"/>
          <w:highlight w:val="yellow"/>
        </w:rPr>
      </w:pPr>
    </w:p>
    <w:tbl>
      <w:tblPr>
        <w:tblW w:w="9965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39"/>
        <w:gridCol w:w="416"/>
        <w:gridCol w:w="416"/>
        <w:gridCol w:w="1334"/>
        <w:gridCol w:w="850"/>
        <w:gridCol w:w="1156"/>
        <w:gridCol w:w="1154"/>
      </w:tblGrid>
      <w:tr w:rsidR="00227769" w:rsidRPr="00227769" w14:paraId="468728DF" w14:textId="77777777" w:rsidTr="00227769">
        <w:trPr>
          <w:trHeight w:val="20"/>
          <w:tblHeader/>
        </w:trPr>
        <w:tc>
          <w:tcPr>
            <w:tcW w:w="4639" w:type="dxa"/>
            <w:shd w:val="clear" w:color="auto" w:fill="auto"/>
            <w:vAlign w:val="center"/>
            <w:hideMark/>
          </w:tcPr>
          <w:p w14:paraId="6F5FA52F" w14:textId="77777777" w:rsidR="00227769" w:rsidRPr="00227769" w:rsidRDefault="00227769" w:rsidP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4351001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157D9B0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1334" w:type="dxa"/>
            <w:shd w:val="clear" w:color="auto" w:fill="auto"/>
            <w:vAlign w:val="center"/>
            <w:hideMark/>
          </w:tcPr>
          <w:p w14:paraId="0EB0E3C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331F6F1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1156" w:type="dxa"/>
            <w:shd w:val="clear" w:color="auto" w:fill="auto"/>
            <w:vAlign w:val="center"/>
            <w:hideMark/>
          </w:tcPr>
          <w:p w14:paraId="57F65DE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54" w:type="dxa"/>
            <w:shd w:val="clear" w:color="auto" w:fill="auto"/>
            <w:vAlign w:val="center"/>
            <w:hideMark/>
          </w:tcPr>
          <w:p w14:paraId="217CA9B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7</w:t>
            </w:r>
          </w:p>
        </w:tc>
      </w:tr>
      <w:tr w:rsidR="00227769" w:rsidRPr="00227769" w14:paraId="63547D8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D9A643A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03ED4B" w14:textId="77777777" w:rsidR="00227769" w:rsidRPr="00227769" w:rsidRDefault="0022776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B3498F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519E1B2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F42EFA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EBAE0F8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255741E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1118A1A" w14:textId="77777777" w:rsidTr="00227769">
        <w:trPr>
          <w:trHeight w:val="20"/>
        </w:trPr>
        <w:tc>
          <w:tcPr>
            <w:tcW w:w="4639" w:type="dxa"/>
            <w:shd w:val="clear" w:color="auto" w:fill="auto"/>
          </w:tcPr>
          <w:p w14:paraId="448B0E2D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25ABB17C" w14:textId="77777777" w:rsidR="00227769" w:rsidRPr="00227769" w:rsidRDefault="00227769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46C4B36B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</w:tcPr>
          <w:p w14:paraId="0323F3C1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154AEB76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</w:tcPr>
          <w:p w14:paraId="7637D81F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54" w:type="dxa"/>
            <w:shd w:val="clear" w:color="auto" w:fill="auto"/>
            <w:vAlign w:val="bottom"/>
          </w:tcPr>
          <w:p w14:paraId="576B0E54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227769" w:rsidRPr="00227769" w14:paraId="7C1F8F0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B61CEE9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4B9311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5C586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D87710F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0091BF3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8820867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F892A10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5641AE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1E9BF2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57B71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1747A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F25370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BCBB18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062605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9177EB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A4A7B6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C68D82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39078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E31BE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6B1BCB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A2805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4236A9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DBD17E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5433809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66C84F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34F4A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9B9CF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3AE17CD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7ECDB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6A6091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AB7B90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160D70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EC984F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FECD7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1C86D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E6D228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D2284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860DF9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76ED15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41C16E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1B25459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C625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866AD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1BCB67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B07AE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066AB1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DBE2EF4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59B774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4A6F0E8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74EA9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589BD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D60548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97F14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710CF2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AE8874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CB4046A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83BC49E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2DBE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B2C7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B14F11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72243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EE3836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9340BC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48C90CB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11A48C7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66ADEC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2AEFFA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8454155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E828DB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C741E44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DBA0632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51905C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F9B936A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310E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5CBED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41141A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5106274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09E0497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922BF7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C291DD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C00C984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3F955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0C98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D5100B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96165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3E32274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BAD8DE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9DD2C4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069F1C2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6C6B9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68E1C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7A9E88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4B6CF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49F663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-34 336,0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2203D5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4615538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4F7C60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4E38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492B2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50935B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5F3A8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955F11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-34 336,0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10FC0B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304271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50F214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C9C2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7E50B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3EB553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6303B6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363A8E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153482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A4EC37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15D2B52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3D3F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F66E7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8F786C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FA035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45FF1C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FCB6E2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108CA8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AAD5D4E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1789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B16A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3003B6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F32C7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DFCBEF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4371AB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63703EE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94E7408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C652C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61E66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6D1801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2B0D4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4A9355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A70D8B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8B34FEB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79E895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6C9A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740F9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A863B7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A32B0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0B58DB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00B9DD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A1B89A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20DCC28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5DCF9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F151A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FD7762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DC65E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D3DF71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D3CA1E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A34507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D7DE0F4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BDD6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DAE1A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A0EFCD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076B2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3A75C8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694EC2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0CFA614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1400875B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556D8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5781C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B19751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AE0B7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1FA7D5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1A84E4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FFFC83A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9230E2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E2D38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DA727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3F66C39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6AF2D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5F3F527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B10D67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1D16D2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2B139BA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007A8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6A2ED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194C49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472C7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C82FB5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-10 000,0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7F15EE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3F0BB4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A561ADB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5136A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AA582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404551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54212E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2DCDC5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-10 000,0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DFD27E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3D0585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54CB3D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9CD37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686BB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9F856B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24910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0DBFFB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2ED472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6DB7D01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AD92CD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9AE36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133E2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2439C6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D3230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CF2E18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CC32E7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2F371B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D57520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F3898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EFBA7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DD21AF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61293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A76A7E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515087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0E048D4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05E25D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Обустройство и совершенствование опасных участков улично-дорожной сети городов и сельских населенных пунктов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DE70F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A085A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F33396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2EA61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7A6D9F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70473E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476E788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756BEEA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E6DEF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03856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3322006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75976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C3D2DA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20DD34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725C6F1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4127595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35CB3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C1E10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5E1F66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B599E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9DD919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042694C4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58F668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F4DFE0A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17B474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72926A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C67E944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6C99D1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6559EAD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45 836,0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DB50BB8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9D35D01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95C932B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6C1D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C6700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AC4952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9C016B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5EF3B7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05C8222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9ABE2F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CA3CE98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39984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92B2F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DE917F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48E48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172DBD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E67A82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728709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22E5009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C10EE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64D4F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94BB31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21861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922F8C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DAFAA6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65F772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574BFA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E93F3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2BCB4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821F42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A1419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A5DC5C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A7A06B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F33B4D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76A5474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36BEB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3EF40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A258FC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0AC00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D76BA5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ED7931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31C23DA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DAEBA1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25A73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8C14C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705506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E9ADD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CBE32A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7A8D5B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C3A132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9982F85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63EC8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76413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5B01DE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78726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7CA7FF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E9BDB5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19691F49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AFCF59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666D7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8205E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8297E6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E32F8D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8A410E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0929889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4CBB89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0E1E99D" w14:textId="49BA05D8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CC31C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9EA85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2ACCD8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5659B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DBB890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E83E3E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B5F6F3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6763DC0" w14:textId="26E7F29A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2B92A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A577A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9EBB52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91982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687A54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CDB7D3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A27DD60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73A485A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F6877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7300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3BB448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3FE44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825425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86F1FE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88807D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6647A6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B882A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7A2F1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66C81B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B8D13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C3E6047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00059F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ECC47B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5A2666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4045D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C3B4D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CFECD9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211C8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F4F38C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D4157A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36ECB241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DE8B543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7EAD7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D2B90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8111DE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B60BE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9F2771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5CFFB6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DD95FF8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17F298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69DA1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DFA1D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F50325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A7CB6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A34322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F759B7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C1388D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7439B29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46D9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0CA00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1632D1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C5A66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D8D3EC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EADC96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5F96F0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474C06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06CAD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A1AC7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662612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73685E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1BC2CF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B14BF3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8B35BEB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D24967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AE0F8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95967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CBA1B8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BF3B7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15596F9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31ADD9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FF413A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3DA2873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4EBB1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6B353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1E682F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33ADF6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4982EB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D44B58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43792D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1A3E9EE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5222A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076C2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1CD031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FB500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43B21B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B897AC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3DAD95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308E937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7DC23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F51FE7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AD5BE0F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E8F075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75D9C62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D453A50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D74B2BB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DCFD27C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CAEBF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CC160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F75476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414436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FE2A6E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528E8B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75AA67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0F9B29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45DC1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1A55B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A58667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6001A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A2B56E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BB0C3F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3879630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BB1AF0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"Повышение экологической безопасности города Новочебоксарска"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945A1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4FEC5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D2A4E8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B1335C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7B022D9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1D9CCD9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E2DD38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39966BD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07161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E7110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484F48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A51D8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86BB3D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6E0190D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98003F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F199B2B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29D7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3F6D5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A537D2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F4F80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3DB89C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8421082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5AE583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F244803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EB608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E3C34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1C88FA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3AFCD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002866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BEB873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0811D79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C7B01A9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FB758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D9952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83C382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4356C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7661BD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346DC5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3D021D8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454998D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9393F5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A000C2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949FBC1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4BD675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66F1AF2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F69AAF4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649C54C5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2AF0EB9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D48BF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0AB53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6D6BCB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12D275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820B6C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A100BA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1AC8968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C6CE58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AD5AD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82767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107B24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505CE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90A2DA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686C1E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2A854A6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1C437EF4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6A1C2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7B36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93A541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B85F0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523631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99E573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417E5B81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6840E55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26C69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9C93E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EE2B5A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5E712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427973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DE1261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5753AE2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7892B1F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48142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394E5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D7E5DD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E2772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420173E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CC9086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680746D3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04C24F8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33170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077F0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5A1D3D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C48A8E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A84C956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032CC82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544AB2DB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A34F18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21E57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6BD20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265364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E1070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6D8912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D467D89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227769" w:rsidRPr="00227769" w14:paraId="353B429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0BC5D57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55AE0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01C05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53DCC1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CB3E15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5619A084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02FCF9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35747446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D77B025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AD41E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C4FE5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585D88B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753017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66D01E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EEF17E4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76506B3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F9D716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1368C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A8AD7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0F14313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AFA85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1D9403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6820D9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08F55FB8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062E0582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960EB0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BE543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9B0EF5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DA82A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0D3BE7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63E23E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2B6F4999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4865CBCB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47FC3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A2CEA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8DE90E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696BD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05A2DD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E9D165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514A26D7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7673052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B5AD6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CA2CA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7209DD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536B3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045D6D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32506547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702C411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4C0DBFA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C3BF7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941FA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A90109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3D8EAB7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3B12627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E117E6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227769" w:rsidRPr="00227769" w14:paraId="507E8CDF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CCAD8BD" w14:textId="77777777" w:rsidR="00227769" w:rsidRPr="00227769" w:rsidRDefault="00227769" w:rsidP="00227769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E9B762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2CF3A7" w14:textId="77777777" w:rsidR="00227769" w:rsidRPr="00227769" w:rsidRDefault="00227769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708C51B0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26CF3D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5E92C34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4D51A6F3" w14:textId="77777777" w:rsidR="00227769" w:rsidRPr="00227769" w:rsidRDefault="00227769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227769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B39B20E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21EF23A0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36781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A997FE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1738C783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4AB711" w14:textId="77777777" w:rsidR="00227769" w:rsidRPr="00227769" w:rsidRDefault="00227769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655DF62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60B8C3BA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5C2AF0E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5F7083BF" w14:textId="5F50B028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227769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227769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B2D3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82C0B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4D27302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6FFB12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29FFE1BE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88407C5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788A083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6697E33" w14:textId="780556E2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1B5D0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CC514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2556B6B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AC142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68DB9D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061F4440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2E227BAA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626B06D1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F1671A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0D2EDB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ACB5C4D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A0E08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4D2338C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7F10448B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AD8E182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7BEEE34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91EF5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96A5B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95FDBD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815485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05943981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26EAC68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7D5569C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3D4FF5E5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99187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4CC254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6EC811B1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5B92D6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01CE5F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5FB041B3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227769" w:rsidRPr="00227769" w14:paraId="0F6022AD" w14:textId="77777777" w:rsidTr="00227769">
        <w:trPr>
          <w:trHeight w:val="20"/>
        </w:trPr>
        <w:tc>
          <w:tcPr>
            <w:tcW w:w="4639" w:type="dxa"/>
            <w:shd w:val="clear" w:color="auto" w:fill="auto"/>
            <w:hideMark/>
          </w:tcPr>
          <w:p w14:paraId="1E684556" w14:textId="77777777" w:rsidR="00227769" w:rsidRPr="00227769" w:rsidRDefault="00227769" w:rsidP="00227769">
            <w:pPr>
              <w:jc w:val="both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38C398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B45F69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34" w:type="dxa"/>
            <w:shd w:val="clear" w:color="auto" w:fill="auto"/>
            <w:vAlign w:val="bottom"/>
            <w:hideMark/>
          </w:tcPr>
          <w:p w14:paraId="37BCF3AC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DCCD9F" w14:textId="77777777" w:rsidR="00227769" w:rsidRPr="00227769" w:rsidRDefault="00227769">
            <w:pPr>
              <w:jc w:val="center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56" w:type="dxa"/>
            <w:shd w:val="clear" w:color="auto" w:fill="auto"/>
            <w:vAlign w:val="bottom"/>
            <w:hideMark/>
          </w:tcPr>
          <w:p w14:paraId="3FC9392F" w14:textId="7777777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54" w:type="dxa"/>
            <w:shd w:val="clear" w:color="auto" w:fill="auto"/>
            <w:vAlign w:val="bottom"/>
            <w:hideMark/>
          </w:tcPr>
          <w:p w14:paraId="25A3938C" w14:textId="5B8F81C7" w:rsidR="00227769" w:rsidRPr="00227769" w:rsidRDefault="00227769">
            <w:pPr>
              <w:jc w:val="right"/>
              <w:rPr>
                <w:color w:val="000000"/>
                <w:sz w:val="20"/>
                <w:szCs w:val="20"/>
              </w:rPr>
            </w:pPr>
            <w:r w:rsidRPr="00227769">
              <w:rPr>
                <w:color w:val="000000"/>
                <w:sz w:val="20"/>
                <w:szCs w:val="20"/>
              </w:rPr>
              <w:t>0,0</w:t>
            </w:r>
            <w:r w:rsidR="00696CC9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3F1787F9" w14:textId="65A7A4AB" w:rsidR="001F5398" w:rsidRDefault="001F5398" w:rsidP="00911E7C">
      <w:pPr>
        <w:ind w:firstLine="709"/>
        <w:jc w:val="both"/>
        <w:rPr>
          <w:highlight w:val="yellow"/>
        </w:rPr>
      </w:pPr>
    </w:p>
    <w:p w14:paraId="37B65623" w14:textId="77777777" w:rsidR="009D004E" w:rsidRDefault="009D004E" w:rsidP="00226BA1">
      <w:pPr>
        <w:ind w:firstLine="709"/>
        <w:jc w:val="both"/>
      </w:pPr>
    </w:p>
    <w:p w14:paraId="440F1F7E" w14:textId="77777777" w:rsidR="009D004E" w:rsidRDefault="009D004E" w:rsidP="00226BA1">
      <w:pPr>
        <w:ind w:firstLine="709"/>
        <w:jc w:val="both"/>
      </w:pPr>
    </w:p>
    <w:p w14:paraId="64E50D94" w14:textId="77777777" w:rsidR="009D004E" w:rsidRDefault="009D004E" w:rsidP="00226BA1">
      <w:pPr>
        <w:ind w:firstLine="709"/>
        <w:jc w:val="both"/>
      </w:pPr>
    </w:p>
    <w:p w14:paraId="314ED55A" w14:textId="77777777" w:rsidR="009D004E" w:rsidRDefault="009D004E" w:rsidP="00226BA1">
      <w:pPr>
        <w:ind w:firstLine="709"/>
        <w:jc w:val="both"/>
      </w:pPr>
    </w:p>
    <w:p w14:paraId="1CAF0F34" w14:textId="4DBDBE42" w:rsidR="00226BA1" w:rsidRDefault="004458BB" w:rsidP="00226BA1">
      <w:pPr>
        <w:ind w:firstLine="709"/>
        <w:jc w:val="both"/>
      </w:pPr>
      <w:r>
        <w:t>7</w:t>
      </w:r>
      <w:r w:rsidR="00A831E9" w:rsidRPr="003177E5">
        <w:t>)</w:t>
      </w:r>
      <w:r w:rsidR="00A831E9" w:rsidRPr="00A831E9">
        <w:t xml:space="preserve"> </w:t>
      </w:r>
      <w:r w:rsidR="00226BA1">
        <w:t xml:space="preserve">приложение </w:t>
      </w:r>
      <w:r w:rsidR="0041506C">
        <w:t>5</w:t>
      </w:r>
      <w:r w:rsidR="00226BA1">
        <w:t xml:space="preserve"> изложить в</w:t>
      </w:r>
      <w:r w:rsidR="00226BA1">
        <w:rPr>
          <w:vertAlign w:val="superscript"/>
        </w:rPr>
        <w:t xml:space="preserve"> </w:t>
      </w:r>
      <w:r w:rsidR="00226BA1">
        <w:t>следующей редакции:</w:t>
      </w:r>
    </w:p>
    <w:p w14:paraId="6FDA09D6" w14:textId="0B2B07F2" w:rsidR="00FB0BA7" w:rsidRPr="0012593B" w:rsidRDefault="00FB0BA7" w:rsidP="00FB0BA7">
      <w:pPr>
        <w:ind w:left="5387"/>
        <w:jc w:val="both"/>
        <w:rPr>
          <w:sz w:val="22"/>
          <w:szCs w:val="22"/>
          <w:vertAlign w:val="superscript"/>
        </w:rPr>
      </w:pPr>
      <w:r w:rsidRPr="0012593B">
        <w:rPr>
          <w:sz w:val="22"/>
          <w:szCs w:val="22"/>
        </w:rPr>
        <w:t xml:space="preserve">«Приложение </w:t>
      </w:r>
      <w:r w:rsidR="0041506C">
        <w:rPr>
          <w:sz w:val="22"/>
          <w:szCs w:val="22"/>
        </w:rPr>
        <w:t>5</w:t>
      </w:r>
    </w:p>
    <w:p w14:paraId="1AB83887" w14:textId="1B419D0B" w:rsidR="00FB0BA7" w:rsidRDefault="00FB0BA7" w:rsidP="00FB0BA7">
      <w:pPr>
        <w:ind w:left="5387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бюджете города Новочебоксарска на 20</w:t>
      </w:r>
      <w:r w:rsidR="001456DB">
        <w:rPr>
          <w:sz w:val="22"/>
          <w:szCs w:val="22"/>
        </w:rPr>
        <w:t>2</w:t>
      </w:r>
      <w:r w:rsidR="0041506C">
        <w:rPr>
          <w:sz w:val="22"/>
          <w:szCs w:val="22"/>
        </w:rPr>
        <w:t>2</w:t>
      </w:r>
      <w:r>
        <w:rPr>
          <w:sz w:val="22"/>
          <w:szCs w:val="22"/>
        </w:rPr>
        <w:t xml:space="preserve"> год и на плановый период 202</w:t>
      </w:r>
      <w:r w:rsidR="0041506C">
        <w:rPr>
          <w:sz w:val="22"/>
          <w:szCs w:val="22"/>
        </w:rPr>
        <w:t>3</w:t>
      </w:r>
      <w:r>
        <w:rPr>
          <w:sz w:val="22"/>
          <w:szCs w:val="22"/>
        </w:rPr>
        <w:t xml:space="preserve"> и 202</w:t>
      </w:r>
      <w:r w:rsidR="0041506C">
        <w:rPr>
          <w:sz w:val="22"/>
          <w:szCs w:val="22"/>
        </w:rPr>
        <w:t>4</w:t>
      </w:r>
      <w:r>
        <w:rPr>
          <w:sz w:val="22"/>
          <w:szCs w:val="22"/>
        </w:rPr>
        <w:t xml:space="preserve"> годов»</w:t>
      </w:r>
    </w:p>
    <w:p w14:paraId="1D5CBEAF" w14:textId="77777777" w:rsidR="00240FBB" w:rsidRDefault="00240FBB" w:rsidP="0041506C">
      <w:pPr>
        <w:jc w:val="center"/>
        <w:rPr>
          <w:b/>
          <w:bCs/>
          <w:sz w:val="22"/>
          <w:szCs w:val="22"/>
        </w:rPr>
      </w:pPr>
    </w:p>
    <w:p w14:paraId="146935E6" w14:textId="6897A9DF" w:rsidR="00FB0BA7" w:rsidRDefault="0041506C" w:rsidP="0041506C">
      <w:pPr>
        <w:jc w:val="center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РАСПРЕДЕЛЕНИЕ</w:t>
      </w:r>
      <w:r w:rsidR="00FB0BA7" w:rsidRPr="0012593B">
        <w:rPr>
          <w:b/>
          <w:bCs/>
          <w:sz w:val="22"/>
          <w:szCs w:val="22"/>
        </w:rPr>
        <w:br/>
        <w:t xml:space="preserve">бюджетных ассигнований по целевым статьям (муниципальным программам города Новочебоксарска), группам (группам и подгруппам) видов расходов, </w:t>
      </w:r>
      <w:r>
        <w:rPr>
          <w:b/>
          <w:bCs/>
          <w:sz w:val="22"/>
          <w:szCs w:val="22"/>
        </w:rPr>
        <w:t xml:space="preserve">а также по </w:t>
      </w:r>
      <w:r w:rsidR="00FB0BA7" w:rsidRPr="0012593B">
        <w:rPr>
          <w:b/>
          <w:bCs/>
          <w:sz w:val="22"/>
          <w:szCs w:val="22"/>
        </w:rPr>
        <w:t>разделам, подразделам классификации расходов бюджет</w:t>
      </w:r>
      <w:r w:rsidR="00FB0BA7">
        <w:rPr>
          <w:b/>
          <w:bCs/>
          <w:sz w:val="22"/>
          <w:szCs w:val="22"/>
        </w:rPr>
        <w:t>а города Новочебоксарска на 202</w:t>
      </w:r>
      <w:r>
        <w:rPr>
          <w:b/>
          <w:bCs/>
          <w:sz w:val="22"/>
          <w:szCs w:val="22"/>
        </w:rPr>
        <w:t>2</w:t>
      </w:r>
      <w:r w:rsidR="00FB0BA7" w:rsidRPr="0012593B">
        <w:rPr>
          <w:b/>
          <w:bCs/>
          <w:sz w:val="22"/>
          <w:szCs w:val="22"/>
        </w:rPr>
        <w:t xml:space="preserve"> год</w:t>
      </w:r>
    </w:p>
    <w:p w14:paraId="7EB0E311" w14:textId="77777777" w:rsidR="0041506C" w:rsidRPr="007273B1" w:rsidRDefault="0041506C" w:rsidP="0041506C">
      <w:pPr>
        <w:jc w:val="center"/>
        <w:rPr>
          <w:bCs/>
          <w:color w:val="000000"/>
          <w:sz w:val="16"/>
          <w:szCs w:val="16"/>
        </w:rPr>
      </w:pPr>
    </w:p>
    <w:p w14:paraId="234568A9" w14:textId="77777777" w:rsidR="00FB0BA7" w:rsidRPr="0012593B" w:rsidRDefault="00FB0BA7" w:rsidP="00FB0BA7">
      <w:pPr>
        <w:jc w:val="right"/>
        <w:rPr>
          <w:bCs/>
          <w:color w:val="000000"/>
          <w:sz w:val="22"/>
          <w:szCs w:val="22"/>
        </w:rPr>
      </w:pPr>
      <w:r w:rsidRPr="0012593B">
        <w:rPr>
          <w:bCs/>
          <w:color w:val="000000"/>
          <w:sz w:val="22"/>
          <w:szCs w:val="22"/>
        </w:rPr>
        <w:t>(тыс. рублей)</w:t>
      </w:r>
    </w:p>
    <w:tbl>
      <w:tblPr>
        <w:tblW w:w="9923" w:type="dxa"/>
        <w:tblInd w:w="-289" w:type="dxa"/>
        <w:tblBorders>
          <w:top w:val="single" w:sz="4" w:space="0" w:color="000000"/>
          <w:left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4819"/>
        <w:gridCol w:w="1417"/>
        <w:gridCol w:w="850"/>
        <w:gridCol w:w="425"/>
        <w:gridCol w:w="426"/>
        <w:gridCol w:w="1418"/>
      </w:tblGrid>
      <w:tr w:rsidR="00FB0BA7" w:rsidRPr="00A045DC" w14:paraId="39026436" w14:textId="77777777" w:rsidTr="00FA47D2">
        <w:trPr>
          <w:trHeight w:val="1571"/>
        </w:trPr>
        <w:tc>
          <w:tcPr>
            <w:tcW w:w="568" w:type="dxa"/>
            <w:shd w:val="clear" w:color="auto" w:fill="auto"/>
            <w:vAlign w:val="center"/>
            <w:hideMark/>
          </w:tcPr>
          <w:p w14:paraId="38CCE666" w14:textId="77777777" w:rsidR="00FB0BA7" w:rsidRPr="00B65280" w:rsidRDefault="00FB0BA7" w:rsidP="00FA47D2">
            <w:pPr>
              <w:jc w:val="center"/>
              <w:rPr>
                <w:color w:val="000000"/>
                <w:sz w:val="18"/>
                <w:szCs w:val="18"/>
              </w:rPr>
            </w:pPr>
            <w:r w:rsidRPr="00B65280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4819" w:type="dxa"/>
            <w:shd w:val="clear" w:color="auto" w:fill="auto"/>
            <w:vAlign w:val="center"/>
            <w:hideMark/>
          </w:tcPr>
          <w:p w14:paraId="27AFAA14" w14:textId="77777777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417" w:type="dxa"/>
            <w:shd w:val="clear" w:color="auto" w:fill="auto"/>
            <w:textDirection w:val="btLr"/>
            <w:vAlign w:val="center"/>
            <w:hideMark/>
          </w:tcPr>
          <w:p w14:paraId="191C7EA2" w14:textId="77777777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0" w:type="dxa"/>
            <w:shd w:val="clear" w:color="auto" w:fill="auto"/>
            <w:textDirection w:val="btLr"/>
            <w:vAlign w:val="center"/>
            <w:hideMark/>
          </w:tcPr>
          <w:p w14:paraId="7532DD9F" w14:textId="77777777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425" w:type="dxa"/>
            <w:shd w:val="clear" w:color="auto" w:fill="auto"/>
            <w:textDirection w:val="btLr"/>
            <w:vAlign w:val="center"/>
            <w:hideMark/>
          </w:tcPr>
          <w:p w14:paraId="3B6D159F" w14:textId="77777777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6" w:type="dxa"/>
            <w:shd w:val="clear" w:color="auto" w:fill="auto"/>
            <w:textDirection w:val="btLr"/>
            <w:vAlign w:val="center"/>
            <w:hideMark/>
          </w:tcPr>
          <w:p w14:paraId="62E34E26" w14:textId="77777777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5C947A71" w14:textId="0419F3D2" w:rsidR="00240FBB" w:rsidRPr="00B65280" w:rsidRDefault="00FB0BA7" w:rsidP="00240FBB">
            <w:pPr>
              <w:jc w:val="center"/>
              <w:rPr>
                <w:color w:val="000000"/>
                <w:sz w:val="20"/>
                <w:szCs w:val="20"/>
              </w:rPr>
            </w:pPr>
            <w:r w:rsidRPr="00B65280">
              <w:rPr>
                <w:color w:val="000000"/>
                <w:sz w:val="20"/>
                <w:szCs w:val="20"/>
              </w:rPr>
              <w:t>Сумма</w:t>
            </w:r>
          </w:p>
          <w:p w14:paraId="472A3364" w14:textId="0A0BFDEB" w:rsidR="00FB0BA7" w:rsidRPr="00B65280" w:rsidRDefault="00FB0BA7" w:rsidP="00FA47D2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14:paraId="5235D347" w14:textId="2BCB4023" w:rsidR="00EA24AD" w:rsidRPr="002319FF" w:rsidRDefault="00EA24AD" w:rsidP="00FB0BA7">
      <w:pPr>
        <w:ind w:firstLine="709"/>
        <w:jc w:val="both"/>
        <w:rPr>
          <w:sz w:val="4"/>
          <w:szCs w:val="4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4771"/>
        <w:gridCol w:w="1418"/>
        <w:gridCol w:w="850"/>
        <w:gridCol w:w="455"/>
        <w:gridCol w:w="455"/>
        <w:gridCol w:w="1358"/>
      </w:tblGrid>
      <w:tr w:rsidR="001A4DA7" w:rsidRPr="001A4DA7" w14:paraId="71A0607F" w14:textId="77777777" w:rsidTr="009151B7">
        <w:trPr>
          <w:trHeight w:val="20"/>
          <w:tblHeader/>
        </w:trPr>
        <w:tc>
          <w:tcPr>
            <w:tcW w:w="616" w:type="dxa"/>
            <w:shd w:val="clear" w:color="auto" w:fill="auto"/>
            <w:vAlign w:val="center"/>
            <w:hideMark/>
          </w:tcPr>
          <w:p w14:paraId="3F487E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4771" w:type="dxa"/>
            <w:shd w:val="clear" w:color="auto" w:fill="auto"/>
            <w:vAlign w:val="center"/>
            <w:hideMark/>
          </w:tcPr>
          <w:p w14:paraId="5B1A4931" w14:textId="77777777" w:rsidR="001020D1" w:rsidRPr="001020D1" w:rsidRDefault="001020D1" w:rsidP="001A4DA7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14:paraId="1A76BA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14:paraId="57ED5B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55" w:type="dxa"/>
            <w:shd w:val="clear" w:color="auto" w:fill="auto"/>
            <w:vAlign w:val="center"/>
            <w:hideMark/>
          </w:tcPr>
          <w:p w14:paraId="47EA9B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55" w:type="dxa"/>
            <w:shd w:val="clear" w:color="auto" w:fill="auto"/>
            <w:vAlign w:val="center"/>
            <w:hideMark/>
          </w:tcPr>
          <w:p w14:paraId="0E58C8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358" w:type="dxa"/>
            <w:shd w:val="clear" w:color="auto" w:fill="auto"/>
            <w:vAlign w:val="center"/>
            <w:hideMark/>
          </w:tcPr>
          <w:p w14:paraId="7F0B5A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</w:t>
            </w:r>
          </w:p>
        </w:tc>
      </w:tr>
      <w:tr w:rsidR="001A4DA7" w:rsidRPr="001A4DA7" w14:paraId="1DA3DE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75F87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CCA5090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8181E6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61295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7D130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4FD49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9AEDDC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3 299 926,1</w:t>
            </w:r>
          </w:p>
        </w:tc>
      </w:tr>
      <w:tr w:rsidR="001A4DA7" w:rsidRPr="001A4DA7" w14:paraId="09E0CF07" w14:textId="77777777" w:rsidTr="001A4DA7">
        <w:trPr>
          <w:trHeight w:val="20"/>
        </w:trPr>
        <w:tc>
          <w:tcPr>
            <w:tcW w:w="616" w:type="dxa"/>
            <w:shd w:val="clear" w:color="auto" w:fill="auto"/>
          </w:tcPr>
          <w:p w14:paraId="2F88B445" w14:textId="77777777" w:rsidR="001A4DA7" w:rsidRPr="001A4DA7" w:rsidRDefault="001A4DA7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</w:tcPr>
          <w:p w14:paraId="2A788B2B" w14:textId="77777777" w:rsidR="001A4DA7" w:rsidRPr="001A4DA7" w:rsidRDefault="001A4DA7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418" w:type="dxa"/>
            <w:shd w:val="clear" w:color="auto" w:fill="auto"/>
            <w:vAlign w:val="bottom"/>
          </w:tcPr>
          <w:p w14:paraId="6D7FAAC3" w14:textId="77777777" w:rsidR="001A4DA7" w:rsidRPr="001A4DA7" w:rsidRDefault="001A4DA7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  <w:vAlign w:val="bottom"/>
          </w:tcPr>
          <w:p w14:paraId="55C6F93E" w14:textId="77777777" w:rsidR="001A4DA7" w:rsidRPr="001A4DA7" w:rsidRDefault="001A4DA7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</w:tcPr>
          <w:p w14:paraId="4D54A9D9" w14:textId="77777777" w:rsidR="001A4DA7" w:rsidRPr="001A4DA7" w:rsidRDefault="001A4DA7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</w:tcPr>
          <w:p w14:paraId="4404BA01" w14:textId="77777777" w:rsidR="001A4DA7" w:rsidRPr="001A4DA7" w:rsidRDefault="001A4DA7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</w:tcPr>
          <w:p w14:paraId="04609FD8" w14:textId="77777777" w:rsidR="001A4DA7" w:rsidRPr="001A4DA7" w:rsidRDefault="001A4DA7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1A4DA7" w:rsidRPr="001A4DA7" w14:paraId="4056A8B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94E1FB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4771" w:type="dxa"/>
            <w:shd w:val="clear" w:color="auto" w:fill="auto"/>
            <w:hideMark/>
          </w:tcPr>
          <w:p w14:paraId="14AE2D2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90627B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2FC5A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BE1D2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70AB9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73C4E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17 084,5</w:t>
            </w:r>
          </w:p>
        </w:tc>
      </w:tr>
      <w:tr w:rsidR="001A4DA7" w:rsidRPr="001A4DA7" w14:paraId="2A5FEE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934E8B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4771" w:type="dxa"/>
            <w:shd w:val="clear" w:color="auto" w:fill="auto"/>
            <w:hideMark/>
          </w:tcPr>
          <w:p w14:paraId="49391113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50D2E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B8C3D0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3CC3C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2E77A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2B08EB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1 046,8</w:t>
            </w:r>
          </w:p>
        </w:tc>
      </w:tr>
      <w:tr w:rsidR="001A4DA7" w:rsidRPr="001A4DA7" w14:paraId="16BA21D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5CE76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25A82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B04B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4CCF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B3F5B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E6528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FA13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1 046,8</w:t>
            </w:r>
          </w:p>
        </w:tc>
      </w:tr>
      <w:tr w:rsidR="001A4DA7" w:rsidRPr="001A4DA7" w14:paraId="1F81046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B1AE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48797D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D9D1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5746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3352C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FA637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1C5E2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1A4DA7" w:rsidRPr="001A4DA7" w14:paraId="00AADB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9292E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1B5E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0DA3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5077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0F3A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3E3F3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0D48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1A4DA7" w:rsidRPr="001A4DA7" w14:paraId="66C4862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BD8E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0DA3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37B2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B69C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8F63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DD2F2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67020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1A4DA7" w:rsidRPr="001A4DA7" w14:paraId="5F064B8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5A68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65A9B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2BC1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B28D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F2E3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01CC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FDE9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1A4DA7" w:rsidRPr="001A4DA7" w14:paraId="651F8C7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8C51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52D3A4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2118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ACF9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EE01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B29D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5B0D7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1A4DA7" w:rsidRPr="001A4DA7" w14:paraId="4BE2664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5C27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5B2F7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Оказание материальной помощи отдельным категориям граждан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3911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66B4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357E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51CD4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3D6F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130,3</w:t>
            </w:r>
          </w:p>
        </w:tc>
      </w:tr>
      <w:tr w:rsidR="001A4DA7" w:rsidRPr="001A4DA7" w14:paraId="29BDBE8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7BC0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83033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1F4F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2808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D816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E856C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5617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1A4DA7" w:rsidRPr="001A4DA7" w14:paraId="6DBD8B0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4440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5B07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4410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3C1B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F08B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36CD5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703C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1A4DA7" w:rsidRPr="001A4DA7" w14:paraId="4C29BE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8B7B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100C1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ABD0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63EC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71D7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59DC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6469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1A4DA7" w:rsidRPr="001A4DA7" w14:paraId="6C12920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6C6F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FE9AF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8B5C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67AC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4ED8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CD8C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825C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2,3</w:t>
            </w:r>
          </w:p>
        </w:tc>
      </w:tr>
      <w:tr w:rsidR="001A4DA7" w:rsidRPr="001A4DA7" w14:paraId="58079AD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78EF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D76F3A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76F11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0543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0528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E69AC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CCE2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128,0</w:t>
            </w:r>
          </w:p>
        </w:tc>
      </w:tr>
      <w:tr w:rsidR="001A4DA7" w:rsidRPr="001A4DA7" w14:paraId="17C3620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CC90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D0B9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27B4A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F01B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6425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FFA0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BE2C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128,0</w:t>
            </w:r>
          </w:p>
        </w:tc>
      </w:tr>
      <w:tr w:rsidR="001A4DA7" w:rsidRPr="001A4DA7" w14:paraId="71E1B6E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936C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B05DB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07DE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F422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DD41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1FF4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F004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128,0</w:t>
            </w:r>
          </w:p>
        </w:tc>
      </w:tr>
      <w:tr w:rsidR="001A4DA7" w:rsidRPr="001A4DA7" w14:paraId="2801539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31C1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CA344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4356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57E2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A0C8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4A80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382C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128,0</w:t>
            </w:r>
          </w:p>
        </w:tc>
      </w:tr>
      <w:tr w:rsidR="001A4DA7" w:rsidRPr="001A4DA7" w14:paraId="21A410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F18A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5269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Выплаты пенсии за выслугу лет муниципальным служащим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B5D8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35E9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4A48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C79C6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C7521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842,1</w:t>
            </w:r>
          </w:p>
        </w:tc>
      </w:tr>
      <w:tr w:rsidR="001A4DA7" w:rsidRPr="001A4DA7" w14:paraId="0AB4A2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12F1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7D43C4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18C5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6D40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5ECB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A977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529F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842,1</w:t>
            </w:r>
          </w:p>
        </w:tc>
      </w:tr>
      <w:tr w:rsidR="001A4DA7" w:rsidRPr="001A4DA7" w14:paraId="48DDEAD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C949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16B6E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72B2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3F4D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7A0B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1772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67D88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842,1</w:t>
            </w:r>
          </w:p>
        </w:tc>
      </w:tr>
      <w:tr w:rsidR="001A4DA7" w:rsidRPr="001A4DA7" w14:paraId="6934E81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86C8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B7FF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D046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2EA2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0E93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4AA6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3EAFE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842,1</w:t>
            </w:r>
          </w:p>
        </w:tc>
      </w:tr>
      <w:tr w:rsidR="001A4DA7" w:rsidRPr="001A4DA7" w14:paraId="5E3A0AD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B814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EC70B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AD54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9E16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C87F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C77B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CA19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842,1</w:t>
            </w:r>
          </w:p>
        </w:tc>
      </w:tr>
      <w:tr w:rsidR="001A4DA7" w:rsidRPr="001A4DA7" w14:paraId="664FD3A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BEF92D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4771" w:type="dxa"/>
            <w:shd w:val="clear" w:color="auto" w:fill="auto"/>
            <w:hideMark/>
          </w:tcPr>
          <w:p w14:paraId="006A2518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1DB30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690A6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C1CD8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F587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4E7E4B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15 679,2</w:t>
            </w:r>
          </w:p>
        </w:tc>
      </w:tr>
      <w:tr w:rsidR="001A4DA7" w:rsidRPr="001A4DA7" w14:paraId="31BF249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7736F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8442E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0843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11A7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46DC2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78EB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FFFD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15 679,2</w:t>
            </w:r>
          </w:p>
        </w:tc>
      </w:tr>
      <w:tr w:rsidR="001A4DA7" w:rsidRPr="001A4DA7" w14:paraId="6EA2B1C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EC1E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57734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EED3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29F6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DF300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4154A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587C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15 679,2</w:t>
            </w:r>
          </w:p>
        </w:tc>
      </w:tr>
      <w:tr w:rsidR="001A4DA7" w:rsidRPr="001A4DA7" w14:paraId="4D62897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8C2B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7C8DA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528E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4091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0D54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64B40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5B0F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13 765,3</w:t>
            </w:r>
          </w:p>
        </w:tc>
      </w:tr>
      <w:tr w:rsidR="001A4DA7" w:rsidRPr="001A4DA7" w14:paraId="6148D6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3F88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58BF5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B0D9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8951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0DF1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01E43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9C17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13 765,3</w:t>
            </w:r>
          </w:p>
        </w:tc>
      </w:tr>
      <w:tr w:rsidR="001A4DA7" w:rsidRPr="001A4DA7" w14:paraId="10C02AB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6B28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F148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857C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14DD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767A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4BB7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8C4CB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13 765,3</w:t>
            </w:r>
          </w:p>
        </w:tc>
      </w:tr>
      <w:tr w:rsidR="001A4DA7" w:rsidRPr="001A4DA7" w14:paraId="5192224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32BA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34C63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A485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9599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BF2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355C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277A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13 765,3</w:t>
            </w:r>
          </w:p>
        </w:tc>
      </w:tr>
      <w:tr w:rsidR="001A4DA7" w:rsidRPr="001A4DA7" w14:paraId="2860E9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3947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88EB9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C21A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8A1C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81F2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3C072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EBE2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1 913,9</w:t>
            </w:r>
          </w:p>
        </w:tc>
      </w:tr>
      <w:tr w:rsidR="001A4DA7" w:rsidRPr="001A4DA7" w14:paraId="6345814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EE0F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FE15C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B028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1A7F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8A72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629CA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1F9F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1 913,9</w:t>
            </w:r>
          </w:p>
        </w:tc>
      </w:tr>
      <w:tr w:rsidR="001A4DA7" w:rsidRPr="001A4DA7" w14:paraId="10E6409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7E96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5629C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8E8B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91E6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46CC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3147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A89BB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1 913,9</w:t>
            </w:r>
          </w:p>
        </w:tc>
      </w:tr>
      <w:tr w:rsidR="001A4DA7" w:rsidRPr="001A4DA7" w14:paraId="5377FB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49D9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1F21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D604A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1DB8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303E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E78E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4FE10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1 913,9</w:t>
            </w:r>
          </w:p>
        </w:tc>
      </w:tr>
      <w:tr w:rsidR="001A4DA7" w:rsidRPr="001A4DA7" w14:paraId="7E122B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02799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4771" w:type="dxa"/>
            <w:shd w:val="clear" w:color="auto" w:fill="auto"/>
            <w:hideMark/>
          </w:tcPr>
          <w:p w14:paraId="22FEE168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"Социальная поддержка граждан"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1A26E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Ц3Э0000000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542B43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0C890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F1834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46C57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358,5</w:t>
            </w:r>
          </w:p>
        </w:tc>
      </w:tr>
      <w:tr w:rsidR="001A4DA7" w:rsidRPr="001A4DA7" w14:paraId="306659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14880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0B3915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DCA3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7F3C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3068C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30D6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A5241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358,5</w:t>
            </w:r>
          </w:p>
        </w:tc>
      </w:tr>
      <w:tr w:rsidR="001A4DA7" w:rsidRPr="001A4DA7" w14:paraId="1D0AE0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93BA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6E3F5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7FDB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164A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5C7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26004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E681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358,5</w:t>
            </w:r>
          </w:p>
        </w:tc>
      </w:tr>
      <w:tr w:rsidR="001A4DA7" w:rsidRPr="001A4DA7" w14:paraId="24D190B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589C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7B27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B524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3992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B86B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FAB7F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6FF3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277,2</w:t>
            </w:r>
          </w:p>
        </w:tc>
      </w:tr>
      <w:tr w:rsidR="001A4DA7" w:rsidRPr="001A4DA7" w14:paraId="2D1228A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A8B3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0420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6147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0FD6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92F9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8601D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0183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277,2</w:t>
            </w:r>
          </w:p>
        </w:tc>
      </w:tr>
      <w:tr w:rsidR="001A4DA7" w:rsidRPr="001A4DA7" w14:paraId="7CAF43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AF01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D40D1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0665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7FF3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B827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D356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ACF7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277,2</w:t>
            </w:r>
          </w:p>
        </w:tc>
      </w:tr>
      <w:tr w:rsidR="001A4DA7" w:rsidRPr="001A4DA7" w14:paraId="53BF7D6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ADB2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493AD4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06C5F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92ED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B28B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A959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CD79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277,2</w:t>
            </w:r>
          </w:p>
        </w:tc>
      </w:tr>
      <w:tr w:rsidR="001A4DA7" w:rsidRPr="001A4DA7" w14:paraId="0CB4FE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3BFF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CFC0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90654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D59D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FF5D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C10CE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17D7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81,3</w:t>
            </w:r>
          </w:p>
        </w:tc>
      </w:tr>
      <w:tr w:rsidR="001A4DA7" w:rsidRPr="001A4DA7" w14:paraId="4612CC1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92BE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69863E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3C7A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22C0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40CE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36BF3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5305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81,3</w:t>
            </w:r>
          </w:p>
        </w:tc>
      </w:tr>
      <w:tr w:rsidR="001A4DA7" w:rsidRPr="001A4DA7" w14:paraId="5F68128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2B50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CCF0D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401F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15AD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A633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1359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5491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81,3</w:t>
            </w:r>
          </w:p>
        </w:tc>
      </w:tr>
      <w:tr w:rsidR="001A4DA7" w:rsidRPr="001A4DA7" w14:paraId="1E268CF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9B52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C2992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77AE5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BF98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3A14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24E5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78DF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81,3</w:t>
            </w:r>
          </w:p>
        </w:tc>
      </w:tr>
      <w:tr w:rsidR="001A4DA7" w:rsidRPr="001A4DA7" w14:paraId="213EAE8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F9DD0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4771" w:type="dxa"/>
            <w:shd w:val="clear" w:color="auto" w:fill="auto"/>
            <w:hideMark/>
          </w:tcPr>
          <w:p w14:paraId="57A0D461" w14:textId="46B62E9A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0008160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702E8B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B66F3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D4D62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28CC9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189 590,5</w:t>
            </w:r>
          </w:p>
        </w:tc>
      </w:tr>
      <w:tr w:rsidR="001A4DA7" w:rsidRPr="001A4DA7" w14:paraId="591750F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BB397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4771" w:type="dxa"/>
            <w:shd w:val="clear" w:color="auto" w:fill="auto"/>
            <w:hideMark/>
          </w:tcPr>
          <w:p w14:paraId="3597F600" w14:textId="211BC213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1C53658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C2875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CFD9D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E606B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9D92D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162 548,4</w:t>
            </w:r>
          </w:p>
        </w:tc>
      </w:tr>
      <w:tr w:rsidR="001A4DA7" w:rsidRPr="001A4DA7" w14:paraId="239B537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8B090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E602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библиотечного дела"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F9A6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86FE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D9FF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3320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703B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434751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DDCA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ACB64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государственных библиотек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D8CD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61EA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6EEB4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44B91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7E81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576CC25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1D9A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4C2D80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1E74D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8E6A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A617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D2BA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3BA6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1FC8442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698C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3B453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DB69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64D9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FD3F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89D2B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65A7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6507EDA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EB26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1E5A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8FDF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8A3C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3EEF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716A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0F6E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6985552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34B3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C6BB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129C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818EC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2D54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195E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53237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32 000,9</w:t>
            </w:r>
          </w:p>
        </w:tc>
      </w:tr>
      <w:tr w:rsidR="001A4DA7" w:rsidRPr="001A4DA7" w14:paraId="5F4561F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2115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43E41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музейного дела"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9300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996B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CE85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F736C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FCE0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4C12FD3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CCDF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5A650D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музеев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783C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A925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09A39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D69C5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39B64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10310A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87FF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F53E6B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C6BD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6AE6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1B09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58036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287D6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2B20B94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5CEA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A0CC0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C0A1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FBE8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2081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20A5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84E3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59D68AD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708B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A266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3613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8D6E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E314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A150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9C939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74EA85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99B1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30C45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E999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A222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0CB6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B7BF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3EBD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14 726,6</w:t>
            </w:r>
          </w:p>
        </w:tc>
      </w:tr>
      <w:tr w:rsidR="001A4DA7" w:rsidRPr="001A4DA7" w14:paraId="070DD55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177D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39DCC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образования в сфере культуры и искусства"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D881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E2AF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80AB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361EB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4577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15F92EF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BF01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A055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F0D0D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08920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BC17A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E3A6C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81DC9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0067CB5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8C12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B43E5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C9BB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1A85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7D38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F0766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FA67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47BE2F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F06F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EC594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2A37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99B4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B675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B7F9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E322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7770CA0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29E99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F395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AC16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EF04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87B7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9E82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F2DF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3EE54D7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0372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4940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44C8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CBF7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D9CA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428E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57D0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60 344,4</w:t>
            </w:r>
          </w:p>
        </w:tc>
      </w:tr>
      <w:tr w:rsidR="001A4DA7" w:rsidRPr="001A4DA7" w14:paraId="12C33A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D94E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A0C70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FFAD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C171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1D289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AB3ED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9770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64F298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B502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4005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учреждений в сфере культурно-досугового обслуживания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1F6F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1826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7ADAE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2CF5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C7E6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7A432E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C1989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0720A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7CC4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8717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A62D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3B25D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27BB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0B7B04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5F40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748D27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BF6A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7734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2B1F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705D2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B2A5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062210C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66E5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89E5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2305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94B5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F402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12DB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B7016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51C5B68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EABC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3FC79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D85C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55C5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3C99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D90A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77CB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26 388,7</w:t>
            </w:r>
          </w:p>
        </w:tc>
      </w:tr>
      <w:tr w:rsidR="001A4DA7" w:rsidRPr="001A4DA7" w14:paraId="693E34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F81D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833F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1F66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699EF3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7ACE3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453D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4FF3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1 645,9</w:t>
            </w:r>
          </w:p>
        </w:tc>
      </w:tr>
      <w:tr w:rsidR="001A4DA7" w:rsidRPr="001A4DA7" w14:paraId="4983BC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6723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C37A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4EAF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B0D6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1E6A7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E7156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2DA0E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1 645,9</w:t>
            </w:r>
          </w:p>
        </w:tc>
      </w:tr>
      <w:tr w:rsidR="001A4DA7" w:rsidRPr="001A4DA7" w14:paraId="3AB735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DDA6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3B2D3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432A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B67A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7381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32955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983F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1 595,9</w:t>
            </w:r>
          </w:p>
        </w:tc>
      </w:tr>
      <w:tr w:rsidR="001A4DA7" w:rsidRPr="001A4DA7" w14:paraId="5BCCE31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9DAA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B1606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CBB0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382B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E510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A9F2A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CDB6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1 595,9</w:t>
            </w:r>
          </w:p>
        </w:tc>
      </w:tr>
      <w:tr w:rsidR="001A4DA7" w:rsidRPr="001A4DA7" w14:paraId="252D7B9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31AE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07B0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05C7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C2C8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A0F1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54D1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F19D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1 135,9</w:t>
            </w:r>
          </w:p>
        </w:tc>
      </w:tr>
      <w:tr w:rsidR="001A4DA7" w:rsidRPr="001A4DA7" w14:paraId="3E8ECC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EBA5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466D0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3D218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013C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69F9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9356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747A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1 135,9</w:t>
            </w:r>
          </w:p>
        </w:tc>
      </w:tr>
      <w:tr w:rsidR="001A4DA7" w:rsidRPr="001A4DA7" w14:paraId="5C6F0B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4B94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8AC03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FCDF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26D7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1596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47C2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FD2B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72BDB44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200F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F9637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6A4E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558F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697F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E21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AA2E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20CE509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B8FB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9083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C01F4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1C28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4377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4B6B2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5B47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451DB9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F7AB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742E2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1C2F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55CE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D1C9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27CF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4F66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5B1F8FF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64A5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359C7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BF81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E28A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DECD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6E86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3B2C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6642B63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E3CD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3F4E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1C20D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7B29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E75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EB06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738F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62A795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5632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EC961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"Создание условий для оказания доступных и качественных услуг государственными учреждениями культуры, архивами и образовательными организациями в сфере культуры и искусства"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471B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F3A5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26999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DFDA7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CC53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1B79837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295E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25418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4F6D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2D52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C63EE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68DC4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D80D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7313018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B53A9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9626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3C91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AFBA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A309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C10EF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68A8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1C52CEC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2E18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7157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23A3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44FD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B876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9F89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65BE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547AC20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D336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D726E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FC3A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5249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C9D9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97E9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D8C1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19805A8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71E0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BABE2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1E16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Ц411171170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5493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9F82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5CC3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C60A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120,0</w:t>
            </w:r>
          </w:p>
        </w:tc>
      </w:tr>
      <w:tr w:rsidR="001A4DA7" w:rsidRPr="001A4DA7" w14:paraId="78E5622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1DB7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07F8E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муниципальных учреждений культуры"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E5B1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CEE3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F7EFB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B429E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0B773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21 660,8</w:t>
            </w:r>
          </w:p>
        </w:tc>
      </w:tr>
      <w:tr w:rsidR="001A4DA7" w:rsidRPr="001A4DA7" w14:paraId="5861102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F3E6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ED4F3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учреждений культурно-досугового типа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0570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3ADAE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0DBA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B9911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FF83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10 869,6</w:t>
            </w:r>
          </w:p>
        </w:tc>
      </w:tr>
      <w:tr w:rsidR="001A4DA7" w:rsidRPr="001A4DA7" w14:paraId="050316C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B4E30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C75AAD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275E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65F87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D90B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94316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3792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10 869,6</w:t>
            </w:r>
          </w:p>
        </w:tc>
      </w:tr>
      <w:tr w:rsidR="001A4DA7" w:rsidRPr="001A4DA7" w14:paraId="423EDA6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8C68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9916D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0DBC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0A18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56C5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E7F9A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61E2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10 869,6</w:t>
            </w:r>
          </w:p>
        </w:tc>
      </w:tr>
      <w:tr w:rsidR="001A4DA7" w:rsidRPr="001A4DA7" w14:paraId="7E05AD6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4C8A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35964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7828F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CDC5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2094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DAC5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E22D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10 869,6</w:t>
            </w:r>
          </w:p>
        </w:tc>
      </w:tr>
      <w:tr w:rsidR="001A4DA7" w:rsidRPr="001A4DA7" w14:paraId="261294A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DA44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29113F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B826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Ц4115S5340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989E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03D1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829A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5F74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10 869,6</w:t>
            </w:r>
          </w:p>
        </w:tc>
      </w:tr>
      <w:tr w:rsidR="001A4DA7" w:rsidRPr="001A4DA7" w14:paraId="16D382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DDB3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2D67A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Софинансирование расходных обязательств муниципальных образований, связанных с повышением заработной платы работников муниципальных учреждений культуры  в рамках реализации Указа Президента Российской Федерации от 7 мая 2012 года № 597 "О мерах по реализации государственной социальной политики"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EF59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4E19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3BF7C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9DB01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7A17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10 757,5</w:t>
            </w:r>
          </w:p>
        </w:tc>
      </w:tr>
      <w:tr w:rsidR="001A4DA7" w:rsidRPr="001A4DA7" w14:paraId="64B42E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31F4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8A78B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94660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E7213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F1E3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B7E2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8497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10 757,5</w:t>
            </w:r>
          </w:p>
        </w:tc>
      </w:tr>
      <w:tr w:rsidR="001A4DA7" w:rsidRPr="001A4DA7" w14:paraId="0208DB4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6FEA1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7400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4F4B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1352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5D04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91D7D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11A5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6 036,1</w:t>
            </w:r>
          </w:p>
        </w:tc>
      </w:tr>
      <w:tr w:rsidR="001A4DA7" w:rsidRPr="001A4DA7" w14:paraId="465EBB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D110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710DE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3041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4D7D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D391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718B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FBC2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6 036,1</w:t>
            </w:r>
          </w:p>
        </w:tc>
      </w:tr>
      <w:tr w:rsidR="001A4DA7" w:rsidRPr="001A4DA7" w14:paraId="5D914E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48E0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D28B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413B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929B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6BCB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60B9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AFC1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6 036,1</w:t>
            </w:r>
          </w:p>
        </w:tc>
      </w:tr>
      <w:tr w:rsidR="001A4DA7" w:rsidRPr="001A4DA7" w14:paraId="1FEC0DF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8A7EA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E2979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2328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DF40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C472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5918B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153D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4 721,4</w:t>
            </w:r>
          </w:p>
        </w:tc>
      </w:tr>
      <w:tr w:rsidR="001A4DA7" w:rsidRPr="001A4DA7" w14:paraId="2A73A8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E050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77C9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88FB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136AE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CFB1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CBAE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FF0B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4 721,4</w:t>
            </w:r>
          </w:p>
        </w:tc>
      </w:tr>
      <w:tr w:rsidR="001A4DA7" w:rsidRPr="001A4DA7" w14:paraId="68EFC41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118D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75208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6CDB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Ц4115S7090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3F6A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D8F2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E9590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0863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4 721,4</w:t>
            </w:r>
          </w:p>
        </w:tc>
      </w:tr>
      <w:tr w:rsidR="001A4DA7" w:rsidRPr="001A4DA7" w14:paraId="3EDA8C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4253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8801D6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F5EF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6FAD2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7D2FF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A6F55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1E20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1A4DA7" w:rsidRPr="001A4DA7" w14:paraId="5E0BD65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5BB5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64DAC6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DB2C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37CE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0CAF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A9477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2651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1A4DA7" w:rsidRPr="001A4DA7" w14:paraId="7522A4D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2AAF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AE0B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E8B8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EE3A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3A30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5DD76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1D0A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1A4DA7" w:rsidRPr="001A4DA7" w14:paraId="16ABDC3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1AA1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C1DC0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22F2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CA73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B530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118F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B3C5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1A4DA7" w:rsidRPr="001A4DA7" w14:paraId="764DF2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2C36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D3B292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A672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8418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A826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E12B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5DB0A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1A4DA7" w:rsidRPr="001A4DA7" w14:paraId="769CC5E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59DC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62392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"Культурная среда"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3804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2018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686F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7CC9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5435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0DAE3DD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62143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AFBE8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Приобретение музыкальных инструментов, оборудования и материалов для детских школ искусств в рамках поддержки отрасли культуры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2D34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Ц41A15519L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4FB5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E0A07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79B82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9B44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7339772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87FD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1ED7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37F2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Ц41A15519L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68C1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CAF7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83643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A7AA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4AC8C0D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9C69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7FDAD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FAD1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Ц41A15519L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47F1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195A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BA89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A4958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6408856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99DF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13A59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C4E0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Ц41A15519L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D754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CC4F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1B41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A034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3966D05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F29C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770A38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3DA1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Ц41A15519L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5DD5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CFB8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E199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BBBDA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5 361,1</w:t>
            </w:r>
          </w:p>
        </w:tc>
      </w:tr>
      <w:tr w:rsidR="001A4DA7" w:rsidRPr="001A4DA7" w14:paraId="47B1D8B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5431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0FA661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"Цифровая культура"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2C56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CF00F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7DEC8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E8584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18F76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1F9FBFA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D4FE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230F8F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Создание виртуальных концертных залов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CC92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Ц41A354530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1065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0FA5F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5FDF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03D2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5E30E71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8766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6D21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4B17A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Ц41A354530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BD46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4940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3E688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3D77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0AF0FFF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1D86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B87C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7B9F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Ц41A354530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9601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B30D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20FB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64D9F9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49055B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9937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05F6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BFDD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Ц41A354530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AEBE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DB7B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11FF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75B0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7125EA1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8658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F7340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94D7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Ц41A354530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0BD3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BE19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EE36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B5AF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4DE8463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9365E7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4771" w:type="dxa"/>
            <w:shd w:val="clear" w:color="auto" w:fill="auto"/>
            <w:hideMark/>
          </w:tcPr>
          <w:p w14:paraId="6FB9230F" w14:textId="7EBE8D28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82F5FB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2357A8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E687B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F186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CDEC1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26B4B9D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D992FA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FE85E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6F11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F087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8C723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0704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44A05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4FD42F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4AD6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1CAB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E8AF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93C3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B86F4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134B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9FD5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7F451D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32E8C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1A1A1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A6732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1006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DB9B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F1A90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5EE3A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5BFB903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899B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F2076C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7906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CEF0F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3CB2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89C93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F841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6F14798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D955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B75A7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D16FB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C3B6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34CC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8FD3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B036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359A33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8861C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1CE33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5469F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5E49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3587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AED7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88FE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27 042,1</w:t>
            </w:r>
          </w:p>
        </w:tc>
      </w:tr>
      <w:tr w:rsidR="001A4DA7" w:rsidRPr="001A4DA7" w14:paraId="1E73D91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A54CAA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4771" w:type="dxa"/>
            <w:shd w:val="clear" w:color="auto" w:fill="auto"/>
            <w:hideMark/>
          </w:tcPr>
          <w:p w14:paraId="1B7B18E3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766B25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F94A80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ABE5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80A65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79D1D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67 779,5</w:t>
            </w:r>
          </w:p>
        </w:tc>
      </w:tr>
      <w:tr w:rsidR="001A4DA7" w:rsidRPr="001A4DA7" w14:paraId="54FAFAB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5CBCE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4771" w:type="dxa"/>
            <w:shd w:val="clear" w:color="auto" w:fill="auto"/>
            <w:hideMark/>
          </w:tcPr>
          <w:p w14:paraId="49C7801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"Развитие физической культуры и массового спорта" муниципальной программы "Развитие физической культуры и спорта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8A0FE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Ц510000000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91F6E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BAB74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167FE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34A71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2 560,0</w:t>
            </w:r>
          </w:p>
        </w:tc>
      </w:tr>
      <w:tr w:rsidR="001A4DA7" w:rsidRPr="001A4DA7" w14:paraId="1E8372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7124C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E9BFD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"Физкультурно-оздоровительная и спортивно-массовая работа с населением"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6BD9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174C6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00AEC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D7D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FBF2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1 300,0</w:t>
            </w:r>
          </w:p>
        </w:tc>
      </w:tr>
      <w:tr w:rsidR="001A4DA7" w:rsidRPr="001A4DA7" w14:paraId="1EE1568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D585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693B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D277E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296D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6105B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246F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E6D7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1 300,0</w:t>
            </w:r>
          </w:p>
        </w:tc>
      </w:tr>
      <w:tr w:rsidR="001A4DA7" w:rsidRPr="001A4DA7" w14:paraId="1D98D9B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C0DB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A6E84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2AE6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EA16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625E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E046A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0309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1A4DA7" w:rsidRPr="001A4DA7" w14:paraId="2D0EFBD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E453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5823E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65B8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5C06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7688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4E64D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77E8D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1A4DA7" w:rsidRPr="001A4DA7" w14:paraId="7326F1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DF81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75202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5EF4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D0CA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E45F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21C8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B0C55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1A4DA7" w:rsidRPr="001A4DA7" w14:paraId="501CF9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0E23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7353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50F2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7592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7BF7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C98F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85551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1A4DA7" w:rsidRPr="001A4DA7" w14:paraId="25968D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983C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46D34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24A4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D766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7587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CFDA5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F7DA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1A4DA7" w:rsidRPr="001A4DA7" w14:paraId="251A4D6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B540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378DC4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A643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8B18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320D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3F114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867A9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1A4DA7" w:rsidRPr="001A4DA7" w14:paraId="07B11C0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18FC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28E4E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7187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683D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1898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B07F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0C37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1A4DA7" w:rsidRPr="001A4DA7" w14:paraId="3B4C811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8CD0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257D1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3C56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BD75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4169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8BF4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1EEB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1A4DA7" w:rsidRPr="001A4DA7" w14:paraId="655E391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0215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119C2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спортивной инфраструктуры"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A0E5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9625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3450C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0AF9E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62285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6E0C567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C22A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E2CBC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 xml:space="preserve">Укрепление материально-технической базы </w:t>
            </w:r>
            <w:proofErr w:type="spellStart"/>
            <w:r w:rsidRPr="001020D1">
              <w:rPr>
                <w:color w:val="000000"/>
                <w:sz w:val="20"/>
                <w:szCs w:val="20"/>
              </w:rPr>
              <w:t>мунициальных</w:t>
            </w:r>
            <w:proofErr w:type="spellEnd"/>
            <w:r w:rsidRPr="001020D1">
              <w:rPr>
                <w:color w:val="000000"/>
                <w:sz w:val="20"/>
                <w:szCs w:val="20"/>
              </w:rPr>
              <w:t xml:space="preserve"> учреждений в сфере физической культуры и спорта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B14B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A625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0AC75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8D92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2C6A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297FAAF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5DACD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BD2C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2553D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2342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CCBD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915A9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4D10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50A884E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CE87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3A5ED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5517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6AC8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ACCB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09CAE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BA8C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71A22E7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FFBB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C559A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0E14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23CD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9B09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BD51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E6E9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229DC0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DE2C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64DCC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75FE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Ц510279820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B82A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51F9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DD25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E148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1 260,0</w:t>
            </w:r>
          </w:p>
        </w:tc>
      </w:tr>
      <w:tr w:rsidR="001A4DA7" w:rsidRPr="001A4DA7" w14:paraId="741BEC2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E6356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4771" w:type="dxa"/>
            <w:shd w:val="clear" w:color="auto" w:fill="auto"/>
            <w:hideMark/>
          </w:tcPr>
          <w:p w14:paraId="529B0FC0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"Развитие спорта высших достижений и системы подготовки спортивного резерва" муниципальной программы "Развитие физической культуры и спорта в городе Новочебоксарске"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1B80B1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Ц520000000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8E897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3C435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F13C4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A21C1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35FFDAC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3F798B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26C0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"Содержание спортивных школ"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B5F9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337A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F4354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ABAC0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1F318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2D8401C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794D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FA3CF9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детско-юношеских спортивных школ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5F8C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AC4F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852B8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E3774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633F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7EB352A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44DA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917EB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B605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0DFC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9736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05631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B82D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427590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761F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E985F5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68D74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AFB7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13DD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336C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CDEF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724EF4C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22F6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44EE5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7949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0EBD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8278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61A4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029D0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530622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114A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475A3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FEC6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1F92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32FC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09C2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67E36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62 425,2</w:t>
            </w:r>
          </w:p>
        </w:tc>
      </w:tr>
      <w:tr w:rsidR="001A4DA7" w:rsidRPr="001A4DA7" w14:paraId="4A8E0F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72439B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3.3.</w:t>
            </w:r>
          </w:p>
        </w:tc>
        <w:tc>
          <w:tcPr>
            <w:tcW w:w="4771" w:type="dxa"/>
            <w:shd w:val="clear" w:color="auto" w:fill="auto"/>
            <w:hideMark/>
          </w:tcPr>
          <w:p w14:paraId="13985413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физической культуры и спорта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DE0A4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Ц5Э0000000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3E5563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5E84E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1CF5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F2901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4C46A9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EC1A9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C3DA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8F54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A76B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D263C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4BE33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58F8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150290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DBC75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37C740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7B4B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FF6D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1174D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BC7A0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A341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6A9159E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6E21A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0D71B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CF2F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7139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AF62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5D50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D864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435E81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33B90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4D486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DEBC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F09A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6C19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1C089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834E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70D925D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A6CC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909A07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5DD0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0E95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7774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AFAA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2EA7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610CA04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8E44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D4E25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FAF7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E734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E392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6E48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EC29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2 794,3</w:t>
            </w:r>
          </w:p>
        </w:tc>
      </w:tr>
      <w:tr w:rsidR="001A4DA7" w:rsidRPr="001A4DA7" w14:paraId="3B80087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6E62FE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4771" w:type="dxa"/>
            <w:shd w:val="clear" w:color="auto" w:fill="auto"/>
            <w:hideMark/>
          </w:tcPr>
          <w:p w14:paraId="71D88CE0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"Содействие занятости населения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A16F1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Ц600000000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2F15E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68FFC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28AD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92743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987,5</w:t>
            </w:r>
          </w:p>
        </w:tc>
      </w:tr>
      <w:tr w:rsidR="001A4DA7" w:rsidRPr="001A4DA7" w14:paraId="3E426CC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D18B7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4771" w:type="dxa"/>
            <w:shd w:val="clear" w:color="auto" w:fill="auto"/>
            <w:hideMark/>
          </w:tcPr>
          <w:p w14:paraId="36DFD34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"Активная политика занятости населения и социальная поддержка безработных граждан" муниципальной программы "Содействие занятости населения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3B856F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Ц610000000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ECAF8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167C3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A7862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D3110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837,8</w:t>
            </w:r>
          </w:p>
        </w:tc>
      </w:tr>
      <w:tr w:rsidR="001A4DA7" w:rsidRPr="001A4DA7" w14:paraId="22F7515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54D42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5BDAA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 в области содействия занятости населения в городе Новочебоксарске"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DFDD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3433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976CA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3081A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EB0A5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837,8</w:t>
            </w:r>
          </w:p>
        </w:tc>
      </w:tr>
      <w:tr w:rsidR="001A4DA7" w:rsidRPr="001A4DA7" w14:paraId="7B68A05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F84B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839EF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проведения оплачиваемых общественных работ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76A5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A6C1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58884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70354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B7BA0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66,4</w:t>
            </w:r>
          </w:p>
        </w:tc>
      </w:tr>
      <w:tr w:rsidR="001A4DA7" w:rsidRPr="001A4DA7" w14:paraId="65489F5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DB34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73E39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F001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77B6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366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E1A3B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526D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66,4</w:t>
            </w:r>
          </w:p>
        </w:tc>
      </w:tr>
      <w:tr w:rsidR="001A4DA7" w:rsidRPr="001A4DA7" w14:paraId="403E12D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1673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46940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4A99F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67D5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71C5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A4432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B00F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133E58B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6536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DCD43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C5F0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A2E3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1086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821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1A91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184E8A7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DD06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427C3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A4D0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E956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A762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7712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14BA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6D453BC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238C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C7EE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0840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ADFB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94C4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3596F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ED14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54,0</w:t>
            </w:r>
          </w:p>
        </w:tc>
      </w:tr>
      <w:tr w:rsidR="001A4DA7" w:rsidRPr="001A4DA7" w14:paraId="1ABB7A5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13C3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48561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31C82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C4A5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0957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7DEE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52D6D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54,0</w:t>
            </w:r>
          </w:p>
        </w:tc>
      </w:tr>
      <w:tr w:rsidR="001A4DA7" w:rsidRPr="001A4DA7" w14:paraId="60DC296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50E6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B4CFC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292C6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C5B2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4F4C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3DFE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607E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54,0</w:t>
            </w:r>
          </w:p>
        </w:tc>
      </w:tr>
      <w:tr w:rsidR="001A4DA7" w:rsidRPr="001A4DA7" w14:paraId="40A1AD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2DEF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3E3EA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временного трудоустройства несовершеннолетних граждан в возрасте от 14 до 18 лет в свободное от учебы время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F5B5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5364C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3339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31F6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C2221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669,1</w:t>
            </w:r>
          </w:p>
        </w:tc>
      </w:tr>
      <w:tr w:rsidR="001A4DA7" w:rsidRPr="001A4DA7" w14:paraId="5BB791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9B6A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4994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CD9A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B8EE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90AC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2D236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B45F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669,1</w:t>
            </w:r>
          </w:p>
        </w:tc>
      </w:tr>
      <w:tr w:rsidR="001A4DA7" w:rsidRPr="001A4DA7" w14:paraId="5DD9A5C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5ED7E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8E77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9A22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30E6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14B5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4B35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E0EC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654,0</w:t>
            </w:r>
          </w:p>
        </w:tc>
      </w:tr>
      <w:tr w:rsidR="001A4DA7" w:rsidRPr="001A4DA7" w14:paraId="2D8D6B3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BA6B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B76E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29C3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4072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74CC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D9FA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6610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654,0</w:t>
            </w:r>
          </w:p>
        </w:tc>
      </w:tr>
      <w:tr w:rsidR="001A4DA7" w:rsidRPr="001A4DA7" w14:paraId="617126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56EA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7BBC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0133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17FD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5BB3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F2DC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FDAA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654,0</w:t>
            </w:r>
          </w:p>
        </w:tc>
      </w:tr>
      <w:tr w:rsidR="001A4DA7" w:rsidRPr="001A4DA7" w14:paraId="68F17A9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EF8E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D47BD2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4303B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7A22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9B3C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74DE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901E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1A4DA7" w:rsidRPr="001A4DA7" w14:paraId="602CCE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F8CB8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DA39C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B410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E547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0473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E269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E9F37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1A4DA7" w:rsidRPr="001A4DA7" w14:paraId="7221879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FA00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EE40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272A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8492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FCF1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D94E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A4D8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15,1</w:t>
            </w:r>
          </w:p>
        </w:tc>
      </w:tr>
      <w:tr w:rsidR="001A4DA7" w:rsidRPr="001A4DA7" w14:paraId="0A69C3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5C2A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9E9F21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временного трудоустройства безработных  граждан, испытывающих трудности в поиске работы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FA4A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0171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63433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16D5E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7198E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31,6</w:t>
            </w:r>
          </w:p>
        </w:tc>
      </w:tr>
      <w:tr w:rsidR="001A4DA7" w:rsidRPr="001A4DA7" w14:paraId="5FB67D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768C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00E1E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E664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B14F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3B88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FCD0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D02F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31,6</w:t>
            </w:r>
          </w:p>
        </w:tc>
      </w:tr>
      <w:tr w:rsidR="001A4DA7" w:rsidRPr="001A4DA7" w14:paraId="2856221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F662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5248F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AFDD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E213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01FC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36AF8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F912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7,3</w:t>
            </w:r>
          </w:p>
        </w:tc>
      </w:tr>
      <w:tr w:rsidR="001A4DA7" w:rsidRPr="001A4DA7" w14:paraId="575F845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66E3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268B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C51F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538C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3118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778D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791D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7,3</w:t>
            </w:r>
          </w:p>
        </w:tc>
      </w:tr>
      <w:tr w:rsidR="001A4DA7" w:rsidRPr="001A4DA7" w14:paraId="505719B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6488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DCEA0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0A24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1F3B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42DF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9672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2C1D0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7,3</w:t>
            </w:r>
          </w:p>
        </w:tc>
      </w:tr>
      <w:tr w:rsidR="001A4DA7" w:rsidRPr="001A4DA7" w14:paraId="6574C75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82C5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D993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FB15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7663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C545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1288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0CAD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24,3</w:t>
            </w:r>
          </w:p>
        </w:tc>
      </w:tr>
      <w:tr w:rsidR="001A4DA7" w:rsidRPr="001A4DA7" w14:paraId="533C117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0F8E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EAD06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4A8D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1634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DAFF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7C40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CC28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24,3</w:t>
            </w:r>
          </w:p>
        </w:tc>
      </w:tr>
      <w:tr w:rsidR="001A4DA7" w:rsidRPr="001A4DA7" w14:paraId="136A2C4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7712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D0F32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0557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FB5B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ECD4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A9CA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CB402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24,3</w:t>
            </w:r>
          </w:p>
        </w:tc>
      </w:tr>
      <w:tr w:rsidR="001A4DA7" w:rsidRPr="001A4DA7" w14:paraId="7A41A6A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30AA0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F6D3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временного трудоустройства безработных граждан в возрасте от 18 до 20 лет, имеющих среднее профессиональное образование и ищущих работу впервые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2B78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ABE9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34005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FEA27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4AA74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70,7</w:t>
            </w:r>
          </w:p>
        </w:tc>
      </w:tr>
      <w:tr w:rsidR="001A4DA7" w:rsidRPr="001A4DA7" w14:paraId="37B4C7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A451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DE4C6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264D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8891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5520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DDF1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B794E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70,7</w:t>
            </w:r>
          </w:p>
        </w:tc>
      </w:tr>
      <w:tr w:rsidR="001A4DA7" w:rsidRPr="001A4DA7" w14:paraId="45E7B41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52A3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55FF6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33A6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874A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30AE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A2BC1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1782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70,7</w:t>
            </w:r>
          </w:p>
        </w:tc>
      </w:tr>
      <w:tr w:rsidR="001A4DA7" w:rsidRPr="001A4DA7" w14:paraId="08ADF96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F454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655D9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C52B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2385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B9E7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ECF1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F720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70,7</w:t>
            </w:r>
          </w:p>
        </w:tc>
      </w:tr>
      <w:tr w:rsidR="001A4DA7" w:rsidRPr="001A4DA7" w14:paraId="0B75512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4582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A802F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872A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Ц610172280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6530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1100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56BD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BE81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70,7</w:t>
            </w:r>
          </w:p>
        </w:tc>
      </w:tr>
      <w:tr w:rsidR="001A4DA7" w:rsidRPr="001A4DA7" w14:paraId="1F3357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B64D5C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4.2.</w:t>
            </w:r>
          </w:p>
        </w:tc>
        <w:tc>
          <w:tcPr>
            <w:tcW w:w="4771" w:type="dxa"/>
            <w:shd w:val="clear" w:color="auto" w:fill="auto"/>
            <w:hideMark/>
          </w:tcPr>
          <w:p w14:paraId="22C28B41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"Безопасный труд в городе Новочебоксарске" муниципальной программы "Содействие занятости населения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65055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Ц630000000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8BCF4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9C82E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55DDA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247F4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149,7</w:t>
            </w:r>
          </w:p>
        </w:tc>
      </w:tr>
      <w:tr w:rsidR="001A4DA7" w:rsidRPr="001A4DA7" w14:paraId="10676AF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B9568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388E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"Организационно-техническое обеспечение охраны труда и здоровья работающих"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B3ED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A1AF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D005C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79879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539A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149,7</w:t>
            </w:r>
          </w:p>
        </w:tc>
      </w:tr>
      <w:tr w:rsidR="001A4DA7" w:rsidRPr="001A4DA7" w14:paraId="5AEA707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7E74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04EAB2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в сфере трудовых отношений, за счет субвенции, предоставляемой из республиканского бюджета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508A1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1FFD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57A5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654F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A6D9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149,7</w:t>
            </w:r>
          </w:p>
        </w:tc>
      </w:tr>
      <w:tr w:rsidR="001A4DA7" w:rsidRPr="001A4DA7" w14:paraId="40FD136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E8EF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27A88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7A19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32A7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5ABB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D83D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ACBD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144,2</w:t>
            </w:r>
          </w:p>
        </w:tc>
      </w:tr>
      <w:tr w:rsidR="001A4DA7" w:rsidRPr="001A4DA7" w14:paraId="7A69C2F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DDB5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787A4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BF726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38AAF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7D2F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A56FE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C360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144,2</w:t>
            </w:r>
          </w:p>
        </w:tc>
      </w:tr>
      <w:tr w:rsidR="001A4DA7" w:rsidRPr="001A4DA7" w14:paraId="0D4548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69E63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B2578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D588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D6ED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5EA9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9FB4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D89E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144,2</w:t>
            </w:r>
          </w:p>
        </w:tc>
      </w:tr>
      <w:tr w:rsidR="001A4DA7" w:rsidRPr="001A4DA7" w14:paraId="68B58F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F292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FD49B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0234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C9D05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E03B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4730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13EE9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144,2</w:t>
            </w:r>
          </w:p>
        </w:tc>
      </w:tr>
      <w:tr w:rsidR="001A4DA7" w:rsidRPr="001A4DA7" w14:paraId="5190EE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5C1B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09D82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A06D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9F51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109F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B371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1D92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39FD40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2C0D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0972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68960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595F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AFFE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B5A7D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F480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43A979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9DE2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1965F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688F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4B01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839C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0961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EB58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36CB8F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9486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E9E37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C76F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8038D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6555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9405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94354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5053FAE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462A0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5.</w:t>
            </w:r>
          </w:p>
        </w:tc>
        <w:tc>
          <w:tcPr>
            <w:tcW w:w="4771" w:type="dxa"/>
            <w:shd w:val="clear" w:color="auto" w:fill="auto"/>
            <w:hideMark/>
          </w:tcPr>
          <w:p w14:paraId="30C76EAA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ED4FF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219943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0173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C3B4B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F7DFD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1 835 295,3</w:t>
            </w:r>
          </w:p>
        </w:tc>
      </w:tr>
      <w:tr w:rsidR="001A4DA7" w:rsidRPr="001A4DA7" w14:paraId="33C802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CD2CAF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5.1.</w:t>
            </w:r>
          </w:p>
        </w:tc>
        <w:tc>
          <w:tcPr>
            <w:tcW w:w="4771" w:type="dxa"/>
            <w:shd w:val="clear" w:color="auto" w:fill="auto"/>
            <w:hideMark/>
          </w:tcPr>
          <w:p w14:paraId="1A381B5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7D329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0BADB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1428E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724D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23A04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1 818 005,2</w:t>
            </w:r>
          </w:p>
        </w:tc>
      </w:tr>
      <w:tr w:rsidR="001A4DA7" w:rsidRPr="001A4DA7" w14:paraId="368DF8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078DE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DA9FF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D36CB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A1783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148D1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768C9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FB7A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163 040,0</w:t>
            </w:r>
          </w:p>
        </w:tc>
      </w:tr>
      <w:tr w:rsidR="001A4DA7" w:rsidRPr="001A4DA7" w14:paraId="42C900B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8F1E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8A48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0DA4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6FC8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76AD0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D794A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6E47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48 409,7</w:t>
            </w:r>
          </w:p>
        </w:tc>
      </w:tr>
      <w:tr w:rsidR="001A4DA7" w:rsidRPr="001A4DA7" w14:paraId="215453C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2E70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8EC78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48916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3AB1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A7D9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5F4F0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66BC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48 409,7</w:t>
            </w:r>
          </w:p>
        </w:tc>
      </w:tr>
      <w:tr w:rsidR="001A4DA7" w:rsidRPr="001A4DA7" w14:paraId="60A6271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1F1B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69945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6D2B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1DEE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5C5B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22554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2EDB7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48 409,7</w:t>
            </w:r>
          </w:p>
        </w:tc>
      </w:tr>
      <w:tr w:rsidR="001A4DA7" w:rsidRPr="001A4DA7" w14:paraId="3FD985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35A0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537DB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0BBE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A01A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13EE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A776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8171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48 409,7</w:t>
            </w:r>
          </w:p>
        </w:tc>
      </w:tr>
      <w:tr w:rsidR="001A4DA7" w:rsidRPr="001A4DA7" w14:paraId="60602EA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D386A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E11FC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8C62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9A10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7988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7489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CA13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48 409,7</w:t>
            </w:r>
          </w:p>
        </w:tc>
      </w:tr>
      <w:tr w:rsidR="001A4DA7" w:rsidRPr="001A4DA7" w14:paraId="2928B99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EA9F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FE5AF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F593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2845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EEF73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8EE8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87AD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51 101,6</w:t>
            </w:r>
          </w:p>
        </w:tc>
      </w:tr>
      <w:tr w:rsidR="001A4DA7" w:rsidRPr="001A4DA7" w14:paraId="610030A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6585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B840A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E942F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5FEEC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B6DE0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70730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5FAC9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51 101,6</w:t>
            </w:r>
          </w:p>
        </w:tc>
      </w:tr>
      <w:tr w:rsidR="001A4DA7" w:rsidRPr="001A4DA7" w14:paraId="5753ED2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570E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E24E3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DE64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CAEC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E05F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C0035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4BFDC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38 177,0</w:t>
            </w:r>
          </w:p>
        </w:tc>
      </w:tr>
      <w:tr w:rsidR="001A4DA7" w:rsidRPr="001A4DA7" w14:paraId="2F3D9BA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BE93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1CC41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9BD3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0E40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BB14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15ED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506B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38 177,0</w:t>
            </w:r>
          </w:p>
        </w:tc>
      </w:tr>
      <w:tr w:rsidR="001A4DA7" w:rsidRPr="001A4DA7" w14:paraId="2922F88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8987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C24C7C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1243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AF27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8EBF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5FC2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B1E1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38 177,0</w:t>
            </w:r>
          </w:p>
        </w:tc>
      </w:tr>
      <w:tr w:rsidR="001A4DA7" w:rsidRPr="001A4DA7" w14:paraId="3132BF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A547A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B9DD9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D774F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2984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C937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73C7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C601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12 924,6</w:t>
            </w:r>
          </w:p>
        </w:tc>
      </w:tr>
      <w:tr w:rsidR="001A4DA7" w:rsidRPr="001A4DA7" w14:paraId="4CAB199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E9247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28749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0EC2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4D03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8B8E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F7F7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DE4F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12 924,6</w:t>
            </w:r>
          </w:p>
        </w:tc>
      </w:tr>
      <w:tr w:rsidR="001A4DA7" w:rsidRPr="001A4DA7" w14:paraId="4C84118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00BD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793BD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F95E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9BF1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951D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A222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00CB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12 924,6</w:t>
            </w:r>
          </w:p>
        </w:tc>
      </w:tr>
      <w:tr w:rsidR="001A4DA7" w:rsidRPr="001A4DA7" w14:paraId="5C63342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A055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EEDE57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880A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141F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181C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C27E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94BE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52 331,5</w:t>
            </w:r>
          </w:p>
        </w:tc>
      </w:tr>
      <w:tr w:rsidR="001A4DA7" w:rsidRPr="001A4DA7" w14:paraId="506C36A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D3D4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9C09A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2BDE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F85F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6596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48CB1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A4C0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52 331,5</w:t>
            </w:r>
          </w:p>
        </w:tc>
      </w:tr>
      <w:tr w:rsidR="001A4DA7" w:rsidRPr="001A4DA7" w14:paraId="070D47C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79EE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ACBF10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EAE5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61E4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77FB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E62FF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CB94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52 331,5</w:t>
            </w:r>
          </w:p>
        </w:tc>
      </w:tr>
      <w:tr w:rsidR="001A4DA7" w:rsidRPr="001A4DA7" w14:paraId="172A4D6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8642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AF39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D4B03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C05B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9407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DFDA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DB1E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52 331,5</w:t>
            </w:r>
          </w:p>
        </w:tc>
      </w:tr>
      <w:tr w:rsidR="001A4DA7" w:rsidRPr="001A4DA7" w14:paraId="489157D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E754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A7A9B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27A9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9AA3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8F3D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39E3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DF60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52 331,5</w:t>
            </w:r>
          </w:p>
        </w:tc>
      </w:tr>
      <w:tr w:rsidR="001A4DA7" w:rsidRPr="001A4DA7" w14:paraId="264F217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E486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045A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Софинансирование расходных обязательств муниципальных образований, связанных с повышением заработной платы педагогических работников муниципальных организаций дополнительного образования детей в соответствии с Указом Президента Российской Федерации от 1 июня 2012 года № 761 "О Национальной стратегии действий в интересах детей на 2012-2017 годы"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085F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Ц7101S7080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47D8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5626F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21A56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D41C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11 197,2</w:t>
            </w:r>
          </w:p>
        </w:tc>
      </w:tr>
      <w:tr w:rsidR="001A4DA7" w:rsidRPr="001A4DA7" w14:paraId="7F8BBD3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C3F4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9422A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0194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Ц7101S7080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B7DC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9FEA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FB3FD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CC4B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11 197,2</w:t>
            </w:r>
          </w:p>
        </w:tc>
      </w:tr>
      <w:tr w:rsidR="001A4DA7" w:rsidRPr="001A4DA7" w14:paraId="74DA38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E6C9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CD7B0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F5D6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Ц7101S7080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43D1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BA1F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4CB7C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343B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11 197,2</w:t>
            </w:r>
          </w:p>
        </w:tc>
      </w:tr>
      <w:tr w:rsidR="001A4DA7" w:rsidRPr="001A4DA7" w14:paraId="73B1029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A8BD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6F65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86A8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Ц7101S7080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F491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7D01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ABCC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D8A1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11 197,2</w:t>
            </w:r>
          </w:p>
        </w:tc>
      </w:tr>
      <w:tr w:rsidR="001A4DA7" w:rsidRPr="001A4DA7" w14:paraId="2D053E3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BDC2E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2EB2CF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284A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Ц7101S7080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D15D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0904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0159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D6B5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11 197,2</w:t>
            </w:r>
          </w:p>
        </w:tc>
      </w:tr>
      <w:tr w:rsidR="001A4DA7" w:rsidRPr="001A4DA7" w14:paraId="608B459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3081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E7A3B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"Финансовое обеспечение получения дошкольного образования, начального общего, основного общего,  и  среднего  профессионального  образования, среднего общего образования"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808F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2044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E77B0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67C0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5817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1 285 441,9</w:t>
            </w:r>
          </w:p>
        </w:tc>
      </w:tr>
      <w:tr w:rsidR="001A4DA7" w:rsidRPr="001A4DA7" w14:paraId="630A8B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FACB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65F4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7448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1418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ED1A0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0B3E3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15E20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614 710,6</w:t>
            </w:r>
          </w:p>
        </w:tc>
      </w:tr>
      <w:tr w:rsidR="001A4DA7" w:rsidRPr="001A4DA7" w14:paraId="1F6933E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99A9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179D1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F17E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7E84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9FCF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D67F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E3A6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614 710,6</w:t>
            </w:r>
          </w:p>
        </w:tc>
      </w:tr>
      <w:tr w:rsidR="001A4DA7" w:rsidRPr="001A4DA7" w14:paraId="21EE24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F8FE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4F4A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E163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AB75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BB81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6C03B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D6C9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614 710,6</w:t>
            </w:r>
          </w:p>
        </w:tc>
      </w:tr>
      <w:tr w:rsidR="001A4DA7" w:rsidRPr="001A4DA7" w14:paraId="5F6BB1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F230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3C6D2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336C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E09C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F313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4909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F418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614 710,6</w:t>
            </w:r>
          </w:p>
        </w:tc>
      </w:tr>
      <w:tr w:rsidR="001A4DA7" w:rsidRPr="001A4DA7" w14:paraId="45A428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7FB1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AC278A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9B34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331A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8FBC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3D0D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406D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614 710,6</w:t>
            </w:r>
          </w:p>
        </w:tc>
      </w:tr>
      <w:tr w:rsidR="001A4DA7" w:rsidRPr="001A4DA7" w14:paraId="219875E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B260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287E0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муниципальных общеобразовательных организациях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7862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5A83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74BA9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26356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DC7C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670 731,3</w:t>
            </w:r>
          </w:p>
        </w:tc>
      </w:tr>
      <w:tr w:rsidR="001A4DA7" w:rsidRPr="001A4DA7" w14:paraId="43C874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F0DF8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BC6DD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CE16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4557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406F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FD50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137D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670 731,3</w:t>
            </w:r>
          </w:p>
        </w:tc>
      </w:tr>
      <w:tr w:rsidR="001A4DA7" w:rsidRPr="001A4DA7" w14:paraId="1EB3A7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2228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676D8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E11E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6BFF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36B5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EE6E3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06E6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670 731,3</w:t>
            </w:r>
          </w:p>
        </w:tc>
      </w:tr>
      <w:tr w:rsidR="001A4DA7" w:rsidRPr="001A4DA7" w14:paraId="5BCDA6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32CC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E8350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475C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AC10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13D9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90BF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15D6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670 731,3</w:t>
            </w:r>
          </w:p>
        </w:tc>
      </w:tr>
      <w:tr w:rsidR="001A4DA7" w:rsidRPr="001A4DA7" w14:paraId="2D052D3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7641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C12A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8AA5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EB2C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2985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FA3E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4249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670 731,3</w:t>
            </w:r>
          </w:p>
        </w:tc>
      </w:tr>
      <w:tr w:rsidR="001A4DA7" w:rsidRPr="001A4DA7" w14:paraId="478F8A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A41B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C1CD2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выплаты ежемесячного денежного вознаграждения за выполнение функций классного руководителя педагогическим работникам государственных и муниципальных общеобразовательных организаций Чувашской Республики"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E774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60F8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3B863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9933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687C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576881F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B362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D9263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9B3D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A59C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777DA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1D02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F5F2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4805E3B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4FBF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7CC1E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26C2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FB13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2016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06B9C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9114E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6DCCB9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FE2C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F3050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15EA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CFAA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C4F6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3B3F7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FE09D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5B7AFE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EEA0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9B0DC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6C14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6445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D639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779B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9CDA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45247CF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8B8C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A27C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9EB9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301F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24BC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5A6E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57ECC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46 287,4</w:t>
            </w:r>
          </w:p>
        </w:tc>
      </w:tr>
      <w:tr w:rsidR="001A4DA7" w:rsidRPr="001A4DA7" w14:paraId="3FD6C0C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DBF4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32CB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проектов и мероприятий по инновационному развитию системы образования"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B871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E68C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B807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0F4E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3B1D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4DD314F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AEAD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52F47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мероприятий в области образования для детей и молодежи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79B9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1D0FA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1EEA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14805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8C562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4B244A3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D894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CEC8F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FF74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237B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3683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DF45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A49CE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0974D6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3F02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E438A6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20AC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77BE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D64E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92AEC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480F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2F09B0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57F8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D4DFB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9788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5BD3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CB5A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4EB5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82C6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49BB0D4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BB6A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FE303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8C88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Ц710971850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65D3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6C31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B1B5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7EC7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217,4</w:t>
            </w:r>
          </w:p>
        </w:tc>
      </w:tr>
      <w:tr w:rsidR="001A4DA7" w:rsidRPr="001A4DA7" w14:paraId="542AF0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F9EDC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A22FA7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EEF8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CD8C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8D30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95406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D457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1 087,5</w:t>
            </w:r>
          </w:p>
        </w:tc>
      </w:tr>
      <w:tr w:rsidR="001A4DA7" w:rsidRPr="001A4DA7" w14:paraId="7F08F05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5EFA6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CB923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Ежегодные денежные поощрения и гранты Главы Чувашской Республики для поддержки инноваций в сфере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8277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23B2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82A8B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8F6F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BE77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800,0</w:t>
            </w:r>
          </w:p>
        </w:tc>
      </w:tr>
      <w:tr w:rsidR="001A4DA7" w:rsidRPr="001A4DA7" w14:paraId="6BD7DDD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F9F7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99C47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13F6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E1BF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8D3C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4B141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4FA7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800,0</w:t>
            </w:r>
          </w:p>
        </w:tc>
      </w:tr>
      <w:tr w:rsidR="001A4DA7" w:rsidRPr="001A4DA7" w14:paraId="01B72C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664CA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696C04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5B9D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C03B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BB3C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17F3E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F52C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800,0</w:t>
            </w:r>
          </w:p>
        </w:tc>
      </w:tr>
      <w:tr w:rsidR="001A4DA7" w:rsidRPr="001A4DA7" w14:paraId="70221FE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41FC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9398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24024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C4F5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036A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1F9E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02FFF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800,0</w:t>
            </w:r>
          </w:p>
        </w:tc>
      </w:tr>
      <w:tr w:rsidR="001A4DA7" w:rsidRPr="001A4DA7" w14:paraId="3A1E87C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2F19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F3B28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15A8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Ц711116400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FCC2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ACCE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7EC3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0D08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800,0</w:t>
            </w:r>
          </w:p>
        </w:tc>
      </w:tr>
      <w:tr w:rsidR="001A4DA7" w:rsidRPr="001A4DA7" w14:paraId="23D2C9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4BF48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EF9B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1E35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E4F5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A482A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3583D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1049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287,5</w:t>
            </w:r>
          </w:p>
        </w:tc>
      </w:tr>
      <w:tr w:rsidR="001A4DA7" w:rsidRPr="001A4DA7" w14:paraId="5BE99D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7937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4469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9D45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73DB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A5F2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45E4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6C404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1A4DA7" w:rsidRPr="001A4DA7" w14:paraId="72E6C5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3EF3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0D8C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0C153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9E5B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2246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EB5A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F81F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1A4DA7" w:rsidRPr="001A4DA7" w14:paraId="7ABE7B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3FBE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701A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B812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A7D3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58E3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0E4C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A9680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1A4DA7" w:rsidRPr="001A4DA7" w14:paraId="545B4C4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9403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578C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BEE1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DF2B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91A2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0F3C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8D1B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142,5</w:t>
            </w:r>
          </w:p>
        </w:tc>
      </w:tr>
      <w:tr w:rsidR="001A4DA7" w:rsidRPr="001A4DA7" w14:paraId="144A83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8B0E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C9461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9385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6603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A8A7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3EBD8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6FAF30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145,0</w:t>
            </w:r>
          </w:p>
        </w:tc>
      </w:tr>
      <w:tr w:rsidR="001A4DA7" w:rsidRPr="001A4DA7" w14:paraId="4D9E178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9A06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EA6F6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C020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B636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632A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6BF49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D944E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1A4DA7" w:rsidRPr="001A4DA7" w14:paraId="3AC1ACB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F998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6D3B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9FEB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16AA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899A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F5BA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EEC9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1A4DA7" w:rsidRPr="001A4DA7" w14:paraId="7D306C7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0B0A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B0B1E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A67E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5B77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F251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358A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1CF6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105,0</w:t>
            </w:r>
          </w:p>
        </w:tc>
      </w:tr>
      <w:tr w:rsidR="001A4DA7" w:rsidRPr="001A4DA7" w14:paraId="051A49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BE09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878E5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6B95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4B05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2D8C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6CB1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DE9C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1A4DA7" w:rsidRPr="001A4DA7" w14:paraId="7B2EFC7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7FEE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DC7A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63FE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302D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56A0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673B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6BDD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1A4DA7" w:rsidRPr="001A4DA7" w14:paraId="4D5B0C1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9809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AD28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908FA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7EBC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1300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1375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9230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1A4DA7" w:rsidRPr="001A4DA7" w14:paraId="239561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EACE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F3902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EED8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ECE6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5499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A0994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25A77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80 607,6</w:t>
            </w:r>
          </w:p>
        </w:tc>
      </w:tr>
      <w:tr w:rsidR="001A4DA7" w:rsidRPr="001A4DA7" w14:paraId="2EECA5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D142E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015B7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бесплатным двухразовым питанием обучающихся с ограниченными возможностями здоровья, получающих образование вне организаций, осуществляющих образовательную деятельность, в форме семейного образования, которые проживают на территории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1E7D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CC39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BA2CD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5633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14E6F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0A4D89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9D07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E2C634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7E8FD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6309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6E67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773B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317B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55DF23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A42F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B3FD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1BF9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469D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13D7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4C257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459E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4892EE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6DD8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063D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6D26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69DC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3568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03C5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AAEE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3218CE4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D024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1EE35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0387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Ц711401010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6485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6D46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3E94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C477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12,4</w:t>
            </w:r>
          </w:p>
        </w:tc>
      </w:tr>
      <w:tr w:rsidR="001A4DA7" w:rsidRPr="001A4DA7" w14:paraId="715BD8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AE1A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28C2F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Выплата социальных пособий обучающимся общеобразовательных организаций из малоимущих семей, нуждающимся в приобретении проездных билетов для проезда между пунктами проживания и обучения на транспорте городского и (или) пригородного сообщения на территории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CCBB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3761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AC3B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63AF2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4273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16,4</w:t>
            </w:r>
          </w:p>
        </w:tc>
      </w:tr>
      <w:tr w:rsidR="001A4DA7" w:rsidRPr="001A4DA7" w14:paraId="521B916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9682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29CE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D7C6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DF610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99EF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9850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67EDD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16,4</w:t>
            </w:r>
          </w:p>
        </w:tc>
      </w:tr>
      <w:tr w:rsidR="001A4DA7" w:rsidRPr="001A4DA7" w14:paraId="16FA729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A680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A524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7C06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1791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399A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E863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35B2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16,4</w:t>
            </w:r>
          </w:p>
        </w:tc>
      </w:tr>
      <w:tr w:rsidR="001A4DA7" w:rsidRPr="001A4DA7" w14:paraId="3C1DA1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0B7E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01A8D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B6B8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C3F3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5BCA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76F4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96FA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16,4</w:t>
            </w:r>
          </w:p>
        </w:tc>
      </w:tr>
      <w:tr w:rsidR="001A4DA7" w:rsidRPr="001A4DA7" w14:paraId="3D0D07C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BBA7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115B7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EF41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AAA7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EDC3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6FE5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B8A7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16,4</w:t>
            </w:r>
          </w:p>
        </w:tc>
      </w:tr>
      <w:tr w:rsidR="001A4DA7" w:rsidRPr="001A4DA7" w14:paraId="7EDA173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EF46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7A83E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22FF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A9D4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58079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27F58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026B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2 689,2</w:t>
            </w:r>
          </w:p>
        </w:tc>
      </w:tr>
      <w:tr w:rsidR="001A4DA7" w:rsidRPr="001A4DA7" w14:paraId="291ECDC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BABC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D5DB5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C4B7F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5415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C0AB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784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02AF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13,4</w:t>
            </w:r>
          </w:p>
        </w:tc>
      </w:tr>
      <w:tr w:rsidR="001A4DA7" w:rsidRPr="001A4DA7" w14:paraId="166098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C9D6C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41C86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B189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EE56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66FD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14D8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C360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13,4</w:t>
            </w:r>
          </w:p>
        </w:tc>
      </w:tr>
      <w:tr w:rsidR="001A4DA7" w:rsidRPr="001A4DA7" w14:paraId="41E50E9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B6F8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074B46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38E5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C927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FA8F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53F1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5D71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13,4</w:t>
            </w:r>
          </w:p>
        </w:tc>
      </w:tr>
      <w:tr w:rsidR="001A4DA7" w:rsidRPr="001A4DA7" w14:paraId="02489A9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6E57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2A56B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4D9A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1E89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9A59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660C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EF24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13,4</w:t>
            </w:r>
          </w:p>
        </w:tc>
      </w:tr>
      <w:tr w:rsidR="001A4DA7" w:rsidRPr="001A4DA7" w14:paraId="636CF4A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5E6B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3F36F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2C51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A40CA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9C4F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AFF3B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24F8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2 675,8</w:t>
            </w:r>
          </w:p>
        </w:tc>
      </w:tr>
      <w:tr w:rsidR="001A4DA7" w:rsidRPr="001A4DA7" w14:paraId="64521B5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F2B9D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D0E4D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E713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D472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39C9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F62EB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6C06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2 675,8</w:t>
            </w:r>
          </w:p>
        </w:tc>
      </w:tr>
      <w:tr w:rsidR="001A4DA7" w:rsidRPr="001A4DA7" w14:paraId="177F18A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EEEA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9CEAA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2E296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B5AA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48F1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71A1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4EF0F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2 675,8</w:t>
            </w:r>
          </w:p>
        </w:tc>
      </w:tr>
      <w:tr w:rsidR="001A4DA7" w:rsidRPr="001A4DA7" w14:paraId="4B9DA8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E1D89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3E365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B6ED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C0BA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BFE3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91CE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B032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2 675,8</w:t>
            </w:r>
          </w:p>
        </w:tc>
      </w:tr>
      <w:tr w:rsidR="001A4DA7" w:rsidRPr="001A4DA7" w14:paraId="7DFCD9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44D6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DD870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назначению и выплате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9145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23F6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C58BA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8AD15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D8EE5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553C10A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2B58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EEAAE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1FEE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1580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FC0E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B786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69F38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439BF12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5801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35F17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7E03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48F8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7A9E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23928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B80B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6DE275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8020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61BCA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8EE2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9EC8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7174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9062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241F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2B27FF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BF69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13005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51DC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8F56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FBDE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95D1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8A71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4BC852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700B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7465C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бесплатным двухразовым питанием обучающихся общеобразовательных организаций, находящихся на территории Чувашской Республики, являющихся членами семей лиц, проходящих военную службу в батальоне связи "Атал", а также погибших (умерших) военнослужащих, лиц, проходивших службу в войсках национальной гвардии Российской Федерации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570D7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Ц711422170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F55A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9E5E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93D25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F81EF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132,1</w:t>
            </w:r>
          </w:p>
        </w:tc>
      </w:tr>
      <w:tr w:rsidR="001A4DA7" w:rsidRPr="001A4DA7" w14:paraId="1EA9C91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232C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5F32D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2E3C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Ц711422170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DB43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B16A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5A99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BA06F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132,1</w:t>
            </w:r>
          </w:p>
        </w:tc>
      </w:tr>
      <w:tr w:rsidR="001A4DA7" w:rsidRPr="001A4DA7" w14:paraId="0B6D8A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9504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D787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75A1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Ц711422170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CB06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BEE4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61A0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66B65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132,1</w:t>
            </w:r>
          </w:p>
        </w:tc>
      </w:tr>
      <w:tr w:rsidR="001A4DA7" w:rsidRPr="001A4DA7" w14:paraId="1B94DA3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62B1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4954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4954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Ц711422170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382D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4367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F79C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45A3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132,1</w:t>
            </w:r>
          </w:p>
        </w:tc>
      </w:tr>
      <w:tr w:rsidR="001A4DA7" w:rsidRPr="001A4DA7" w14:paraId="0665D3A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8455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D13AC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C913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Ц711422170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059C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4B4E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1749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7AD5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132,1</w:t>
            </w:r>
          </w:p>
        </w:tc>
      </w:tr>
      <w:tr w:rsidR="001A4DA7" w:rsidRPr="001A4DA7" w14:paraId="297B97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7679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2F558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 (за счет собственных средств)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F108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6D5F1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8ECC8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495A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29179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3 000,0</w:t>
            </w:r>
          </w:p>
        </w:tc>
      </w:tr>
      <w:tr w:rsidR="001A4DA7" w:rsidRPr="001A4DA7" w14:paraId="6B2ADE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6891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95951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8604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5544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31D9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6015B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2F144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5A06D99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B849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D74ED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F957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A402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0F0C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508B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416CEC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2489E66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D766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928F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96BE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0D2D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9A9D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A842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0310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09E0494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5806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0F5D9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9FA8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153A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6D41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74CB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9E3E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0EA6228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684A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09F5F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2E8C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DE6B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DE35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AB5C1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F896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2 985,0</w:t>
            </w:r>
          </w:p>
        </w:tc>
      </w:tr>
      <w:tr w:rsidR="001A4DA7" w:rsidRPr="001A4DA7" w14:paraId="01C7554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884B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CFA88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80DB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848B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F2DF0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620C6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8343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2 985,0</w:t>
            </w:r>
          </w:p>
        </w:tc>
      </w:tr>
      <w:tr w:rsidR="001A4DA7" w:rsidRPr="001A4DA7" w14:paraId="4B5B47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1E74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6A52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ED58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6E63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F08E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A01F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E0B3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2 985,0</w:t>
            </w:r>
          </w:p>
        </w:tc>
      </w:tr>
      <w:tr w:rsidR="001A4DA7" w:rsidRPr="001A4DA7" w14:paraId="3EEA70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D1DE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5388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B35E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038CD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3E5F3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D7A9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8323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2 985,0</w:t>
            </w:r>
          </w:p>
        </w:tc>
      </w:tr>
      <w:tr w:rsidR="001A4DA7" w:rsidRPr="001A4DA7" w14:paraId="5315AEA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EFE2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D209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B786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BC27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3D200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02589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0DDE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2 989,2</w:t>
            </w:r>
          </w:p>
        </w:tc>
      </w:tr>
      <w:tr w:rsidR="001A4DA7" w:rsidRPr="001A4DA7" w14:paraId="746C743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D8FF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D92B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7979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3DE0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E7E0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9B03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F48A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2 989,2</w:t>
            </w:r>
          </w:p>
        </w:tc>
      </w:tr>
      <w:tr w:rsidR="001A4DA7" w:rsidRPr="001A4DA7" w14:paraId="511F085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B238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3F57C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1772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93EA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8849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664EE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EE11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2 989,2</w:t>
            </w:r>
          </w:p>
        </w:tc>
      </w:tr>
      <w:tr w:rsidR="001A4DA7" w:rsidRPr="001A4DA7" w14:paraId="548E1D9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90D7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A6B77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7DA06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2FEA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358B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3BE1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556E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2 989,2</w:t>
            </w:r>
          </w:p>
        </w:tc>
      </w:tr>
      <w:tr w:rsidR="001A4DA7" w:rsidRPr="001A4DA7" w14:paraId="4FEC8E7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1133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FEBC1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8270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334B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E837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A325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EF14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2 989,2</w:t>
            </w:r>
          </w:p>
        </w:tc>
      </w:tr>
      <w:tr w:rsidR="001A4DA7" w:rsidRPr="001A4DA7" w14:paraId="5908A78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2280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9F6F0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73D7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52425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B18E0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A3568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3A34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68 466,6</w:t>
            </w:r>
          </w:p>
        </w:tc>
      </w:tr>
      <w:tr w:rsidR="001A4DA7" w:rsidRPr="001A4DA7" w14:paraId="686A6DE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1037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3843D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8FE0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9FCF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E5F2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98BB8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5F5C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68 466,6</w:t>
            </w:r>
          </w:p>
        </w:tc>
      </w:tr>
      <w:tr w:rsidR="001A4DA7" w:rsidRPr="001A4DA7" w14:paraId="2ACEAB8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075E1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B12EA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58CE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F170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7E1F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97F1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24A4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68 466,6</w:t>
            </w:r>
          </w:p>
        </w:tc>
      </w:tr>
      <w:tr w:rsidR="001A4DA7" w:rsidRPr="001A4DA7" w14:paraId="7D12DCF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9778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E6011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C48B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34E7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A329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8ECA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EBC5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68 466,6</w:t>
            </w:r>
          </w:p>
        </w:tc>
      </w:tr>
      <w:tr w:rsidR="001A4DA7" w:rsidRPr="001A4DA7" w14:paraId="55CA935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B3F1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4D72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2D2F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8E92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84DA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CDB6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DAED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68 466,6</w:t>
            </w:r>
          </w:p>
        </w:tc>
      </w:tr>
      <w:tr w:rsidR="001A4DA7" w:rsidRPr="001A4DA7" w14:paraId="3040CD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8289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ED759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C4B5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7346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65021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0DA81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F620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3 001,7</w:t>
            </w:r>
          </w:p>
        </w:tc>
      </w:tr>
      <w:tr w:rsidR="001A4DA7" w:rsidRPr="001A4DA7" w14:paraId="4F089BA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16EB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764D41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2826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6581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17B6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B167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E7D5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3 001,7</w:t>
            </w:r>
          </w:p>
        </w:tc>
      </w:tr>
      <w:tr w:rsidR="001A4DA7" w:rsidRPr="001A4DA7" w14:paraId="71D325D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47582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40E139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120A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1D52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EE8B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64475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10EF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3 001,7</w:t>
            </w:r>
          </w:p>
        </w:tc>
      </w:tr>
      <w:tr w:rsidR="001A4DA7" w:rsidRPr="001A4DA7" w14:paraId="518840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5F38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0050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1BEB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2C3A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C9B8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BF43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88BB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3 001,7</w:t>
            </w:r>
          </w:p>
        </w:tc>
      </w:tr>
      <w:tr w:rsidR="001A4DA7" w:rsidRPr="001A4DA7" w14:paraId="2AD8BEC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2872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C5D16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D0092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FC3A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6B80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30D2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1515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3 001,7</w:t>
            </w:r>
          </w:p>
        </w:tc>
      </w:tr>
      <w:tr w:rsidR="001A4DA7" w:rsidRPr="001A4DA7" w14:paraId="1DF86CC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1C85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2F07B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47B9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A6D1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BE50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35F1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89EA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21 324,8</w:t>
            </w:r>
          </w:p>
        </w:tc>
      </w:tr>
      <w:tr w:rsidR="001A4DA7" w:rsidRPr="001A4DA7" w14:paraId="5424D00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71FF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69C9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60CB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61B3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40AA5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D2E51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AC04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21 324,8</w:t>
            </w:r>
          </w:p>
        </w:tc>
      </w:tr>
      <w:tr w:rsidR="001A4DA7" w:rsidRPr="001A4DA7" w14:paraId="16E47E3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4E4E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E1FAA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DEF2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1203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2BF8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E17D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A548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21 324,8</w:t>
            </w:r>
          </w:p>
        </w:tc>
      </w:tr>
      <w:tr w:rsidR="001A4DA7" w:rsidRPr="001A4DA7" w14:paraId="5D8FE6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CB9C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C31CA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3163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B163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4BC2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6D5E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1D9DA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20 386,8</w:t>
            </w:r>
          </w:p>
        </w:tc>
      </w:tr>
      <w:tr w:rsidR="001A4DA7" w:rsidRPr="001A4DA7" w14:paraId="4DA426D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837B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381B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8DB7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CDEA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A571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038C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2BC1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20 386,8</w:t>
            </w:r>
          </w:p>
        </w:tc>
      </w:tr>
      <w:tr w:rsidR="001A4DA7" w:rsidRPr="001A4DA7" w14:paraId="5E13243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735E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05BDC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4DEA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38C2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86F5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8935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DF8C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12 492,6</w:t>
            </w:r>
          </w:p>
        </w:tc>
      </w:tr>
      <w:tr w:rsidR="001A4DA7" w:rsidRPr="001A4DA7" w14:paraId="4F5EDBA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617D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A153C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B071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0653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C47B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CB2F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5E2F85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7 694,2</w:t>
            </w:r>
          </w:p>
        </w:tc>
      </w:tr>
      <w:tr w:rsidR="001A4DA7" w:rsidRPr="001A4DA7" w14:paraId="1DFA2A6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1C93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45BC3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5393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B4E94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AF6D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0FE4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B96F9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187E57F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3A71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A1327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EDA6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0FB1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2B9D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4C2E1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901B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938,0</w:t>
            </w:r>
          </w:p>
        </w:tc>
      </w:tr>
      <w:tr w:rsidR="001A4DA7" w:rsidRPr="001A4DA7" w14:paraId="66835D7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01E4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A9705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480D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4C1A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A6C6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1E68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960D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938,0</w:t>
            </w:r>
          </w:p>
        </w:tc>
      </w:tr>
      <w:tr w:rsidR="001A4DA7" w:rsidRPr="001A4DA7" w14:paraId="0796E7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A4B4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B92D3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092D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3433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AA2F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FDFF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3523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938,0</w:t>
            </w:r>
          </w:p>
        </w:tc>
      </w:tr>
      <w:tr w:rsidR="001A4DA7" w:rsidRPr="001A4DA7" w14:paraId="7CD0834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42E1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CBAC5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"Модернизация инфраструктуры муниципальных образовательных организаций"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A012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6F375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DF1DE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8C575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FF14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213 064,8</w:t>
            </w:r>
          </w:p>
        </w:tc>
      </w:tr>
      <w:tr w:rsidR="001A4DA7" w:rsidRPr="001A4DA7" w14:paraId="4F9B385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4A2E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E456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 (в части завершения капитального ремонта зданий и благоустройства территории муниципальных общеобразовательных организаций в рамках модернизации инфраструктуры)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C908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657D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8767B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A3FA1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BEB1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694,8</w:t>
            </w:r>
          </w:p>
        </w:tc>
      </w:tr>
      <w:tr w:rsidR="001A4DA7" w:rsidRPr="001A4DA7" w14:paraId="4C5C46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CDE5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F6F0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61FE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76E1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C5C9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DE06C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B755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694,8</w:t>
            </w:r>
          </w:p>
        </w:tc>
      </w:tr>
      <w:tr w:rsidR="001A4DA7" w:rsidRPr="001A4DA7" w14:paraId="211BC0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1897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745C6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0A82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3F94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28F4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29C18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F2D6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694,8</w:t>
            </w:r>
          </w:p>
        </w:tc>
      </w:tr>
      <w:tr w:rsidR="001A4DA7" w:rsidRPr="001A4DA7" w14:paraId="4E13844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BA53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13127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B943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6E4C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809A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BA0B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4AB5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694,8</w:t>
            </w:r>
          </w:p>
        </w:tc>
      </w:tr>
      <w:tr w:rsidR="001A4DA7" w:rsidRPr="001A4DA7" w14:paraId="1A8E8DB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C6C1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FA5BA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9B4E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Ц713002700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1FFB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1011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74BA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619E5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694,8</w:t>
            </w:r>
          </w:p>
        </w:tc>
      </w:tr>
      <w:tr w:rsidR="001A4DA7" w:rsidRPr="001A4DA7" w14:paraId="3453648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DFCFC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3373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 (в части модернизации инфраструктуры)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E54C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C141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0CC8F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85BD7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C13D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2 408,9</w:t>
            </w:r>
          </w:p>
        </w:tc>
      </w:tr>
      <w:tr w:rsidR="001A4DA7" w:rsidRPr="001A4DA7" w14:paraId="3110826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451A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03C6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D195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7437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727D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433D3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8FD5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2 408,9</w:t>
            </w:r>
          </w:p>
        </w:tc>
      </w:tr>
      <w:tr w:rsidR="001A4DA7" w:rsidRPr="001A4DA7" w14:paraId="7B7E172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66A3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A1CE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7E0B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9D7E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17A0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75105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018C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2 408,9</w:t>
            </w:r>
          </w:p>
        </w:tc>
      </w:tr>
      <w:tr w:rsidR="001A4DA7" w:rsidRPr="001A4DA7" w14:paraId="1D74298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4BBC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8808A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C08F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4D77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E72E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E24B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8417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2 408,9</w:t>
            </w:r>
          </w:p>
        </w:tc>
      </w:tr>
      <w:tr w:rsidR="001A4DA7" w:rsidRPr="001A4DA7" w14:paraId="641E018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6B07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107B39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8172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0096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9563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2995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6509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1 729,4</w:t>
            </w:r>
          </w:p>
        </w:tc>
      </w:tr>
      <w:tr w:rsidR="001A4DA7" w:rsidRPr="001A4DA7" w14:paraId="0C87E1C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2D6D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CA448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B400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Ц713070860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71F8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5A90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530C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2640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679,5</w:t>
            </w:r>
          </w:p>
        </w:tc>
      </w:tr>
      <w:tr w:rsidR="001A4DA7" w:rsidRPr="001A4DA7" w14:paraId="20E5ADB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ED66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8B132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 (в части модернизации инфраструктуры)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36AF6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6ED2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98E5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AEE47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77FE7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152 065,2</w:t>
            </w:r>
          </w:p>
        </w:tc>
      </w:tr>
      <w:tr w:rsidR="001A4DA7" w:rsidRPr="001A4DA7" w14:paraId="43DB73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46B9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39B4F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DFDF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9918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4D1E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8C333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9590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152 065,2</w:t>
            </w:r>
          </w:p>
        </w:tc>
      </w:tr>
      <w:tr w:rsidR="001A4DA7" w:rsidRPr="001A4DA7" w14:paraId="1F5C7D0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FA2A9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C412CF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65C8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CDBE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1F4A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8638C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3CDFA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152 065,2</w:t>
            </w:r>
          </w:p>
        </w:tc>
      </w:tr>
      <w:tr w:rsidR="001A4DA7" w:rsidRPr="001A4DA7" w14:paraId="4C6B7B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3474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724D8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14A7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7479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5484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6618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B922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152 065,2</w:t>
            </w:r>
          </w:p>
        </w:tc>
      </w:tr>
      <w:tr w:rsidR="001A4DA7" w:rsidRPr="001A4DA7" w14:paraId="2F3A7D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7D3C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94AC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973A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Ц7130S0860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BCF9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B12E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6268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3CDE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152 065,2</w:t>
            </w:r>
          </w:p>
        </w:tc>
      </w:tr>
      <w:tr w:rsidR="001A4DA7" w:rsidRPr="001A4DA7" w14:paraId="523293E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F2A2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45EF18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образовательных организаций (в части завершения капитального ремонта зданий и благоустройства территории муниципальных общеобразовательных организаций в рамках модернизации инфраструктуры)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6451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8E37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046EF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21DAD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D52D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57 895,9</w:t>
            </w:r>
          </w:p>
        </w:tc>
      </w:tr>
      <w:tr w:rsidR="001A4DA7" w:rsidRPr="001A4DA7" w14:paraId="497B615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60D1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4361B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0765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BE20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F11B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C915A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4FCD1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57 895,9</w:t>
            </w:r>
          </w:p>
        </w:tc>
      </w:tr>
      <w:tr w:rsidR="001A4DA7" w:rsidRPr="001A4DA7" w14:paraId="53ED685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512D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40EAE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7F87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675FB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43DA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0F5C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525E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57 895,9</w:t>
            </w:r>
          </w:p>
        </w:tc>
      </w:tr>
      <w:tr w:rsidR="001A4DA7" w:rsidRPr="001A4DA7" w14:paraId="6AEC4A9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C998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E72D2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BC3D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9645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0749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9CCB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3FCE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57 895,9</w:t>
            </w:r>
          </w:p>
        </w:tc>
      </w:tr>
      <w:tr w:rsidR="001A4DA7" w:rsidRPr="001A4DA7" w14:paraId="74AC2D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F723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2752A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9B0F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Ц7130S2700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BD3F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4A0D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E20D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3DDF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57 895,9</w:t>
            </w:r>
          </w:p>
        </w:tc>
      </w:tr>
      <w:tr w:rsidR="001A4DA7" w:rsidRPr="001A4DA7" w14:paraId="4ED3974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48CEF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37EC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7B11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4FB6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28B2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6432D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FF43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6 933,8</w:t>
            </w:r>
          </w:p>
        </w:tc>
      </w:tr>
      <w:tr w:rsidR="001A4DA7" w:rsidRPr="001A4DA7" w14:paraId="61AB8EC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5EE2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28BC3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C944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4D17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87D2C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AE595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A61C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742,5</w:t>
            </w:r>
          </w:p>
        </w:tc>
      </w:tr>
      <w:tr w:rsidR="001A4DA7" w:rsidRPr="001A4DA7" w14:paraId="475FD8E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9266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7BCB0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27D2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C77E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3C32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65BC2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EF38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742,5</w:t>
            </w:r>
          </w:p>
        </w:tc>
      </w:tr>
      <w:tr w:rsidR="001A4DA7" w:rsidRPr="001A4DA7" w14:paraId="2E1A28D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115C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12BBA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B4CB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F5C0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E2F7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2F59F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9A72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742,5</w:t>
            </w:r>
          </w:p>
        </w:tc>
      </w:tr>
      <w:tr w:rsidR="001A4DA7" w:rsidRPr="001A4DA7" w14:paraId="34D7911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9CD4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88BFB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30EA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99D6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C40B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07BE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3199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742,5</w:t>
            </w:r>
          </w:p>
        </w:tc>
      </w:tr>
      <w:tr w:rsidR="001A4DA7" w:rsidRPr="001A4DA7" w14:paraId="61D8EB5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E6C6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6B21B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F8F6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2476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DE09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2A0D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5026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742,5</w:t>
            </w:r>
          </w:p>
        </w:tc>
      </w:tr>
      <w:tr w:rsidR="001A4DA7" w:rsidRPr="001A4DA7" w14:paraId="6E888B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C99D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B403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F9B1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0102E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E01B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8084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6B61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6 191,3</w:t>
            </w:r>
          </w:p>
        </w:tc>
      </w:tr>
      <w:tr w:rsidR="001A4DA7" w:rsidRPr="001A4DA7" w14:paraId="3B8A97E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4D14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06113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CEEE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A932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055B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8FAAB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9559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6 191,3</w:t>
            </w:r>
          </w:p>
        </w:tc>
      </w:tr>
      <w:tr w:rsidR="001A4DA7" w:rsidRPr="001A4DA7" w14:paraId="1144E9B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F2EF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D27FF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84D6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30E0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335E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CD022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D8BFD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6 191,3</w:t>
            </w:r>
          </w:p>
        </w:tc>
      </w:tr>
      <w:tr w:rsidR="001A4DA7" w:rsidRPr="001A4DA7" w14:paraId="4B9159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C5B0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A017A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C6B0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63DF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7521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8D64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5143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6 191,3</w:t>
            </w:r>
          </w:p>
        </w:tc>
      </w:tr>
      <w:tr w:rsidR="001A4DA7" w:rsidRPr="001A4DA7" w14:paraId="7D5ED3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3062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4EEA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89B4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0E963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964A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AEDE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8B2D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6 191,3</w:t>
            </w:r>
          </w:p>
        </w:tc>
      </w:tr>
      <w:tr w:rsidR="001A4DA7" w:rsidRPr="001A4DA7" w14:paraId="737F9F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E1398A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5.2.</w:t>
            </w:r>
          </w:p>
        </w:tc>
        <w:tc>
          <w:tcPr>
            <w:tcW w:w="4771" w:type="dxa"/>
            <w:shd w:val="clear" w:color="auto" w:fill="auto"/>
            <w:hideMark/>
          </w:tcPr>
          <w:p w14:paraId="1069273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"Молодежь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1353A3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Ц720000000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7C4D1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A619A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334BF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F678A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59424F9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21213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03C39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 по вовлечению молодежи в социальную практику"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739A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EDA5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EA903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AAD4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AA531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0810C4A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F4B4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B46F1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мероприятий по вовлечению молодежи в социальную практику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15BB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BDDC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B72DB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625EC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DA34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220A7F0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54B2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A3F91D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CA38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FF6B6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D6C8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C840A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6516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08AE91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B724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F691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425F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49EE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4DBF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B164D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763A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2560881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1459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B293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D9F5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A278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EE43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9870D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92E6E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24FD1AD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52298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10295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0DB2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Ц720112120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9585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2047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69D2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C1E8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200,0</w:t>
            </w:r>
          </w:p>
        </w:tc>
      </w:tr>
      <w:tr w:rsidR="001A4DA7" w:rsidRPr="001A4DA7" w14:paraId="44AD663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FCAEFC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5.3.</w:t>
            </w:r>
          </w:p>
        </w:tc>
        <w:tc>
          <w:tcPr>
            <w:tcW w:w="4771" w:type="dxa"/>
            <w:shd w:val="clear" w:color="auto" w:fill="auto"/>
            <w:hideMark/>
          </w:tcPr>
          <w:p w14:paraId="24D1C873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"Патриотическое воспитание и допризывная подготовка молодежи Чувашской Республики" муниципальной программы "Развитие образования"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03A185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Ц760000000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58389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7EF6E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D3E3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D1336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028A420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37DCA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187F6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"Патриотическое воспитание граждан Российской Федерации"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DC8D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3F77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D6697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99E42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D1D2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7361103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1300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FB64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34091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2BEB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E957D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DAB12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CC44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433988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B74C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0CC07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4114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C839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4502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7085D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CC0D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1DA870C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3EFD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9388A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EED95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9029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9DB2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C411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F0D1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2A47F8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FB4C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A331B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B678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4B8C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6836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1286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C5F4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46D90A9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1D98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691D5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3984C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C0A0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CC75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BAC8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AAD5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1A4DA7" w:rsidRPr="001A4DA7" w14:paraId="27E6512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790D84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5.4.</w:t>
            </w:r>
          </w:p>
        </w:tc>
        <w:tc>
          <w:tcPr>
            <w:tcW w:w="4771" w:type="dxa"/>
            <w:shd w:val="clear" w:color="auto" w:fill="auto"/>
            <w:hideMark/>
          </w:tcPr>
          <w:p w14:paraId="32084AA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образования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25EB3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Ц7Э0000000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0BDC6C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7F3DF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7952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4F5E6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15 459,8</w:t>
            </w:r>
          </w:p>
        </w:tc>
      </w:tr>
      <w:tr w:rsidR="001A4DA7" w:rsidRPr="001A4DA7" w14:paraId="3BD675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C4A2BB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A3BE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BE8B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F02B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B2682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53571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4212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15 459,8</w:t>
            </w:r>
          </w:p>
        </w:tc>
      </w:tr>
      <w:tr w:rsidR="001A4DA7" w:rsidRPr="001A4DA7" w14:paraId="034149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7493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C59DB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функций муниципальных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386A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5516E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FA76A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A795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61B60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12 796,2</w:t>
            </w:r>
          </w:p>
        </w:tc>
      </w:tr>
      <w:tr w:rsidR="001A4DA7" w:rsidRPr="001A4DA7" w14:paraId="19D31CC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A373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95435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4449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C399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D439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BD4D9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157A1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12 796,2</w:t>
            </w:r>
          </w:p>
        </w:tc>
      </w:tr>
      <w:tr w:rsidR="001A4DA7" w:rsidRPr="001A4DA7" w14:paraId="4622C14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04AF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CF99B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48C9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63A9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656E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48B3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2449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12 796,2</w:t>
            </w:r>
          </w:p>
        </w:tc>
      </w:tr>
      <w:tr w:rsidR="001A4DA7" w:rsidRPr="001A4DA7" w14:paraId="05802E6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5DAE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F8E8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F7C3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0886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14D4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2414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2AEA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12 796,2</w:t>
            </w:r>
          </w:p>
        </w:tc>
      </w:tr>
      <w:tr w:rsidR="001A4DA7" w:rsidRPr="001A4DA7" w14:paraId="37ECC82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80AE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C3E34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F346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F3EE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1266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E091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39CF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12 796,2</w:t>
            </w:r>
          </w:p>
        </w:tc>
      </w:tr>
      <w:tr w:rsidR="001A4DA7" w:rsidRPr="001A4DA7" w14:paraId="6499ED2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C705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38C1A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B692F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D45B9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FAD50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CB20C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B5EE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2 663,6</w:t>
            </w:r>
          </w:p>
        </w:tc>
      </w:tr>
      <w:tr w:rsidR="001A4DA7" w:rsidRPr="001A4DA7" w14:paraId="463A57C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2AD8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B0C0A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DC69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D81F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42F2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5298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C43B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2 575,2</w:t>
            </w:r>
          </w:p>
        </w:tc>
      </w:tr>
      <w:tr w:rsidR="001A4DA7" w:rsidRPr="001A4DA7" w14:paraId="72272E6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46E8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61BDD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BB8A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BBD95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0B65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35EA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6C91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2 575,2</w:t>
            </w:r>
          </w:p>
        </w:tc>
      </w:tr>
      <w:tr w:rsidR="001A4DA7" w:rsidRPr="001A4DA7" w14:paraId="0948CC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2B0D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2B8F9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4F02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B0F24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E744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30D9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2750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2 575,2</w:t>
            </w:r>
          </w:p>
        </w:tc>
      </w:tr>
      <w:tr w:rsidR="001A4DA7" w:rsidRPr="001A4DA7" w14:paraId="66B7F02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CA7D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2B33E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7243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9D6C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695E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4BCB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C280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2 575,2</w:t>
            </w:r>
          </w:p>
        </w:tc>
      </w:tr>
      <w:tr w:rsidR="001A4DA7" w:rsidRPr="001A4DA7" w14:paraId="7E26FBA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8407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26F14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60225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5446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2C1F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B1137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4578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1A4DA7" w:rsidRPr="001A4DA7" w14:paraId="484D87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90D8C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7DA5E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639F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BEFCF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E572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6FB5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A1E7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1A4DA7" w:rsidRPr="001A4DA7" w14:paraId="2D53F2A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5671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3C2CC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8FCB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773B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310C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C088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367C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1A4DA7" w:rsidRPr="001A4DA7" w14:paraId="005E496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90BF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1201C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DB22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D702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891C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28BF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34D8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1A4DA7" w:rsidRPr="001A4DA7" w14:paraId="52B9F07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31A192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6.</w:t>
            </w:r>
          </w:p>
        </w:tc>
        <w:tc>
          <w:tcPr>
            <w:tcW w:w="4771" w:type="dxa"/>
            <w:shd w:val="clear" w:color="auto" w:fill="auto"/>
            <w:hideMark/>
          </w:tcPr>
          <w:p w14:paraId="571032A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735BD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977C5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8A97D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EEB77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0227B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16 197,3</w:t>
            </w:r>
          </w:p>
        </w:tc>
      </w:tr>
      <w:tr w:rsidR="001A4DA7" w:rsidRPr="001A4DA7" w14:paraId="684344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4A06E7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6.1.</w:t>
            </w:r>
          </w:p>
        </w:tc>
        <w:tc>
          <w:tcPr>
            <w:tcW w:w="4771" w:type="dxa"/>
            <w:shd w:val="clear" w:color="auto" w:fill="auto"/>
            <w:hideMark/>
          </w:tcPr>
          <w:p w14:paraId="2CF79C51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34A57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BBCDF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D98ED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9AF9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E1F36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12 362,3</w:t>
            </w:r>
          </w:p>
        </w:tc>
      </w:tr>
      <w:tr w:rsidR="001A4DA7" w:rsidRPr="001A4DA7" w14:paraId="4D914DF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B0966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86801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 xml:space="preserve">Основное мероприятие "Обеспечение деятельности муниципальных учреждений, реализующих мероприятия по </w:t>
            </w:r>
            <w:proofErr w:type="spellStart"/>
            <w:r w:rsidRPr="001020D1">
              <w:rPr>
                <w:color w:val="000000"/>
                <w:sz w:val="20"/>
                <w:szCs w:val="20"/>
              </w:rPr>
              <w:t>обеспе-чению</w:t>
            </w:r>
            <w:proofErr w:type="spellEnd"/>
            <w:r w:rsidRPr="001020D1">
              <w:rPr>
                <w:color w:val="000000"/>
                <w:sz w:val="20"/>
                <w:szCs w:val="20"/>
              </w:rPr>
              <w:t xml:space="preserve">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EC3B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B6A5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F579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35A13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7773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12 298,3</w:t>
            </w:r>
          </w:p>
        </w:tc>
      </w:tr>
      <w:tr w:rsidR="001A4DA7" w:rsidRPr="001A4DA7" w14:paraId="7D46D0F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67CEE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7917C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933A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2F02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8FBE6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881E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033C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12 298,3</w:t>
            </w:r>
          </w:p>
        </w:tc>
      </w:tr>
      <w:tr w:rsidR="001A4DA7" w:rsidRPr="001A4DA7" w14:paraId="0730C2E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CC13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1C0CF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2B66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F900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A7A1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FD08C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4571E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1A4DA7" w:rsidRPr="001A4DA7" w14:paraId="0D949EF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B1F3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9C54EF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72A0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580B7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1473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95FF3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6CDE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1A4DA7" w:rsidRPr="001A4DA7" w14:paraId="7046236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A462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2513B4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5CB8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1F54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FE72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7DE2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66CF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1A4DA7" w:rsidRPr="001A4DA7" w14:paraId="496D72F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C928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1D909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4185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BC3D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82C9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752B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1DC7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1A4DA7" w:rsidRPr="001A4DA7" w14:paraId="50F51B1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E135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D2C2D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89A7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DE05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8B3E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DDC0E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3F50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2 791,0</w:t>
            </w:r>
          </w:p>
        </w:tc>
      </w:tr>
      <w:tr w:rsidR="001A4DA7" w:rsidRPr="001A4DA7" w14:paraId="5AB164E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1CCA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A289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B7BD0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F04A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695C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00A5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CC75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2 791,0</w:t>
            </w:r>
          </w:p>
        </w:tc>
      </w:tr>
      <w:tr w:rsidR="001A4DA7" w:rsidRPr="001A4DA7" w14:paraId="7A99968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77EA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6A080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7C2F4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3CB4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EBF7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832B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397D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2 791,0</w:t>
            </w:r>
          </w:p>
        </w:tc>
      </w:tr>
      <w:tr w:rsidR="001A4DA7" w:rsidRPr="001A4DA7" w14:paraId="35C09E0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315F5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E2438D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A58A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AC83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336F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3974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283D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2 791,0</w:t>
            </w:r>
          </w:p>
        </w:tc>
      </w:tr>
      <w:tr w:rsidR="001A4DA7" w:rsidRPr="001A4DA7" w14:paraId="75BD21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7A42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68A75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E8C7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2A9B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9543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53ED1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BC7A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1A4DA7" w:rsidRPr="001A4DA7" w14:paraId="26AE0F2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C706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43B4B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7809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506B3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2180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4516D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A8B22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1A4DA7" w:rsidRPr="001A4DA7" w14:paraId="7A97393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870D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E2191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DDA3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CC20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0396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A769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981C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1A4DA7" w:rsidRPr="001A4DA7" w14:paraId="7A136C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7B26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89CAD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37A4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ABA8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7BDF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2F22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470E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64,6</w:t>
            </w:r>
          </w:p>
        </w:tc>
      </w:tr>
      <w:tr w:rsidR="001A4DA7" w:rsidRPr="001A4DA7" w14:paraId="59FE528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3E76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48AA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C146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C780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8FB81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5539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B4CB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64,0</w:t>
            </w:r>
          </w:p>
        </w:tc>
      </w:tr>
      <w:tr w:rsidR="001A4DA7" w:rsidRPr="001A4DA7" w14:paraId="1469A73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B0CC1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91D63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D493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3583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F9C96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B05E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210F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1A4DA7" w:rsidRPr="001A4DA7" w14:paraId="508BCA3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3FAE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A15A0E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CB10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57AD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B731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EAAA7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9A75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1A4DA7" w:rsidRPr="001A4DA7" w14:paraId="784D5C2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D9F4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766B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3164A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2DF7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813B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CE7BB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6D89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1A4DA7" w:rsidRPr="001A4DA7" w14:paraId="4CD1840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D487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61082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82E1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F1FB4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579F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9240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B1A3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1A4DA7" w:rsidRPr="001A4DA7" w14:paraId="436BE5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C1F0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32870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72FF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B3F6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0388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A027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2779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1A4DA7" w:rsidRPr="001A4DA7" w14:paraId="5BDCE37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4CA77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0C059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E3CB0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5619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0FF81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AD34B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CB35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55,0</w:t>
            </w:r>
          </w:p>
        </w:tc>
      </w:tr>
      <w:tr w:rsidR="001A4DA7" w:rsidRPr="001A4DA7" w14:paraId="6E62D88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0EA0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1DD99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30BC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C08F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42A0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190B4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D214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55,0</w:t>
            </w:r>
          </w:p>
        </w:tc>
      </w:tr>
      <w:tr w:rsidR="001A4DA7" w:rsidRPr="001A4DA7" w14:paraId="24BB638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1A45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F1EC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1934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F944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B354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CDCB2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F7AD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55,0</w:t>
            </w:r>
          </w:p>
        </w:tc>
      </w:tr>
      <w:tr w:rsidR="001A4DA7" w:rsidRPr="001A4DA7" w14:paraId="0712146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E6E7A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5193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92EC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8CE9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EF6D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4779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1956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1A4DA7" w:rsidRPr="001A4DA7" w14:paraId="19697B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A5BA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F400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C06F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8418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B4E9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7125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3B031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40,0</w:t>
            </w:r>
          </w:p>
        </w:tc>
      </w:tr>
      <w:tr w:rsidR="001A4DA7" w:rsidRPr="001A4DA7" w14:paraId="1B4A913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A1E4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C539D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4893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511C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B7A9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FD43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08F9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7FCA0C3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B22B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4BCC0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DE49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AF3A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6C17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DD02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BF95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15,0</w:t>
            </w:r>
          </w:p>
        </w:tc>
      </w:tr>
      <w:tr w:rsidR="001A4DA7" w:rsidRPr="001A4DA7" w14:paraId="046FC6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4372C6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6.2.</w:t>
            </w:r>
          </w:p>
        </w:tc>
        <w:tc>
          <w:tcPr>
            <w:tcW w:w="4771" w:type="dxa"/>
            <w:shd w:val="clear" w:color="auto" w:fill="auto"/>
            <w:hideMark/>
          </w:tcPr>
          <w:p w14:paraId="0796D2DA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239C2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2A95C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BFE42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A195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E1B88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41,5</w:t>
            </w:r>
          </w:p>
        </w:tc>
      </w:tr>
      <w:tr w:rsidR="001A4DA7" w:rsidRPr="001A4DA7" w14:paraId="4CDA60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2CE73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B0495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FB10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AF6D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FAD7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AD4C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4D2D9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41,5</w:t>
            </w:r>
          </w:p>
        </w:tc>
      </w:tr>
      <w:tr w:rsidR="001A4DA7" w:rsidRPr="001A4DA7" w14:paraId="2937364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A4CCE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D54F05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9505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5FB66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9717C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7930B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4FF3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26,8</w:t>
            </w:r>
          </w:p>
        </w:tc>
      </w:tr>
      <w:tr w:rsidR="001A4DA7" w:rsidRPr="001A4DA7" w14:paraId="7E84912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2A54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FE65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799F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F6C0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3343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BB65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3C909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26,8</w:t>
            </w:r>
          </w:p>
        </w:tc>
      </w:tr>
      <w:tr w:rsidR="001A4DA7" w:rsidRPr="001A4DA7" w14:paraId="4C300C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C269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5FD51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7E0A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5562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ABF7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35A4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E758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26,8</w:t>
            </w:r>
          </w:p>
        </w:tc>
      </w:tr>
      <w:tr w:rsidR="001A4DA7" w:rsidRPr="001A4DA7" w14:paraId="35D5CB5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6E81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794AE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3BB2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4EBF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06E3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64AD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6F9C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26,8</w:t>
            </w:r>
          </w:p>
        </w:tc>
      </w:tr>
      <w:tr w:rsidR="001A4DA7" w:rsidRPr="001A4DA7" w14:paraId="142385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E623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FBBB8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55A1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1051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0DDD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B83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2F10A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26,8</w:t>
            </w:r>
          </w:p>
        </w:tc>
      </w:tr>
      <w:tr w:rsidR="001A4DA7" w:rsidRPr="001A4DA7" w14:paraId="376994B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CE25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7461A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D2E9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14C50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A764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BA01C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E453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4C51FAE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7B1E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3BBB7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92FA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DA0E4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6BFB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A3775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2512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5EB9D8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1386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2AFF9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9D36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52EF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BAF1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D603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5A42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2777B48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BC15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98CA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A3D1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B34F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029D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701B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E872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175FD2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562E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34AEF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727E5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A902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D1FE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290C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E12B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6E92D9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2BE3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8C3AD0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D26F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50814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06CB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CC74F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AFE9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1A4DA7" w:rsidRPr="001A4DA7" w14:paraId="16B932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B8240B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6.3.</w:t>
            </w:r>
          </w:p>
        </w:tc>
        <w:tc>
          <w:tcPr>
            <w:tcW w:w="4771" w:type="dxa"/>
            <w:shd w:val="clear" w:color="auto" w:fill="auto"/>
            <w:hideMark/>
          </w:tcPr>
          <w:p w14:paraId="3D4B818E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"Построение (развитие) аппаратно-программного комплекса "Безопасный город" на территории Чувашской Республики"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B5E9F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Ц850000000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DDB09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CBDD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F5D46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E134F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3 793,5</w:t>
            </w:r>
          </w:p>
        </w:tc>
      </w:tr>
      <w:tr w:rsidR="001A4DA7" w:rsidRPr="001A4DA7" w14:paraId="73E7DC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D186CC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2D273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D461A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628A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61093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AC2B6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09B1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293AFD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FBDA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03008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3888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D38C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C135D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3B137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672D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5C9FE3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1B8E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3F92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E2ED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AD9F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CB36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E855A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2B7E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0B1990D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F3861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6B1C6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92DA0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7B6B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DD40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F7CB7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64689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2810AA8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D675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63B0F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88A9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DF69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EA33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B8AD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F2E3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5D1924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6BFF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447CD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902E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6031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6A5D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8C00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EE32A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3 782,0</w:t>
            </w:r>
          </w:p>
        </w:tc>
      </w:tr>
      <w:tr w:rsidR="001A4DA7" w:rsidRPr="001A4DA7" w14:paraId="7EB57D4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937C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1016D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управления оперативной обстановкой в муниципальном образовании"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4891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3F8C3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6846C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6FD47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3614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34860A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92FD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06B99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Содержание и развитие единой дежурно-диспетчерской службы (ЕДДС)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0A38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D2B7E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ADA5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ADE7E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A58F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4033961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4C1B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BC2E3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4516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819F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C3DA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9250E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37E4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7FDACF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12D1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0A0A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4ACD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B5B8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64FB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1710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5910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0CA7E62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6582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3AA65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0CBA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549E8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6298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70647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CB34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49E0AD5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3495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C5FA45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3116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Ц850576320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4AEE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B620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0DA0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D3C9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11,5</w:t>
            </w:r>
          </w:p>
        </w:tc>
      </w:tr>
      <w:tr w:rsidR="001A4DA7" w:rsidRPr="001A4DA7" w14:paraId="0A9179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675B38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7.</w:t>
            </w:r>
          </w:p>
        </w:tc>
        <w:tc>
          <w:tcPr>
            <w:tcW w:w="4771" w:type="dxa"/>
            <w:shd w:val="clear" w:color="auto" w:fill="auto"/>
            <w:hideMark/>
          </w:tcPr>
          <w:p w14:paraId="5723410B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832AB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Ц900000000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09D77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9CB4B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CED12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3B008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7D0BAE5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DF4D0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7.1.</w:t>
            </w:r>
          </w:p>
        </w:tc>
        <w:tc>
          <w:tcPr>
            <w:tcW w:w="4771" w:type="dxa"/>
            <w:shd w:val="clear" w:color="auto" w:fill="auto"/>
            <w:hideMark/>
          </w:tcPr>
          <w:p w14:paraId="569B1867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"Развитие ветеринарии в городе Новочебоксарске" муниципальной программы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0401D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Ц970000000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C8119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5892D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05538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619E8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38317C1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2CC8E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250D4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"Предупреждение и ликвидация болезней животных"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97B4D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4CEF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908D3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8709A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8ABA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12F9B44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72A3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0585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D47B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9A71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FC205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720A8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0B34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0B4B48A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84BA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F0531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AF95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14D4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708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3F149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0650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461C76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2F9F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14AFA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A3C0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0CCF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89F4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6A3C5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9AB4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1134428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040D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921C7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5B7E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1339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7F65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632D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D115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0A0023F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E8DE0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9A9A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21665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44D1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31DE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364D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4097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1A4DA7" w:rsidRPr="001A4DA7" w14:paraId="091F3D3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70DC9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8.</w:t>
            </w:r>
          </w:p>
        </w:tc>
        <w:tc>
          <w:tcPr>
            <w:tcW w:w="4771" w:type="dxa"/>
            <w:shd w:val="clear" w:color="auto" w:fill="auto"/>
            <w:hideMark/>
          </w:tcPr>
          <w:p w14:paraId="7ECADA6D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2A7E6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41457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12913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5AB50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E01F58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272 670,1</w:t>
            </w:r>
          </w:p>
        </w:tc>
      </w:tr>
      <w:tr w:rsidR="001A4DA7" w:rsidRPr="001A4DA7" w14:paraId="0D0504A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7C8DC6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8.1.</w:t>
            </w:r>
          </w:p>
        </w:tc>
        <w:tc>
          <w:tcPr>
            <w:tcW w:w="4771" w:type="dxa"/>
            <w:shd w:val="clear" w:color="auto" w:fill="auto"/>
            <w:hideMark/>
          </w:tcPr>
          <w:p w14:paraId="5B57A52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674978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7A4FF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59B8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F8985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F8DB6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235 095,7</w:t>
            </w:r>
          </w:p>
        </w:tc>
      </w:tr>
      <w:tr w:rsidR="001A4DA7" w:rsidRPr="001A4DA7" w14:paraId="795A80D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909AD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A91F7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CF48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14A0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5F925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7D12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3BB9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110 295,7</w:t>
            </w:r>
          </w:p>
        </w:tc>
      </w:tr>
      <w:tr w:rsidR="001A4DA7" w:rsidRPr="001A4DA7" w14:paraId="6E70791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0E7E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11CAB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9A92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F968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37B4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220A9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FD96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7 848,5</w:t>
            </w:r>
          </w:p>
        </w:tc>
      </w:tr>
      <w:tr w:rsidR="001A4DA7" w:rsidRPr="001A4DA7" w14:paraId="726833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E2EB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6EC71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D84E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4EA8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93A6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74655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608F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7 848,5</w:t>
            </w:r>
          </w:p>
        </w:tc>
      </w:tr>
      <w:tr w:rsidR="001A4DA7" w:rsidRPr="001A4DA7" w14:paraId="64EF82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9E03C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032D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03C2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4EE6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E887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9D746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87F5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7 848,5</w:t>
            </w:r>
          </w:p>
        </w:tc>
      </w:tr>
      <w:tr w:rsidR="001A4DA7" w:rsidRPr="001A4DA7" w14:paraId="723CCFB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7D1E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05EF6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BE23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5755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819B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3CA3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6650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7 848,5</w:t>
            </w:r>
          </w:p>
        </w:tc>
      </w:tr>
      <w:tr w:rsidR="001A4DA7" w:rsidRPr="001A4DA7" w14:paraId="142419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FABF2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853E0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A93E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4D92C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7B18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641E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E0E0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7 848,5</w:t>
            </w:r>
          </w:p>
        </w:tc>
      </w:tr>
      <w:tr w:rsidR="001A4DA7" w:rsidRPr="001A4DA7" w14:paraId="3D650E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FB1F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00D12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645D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5353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ABDFA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B0344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D278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8 352,5</w:t>
            </w:r>
          </w:p>
        </w:tc>
      </w:tr>
      <w:tr w:rsidR="001A4DA7" w:rsidRPr="001A4DA7" w14:paraId="067AE49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D9F7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04217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8533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1156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35F7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66763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D243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90,9</w:t>
            </w:r>
          </w:p>
        </w:tc>
      </w:tr>
      <w:tr w:rsidR="001A4DA7" w:rsidRPr="001A4DA7" w14:paraId="51D93B9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A05D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257B4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F5FF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549C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0161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0FFB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2BC9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90,9</w:t>
            </w:r>
          </w:p>
        </w:tc>
      </w:tr>
      <w:tr w:rsidR="001A4DA7" w:rsidRPr="001A4DA7" w14:paraId="6AFCE5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CF25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E8558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25CB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FE99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60C1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DC96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B84A6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90,9</w:t>
            </w:r>
          </w:p>
        </w:tc>
      </w:tr>
      <w:tr w:rsidR="001A4DA7" w:rsidRPr="001A4DA7" w14:paraId="633E03B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ED94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F55716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EBEB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C162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EC92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B2B1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404F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90,9</w:t>
            </w:r>
          </w:p>
        </w:tc>
      </w:tr>
      <w:tr w:rsidR="001A4DA7" w:rsidRPr="001A4DA7" w14:paraId="20FE43B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20F8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E5F2A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9B31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0C81D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1046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7186F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52B5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8 261,6</w:t>
            </w:r>
          </w:p>
        </w:tc>
      </w:tr>
      <w:tr w:rsidR="001A4DA7" w:rsidRPr="001A4DA7" w14:paraId="256E4F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7883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52B1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6A14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95A7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54CF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B0014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2CF9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8 261,6</w:t>
            </w:r>
          </w:p>
        </w:tc>
      </w:tr>
      <w:tr w:rsidR="001A4DA7" w:rsidRPr="001A4DA7" w14:paraId="1494E1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DA40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E9EF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9BC2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D813A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9C32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39F5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936BA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8 261,6</w:t>
            </w:r>
          </w:p>
        </w:tc>
      </w:tr>
      <w:tr w:rsidR="001A4DA7" w:rsidRPr="001A4DA7" w14:paraId="13E47E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A15D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8204D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A014B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C411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D641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8C6A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DF55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8 261,6</w:t>
            </w:r>
          </w:p>
        </w:tc>
      </w:tr>
      <w:tr w:rsidR="001A4DA7" w:rsidRPr="001A4DA7" w14:paraId="3F522B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FD297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0FBD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DD12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2348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B1752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E836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8C3EC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82 381,0</w:t>
            </w:r>
          </w:p>
        </w:tc>
      </w:tr>
      <w:tr w:rsidR="001A4DA7" w:rsidRPr="001A4DA7" w14:paraId="7FBB97C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69C4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B6A92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83FA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1DEB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D96D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5050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02829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82 363,5</w:t>
            </w:r>
          </w:p>
        </w:tc>
      </w:tr>
      <w:tr w:rsidR="001A4DA7" w:rsidRPr="001A4DA7" w14:paraId="054E85B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BADF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1BFCB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BA2D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6CA2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93CF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9BD8E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DD56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82 363,5</w:t>
            </w:r>
          </w:p>
        </w:tc>
      </w:tr>
      <w:tr w:rsidR="001A4DA7" w:rsidRPr="001A4DA7" w14:paraId="662C72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6C882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B1509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6D58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E2F7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33E6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0F78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9AD0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82 363,5</w:t>
            </w:r>
          </w:p>
        </w:tc>
      </w:tr>
      <w:tr w:rsidR="001A4DA7" w:rsidRPr="001A4DA7" w14:paraId="20DA45F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3AAB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DCD97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8EB0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0F25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2599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9183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5BC6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82 363,5</w:t>
            </w:r>
          </w:p>
        </w:tc>
      </w:tr>
      <w:tr w:rsidR="001A4DA7" w:rsidRPr="001A4DA7" w14:paraId="47054B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BAA9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0D7F9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E386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9AE9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0F17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0C2B5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E7FD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1A4DA7" w:rsidRPr="001A4DA7" w14:paraId="2FE42D6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3FCE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D625F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7C1B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4626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3D43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6189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F00B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1A4DA7" w:rsidRPr="001A4DA7" w14:paraId="67B55AC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AE15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8E81B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1459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B57B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4871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4363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435F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1A4DA7" w:rsidRPr="001A4DA7" w14:paraId="3A31C1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681A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C984E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FDA2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4C6A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B050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1BCF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E34DE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17,5</w:t>
            </w:r>
          </w:p>
        </w:tc>
      </w:tr>
      <w:tr w:rsidR="001A4DA7" w:rsidRPr="001A4DA7" w14:paraId="0EF822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E12E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C46D8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A9DF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E5AD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3C1EE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7921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11EE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11 713,7</w:t>
            </w:r>
          </w:p>
        </w:tc>
      </w:tr>
      <w:tr w:rsidR="001A4DA7" w:rsidRPr="001A4DA7" w14:paraId="1FBEED3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5F05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5A521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0BA8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4EEB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9BBE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DB41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7828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11 713,7</w:t>
            </w:r>
          </w:p>
        </w:tc>
      </w:tr>
      <w:tr w:rsidR="001A4DA7" w:rsidRPr="001A4DA7" w14:paraId="0989CD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9E3C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77803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A7E66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3B39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1B46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635E1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1D8B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11 713,7</w:t>
            </w:r>
          </w:p>
        </w:tc>
      </w:tr>
      <w:tr w:rsidR="001A4DA7" w:rsidRPr="001A4DA7" w14:paraId="4C38F5B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A476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E69F5A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0319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01EE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387E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4D4A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20CB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11 713,7</w:t>
            </w:r>
          </w:p>
        </w:tc>
      </w:tr>
      <w:tr w:rsidR="001A4DA7" w:rsidRPr="001A4DA7" w14:paraId="1080753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3806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0541CF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E707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1DF4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471E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7721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4E28C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11 713,7</w:t>
            </w:r>
          </w:p>
        </w:tc>
      </w:tr>
      <w:tr w:rsidR="001A4DA7" w:rsidRPr="001A4DA7" w14:paraId="1914F35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1D03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32A031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"Дорожная сеть"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DC445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9C74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32169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99157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DA41A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397F1FF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C824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028539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 комплексного развития транспортной инфраструктуры Чебоксарской агломерации в рамках реализации национального проекта "Безопасные качественные дороги»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1A89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0FBF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2EAEE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F7CD1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8500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477D09F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FAF0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EBEBB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BE29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45DA1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030C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F8D87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9483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33E7F70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F52E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149D9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EEB5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C7DE8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B1EA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7516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DEF19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7DD18E8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FC2C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3E084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D083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5595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6067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6918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EBF9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30AFD08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56D2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E3B30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574E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66EC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966C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D50A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F2A4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1A4DA7" w:rsidRPr="001A4DA7" w14:paraId="34E95E3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DEBBDA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8.2.</w:t>
            </w:r>
          </w:p>
        </w:tc>
        <w:tc>
          <w:tcPr>
            <w:tcW w:w="4771" w:type="dxa"/>
            <w:shd w:val="clear" w:color="auto" w:fill="auto"/>
            <w:hideMark/>
          </w:tcPr>
          <w:p w14:paraId="72D995F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"Пассажирский транспорт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5B745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Ч220000000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8BAD7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8B538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0F2D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4771E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33 004,3</w:t>
            </w:r>
          </w:p>
        </w:tc>
      </w:tr>
      <w:tr w:rsidR="001A4DA7" w:rsidRPr="001A4DA7" w14:paraId="403DD1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D15A9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8E676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автомобильного и городского электрического транспорта"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215B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B633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DA68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EB20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3794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33 004,3</w:t>
            </w:r>
          </w:p>
        </w:tc>
      </w:tr>
      <w:tr w:rsidR="001A4DA7" w:rsidRPr="001A4DA7" w14:paraId="7542A21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918B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95DC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Финансовое обеспечение государственных полномочий Чувашской Республики по установлению регулируемых тарифов на перевозки пассажиров и багажа автомобильным транспортом, городским наземным электрическим транспортом по муниципальным маршрутам регулярных перевозок в границах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2C6A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EFA4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77D49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2449F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36C5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4,3</w:t>
            </w:r>
          </w:p>
        </w:tc>
      </w:tr>
      <w:tr w:rsidR="001A4DA7" w:rsidRPr="001A4DA7" w14:paraId="77D5DFC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509B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592E2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4C14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CB15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10F7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FB62C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090A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4,3</w:t>
            </w:r>
          </w:p>
        </w:tc>
      </w:tr>
      <w:tr w:rsidR="001A4DA7" w:rsidRPr="001A4DA7" w14:paraId="1968466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F624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F20BC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BAC0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6604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D86C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B68BD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1F6B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4,3</w:t>
            </w:r>
          </w:p>
        </w:tc>
      </w:tr>
      <w:tr w:rsidR="001A4DA7" w:rsidRPr="001A4DA7" w14:paraId="0956A0A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60C9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252AB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E586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61EC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CAC2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9454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8563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4,3</w:t>
            </w:r>
          </w:p>
        </w:tc>
      </w:tr>
      <w:tr w:rsidR="001A4DA7" w:rsidRPr="001A4DA7" w14:paraId="5A6AEE3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5E44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64386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D39C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2514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9D06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0777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6F786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4,3</w:t>
            </w:r>
          </w:p>
        </w:tc>
      </w:tr>
      <w:tr w:rsidR="001A4DA7" w:rsidRPr="001A4DA7" w14:paraId="3E0B69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41BC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E0B2C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Погашение задолженности за потребленную организациями городского наземного электрического транспорта электрическую энергию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3764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Ч22012024П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294E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B22DE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98826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CFE1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3 804,3</w:t>
            </w:r>
          </w:p>
        </w:tc>
      </w:tr>
      <w:tr w:rsidR="001A4DA7" w:rsidRPr="001A4DA7" w14:paraId="3117D3D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ECB0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2E7A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305B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Ч22012024П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3DB9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EBB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7F112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BC21E7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3 804,3</w:t>
            </w:r>
          </w:p>
        </w:tc>
      </w:tr>
      <w:tr w:rsidR="001A4DA7" w:rsidRPr="001A4DA7" w14:paraId="3D6732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2778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5382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BDBE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Ч22012024П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531F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EB9C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D288A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D0DA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3 804,3</w:t>
            </w:r>
          </w:p>
        </w:tc>
      </w:tr>
      <w:tr w:rsidR="001A4DA7" w:rsidRPr="001A4DA7" w14:paraId="4D78942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FEE5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A48D4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CD2A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Ч22012024П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E8EE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0BDA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D656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C6E6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3 804,3</w:t>
            </w:r>
          </w:p>
        </w:tc>
      </w:tr>
      <w:tr w:rsidR="001A4DA7" w:rsidRPr="001A4DA7" w14:paraId="0183A78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D86D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AE0CB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F1DF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Ч22012024П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1221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A70E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EA3F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9DEC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3 804,3</w:t>
            </w:r>
          </w:p>
        </w:tc>
      </w:tr>
      <w:tr w:rsidR="001A4DA7" w:rsidRPr="001A4DA7" w14:paraId="72DDAB5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BE3E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7871B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на оказание финансовой помощи для погашения денежных обязательств и обязательных платежей и восстановления платежеспособности Новочебоксарского муниципального унитарного предприятия троллейбусного транспорта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AFFF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E2A9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9272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344A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1EA6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29 195,7</w:t>
            </w:r>
          </w:p>
        </w:tc>
      </w:tr>
      <w:tr w:rsidR="001A4DA7" w:rsidRPr="001A4DA7" w14:paraId="2F5862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02EF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A1C24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A69E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118D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7A1D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CADFD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FB00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29 195,7</w:t>
            </w:r>
          </w:p>
        </w:tc>
      </w:tr>
      <w:tr w:rsidR="001A4DA7" w:rsidRPr="001A4DA7" w14:paraId="10F11D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CB5E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00A26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644C9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DA6B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5A43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E9A07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BDDDC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29 195,7</w:t>
            </w:r>
          </w:p>
        </w:tc>
      </w:tr>
      <w:tr w:rsidR="001A4DA7" w:rsidRPr="001A4DA7" w14:paraId="294DAD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137E9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EBBEB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FF7E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AD1A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D7FF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691C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831F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29 195,7</w:t>
            </w:r>
          </w:p>
        </w:tc>
      </w:tr>
      <w:tr w:rsidR="001A4DA7" w:rsidRPr="001A4DA7" w14:paraId="29B0B7F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0B74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7E392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62CE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0A290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8265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8132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7FB7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29 195,7</w:t>
            </w:r>
          </w:p>
        </w:tc>
      </w:tr>
      <w:tr w:rsidR="001A4DA7" w:rsidRPr="001A4DA7" w14:paraId="6D322F6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8E7D9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8.3.</w:t>
            </w:r>
          </w:p>
        </w:tc>
        <w:tc>
          <w:tcPr>
            <w:tcW w:w="4771" w:type="dxa"/>
            <w:shd w:val="clear" w:color="auto" w:fill="auto"/>
            <w:hideMark/>
          </w:tcPr>
          <w:p w14:paraId="2474AAD3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CA377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BFCA9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CCF42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C047F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951AC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4 570,1</w:t>
            </w:r>
          </w:p>
        </w:tc>
      </w:tr>
      <w:tr w:rsidR="001A4DA7" w:rsidRPr="001A4DA7" w14:paraId="31AFE0A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51185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20D6E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E0D5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702B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314A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02E4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FAE1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4 570,1</w:t>
            </w:r>
          </w:p>
        </w:tc>
      </w:tr>
      <w:tr w:rsidR="001A4DA7" w:rsidRPr="001A4DA7" w14:paraId="23051E5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49E2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470CFF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E794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44FE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E26A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20743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716DC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1 685,5</w:t>
            </w:r>
          </w:p>
        </w:tc>
      </w:tr>
      <w:tr w:rsidR="001A4DA7" w:rsidRPr="001A4DA7" w14:paraId="469758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68CE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C17D7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F6C9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0A763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9B7D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21600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6F0E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1 685,5</w:t>
            </w:r>
          </w:p>
        </w:tc>
      </w:tr>
      <w:tr w:rsidR="001A4DA7" w:rsidRPr="001A4DA7" w14:paraId="2CB6C0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2E60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32A80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64AD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5DC7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B772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B7B3A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743F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1 685,5</w:t>
            </w:r>
          </w:p>
        </w:tc>
      </w:tr>
      <w:tr w:rsidR="001A4DA7" w:rsidRPr="001A4DA7" w14:paraId="3339205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F411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4543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2EC0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AA66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1929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4BCA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99FA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1 685,5</w:t>
            </w:r>
          </w:p>
        </w:tc>
      </w:tr>
      <w:tr w:rsidR="001A4DA7" w:rsidRPr="001A4DA7" w14:paraId="66C3D0A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9A64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0893C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1942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22D8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DF5A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A4E7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4CFE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1 685,5</w:t>
            </w:r>
          </w:p>
        </w:tc>
      </w:tr>
      <w:tr w:rsidR="001A4DA7" w:rsidRPr="001A4DA7" w14:paraId="27C6F96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2919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0B1BA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Обустройство и совершенствование опасных участков улично-дорожной сети городов и сельских населенных пунктов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D3B21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06FA1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99BF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634C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6B0C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2 328,6</w:t>
            </w:r>
          </w:p>
        </w:tc>
      </w:tr>
      <w:tr w:rsidR="001A4DA7" w:rsidRPr="001A4DA7" w14:paraId="0AFAA70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598F5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DC268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BE54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1C5DF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0CDF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EFE95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DD8A3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2 328,6</w:t>
            </w:r>
          </w:p>
        </w:tc>
      </w:tr>
      <w:tr w:rsidR="001A4DA7" w:rsidRPr="001A4DA7" w14:paraId="60160E8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E5E7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F8531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9794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2357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DEC2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D0D08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DD7D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2 328,6</w:t>
            </w:r>
          </w:p>
        </w:tc>
      </w:tr>
      <w:tr w:rsidR="001A4DA7" w:rsidRPr="001A4DA7" w14:paraId="00DA2B1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389C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E32D3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49CC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B28D6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AF00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A2E20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C5C3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2 328,6</w:t>
            </w:r>
          </w:p>
        </w:tc>
      </w:tr>
      <w:tr w:rsidR="001A4DA7" w:rsidRPr="001A4DA7" w14:paraId="041A0E6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B2D9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44587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71EC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844A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29FC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D4B7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896C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2 328,6</w:t>
            </w:r>
          </w:p>
        </w:tc>
      </w:tr>
      <w:tr w:rsidR="001A4DA7" w:rsidRPr="001A4DA7" w14:paraId="15E9A2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A811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A9258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Пропаганда безопасности дорожного движения и культуры поведения участников дорожного движения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1074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4299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0118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22A41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FE7C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556,0</w:t>
            </w:r>
          </w:p>
        </w:tc>
      </w:tr>
      <w:tr w:rsidR="001A4DA7" w:rsidRPr="001A4DA7" w14:paraId="094E7A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F18DA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78B525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E255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E4D8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59CE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55BF4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98E3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556,0</w:t>
            </w:r>
          </w:p>
        </w:tc>
      </w:tr>
      <w:tr w:rsidR="001A4DA7" w:rsidRPr="001A4DA7" w14:paraId="3D3ED3F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B890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D9A0A5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8A4F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2B8E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B2C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F801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5A9C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556,0</w:t>
            </w:r>
          </w:p>
        </w:tc>
      </w:tr>
      <w:tr w:rsidR="001A4DA7" w:rsidRPr="001A4DA7" w14:paraId="5D400F1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55B2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AC915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5098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E769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D651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F712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8DE9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556,0</w:t>
            </w:r>
          </w:p>
        </w:tc>
      </w:tr>
      <w:tr w:rsidR="001A4DA7" w:rsidRPr="001A4DA7" w14:paraId="31BE65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8F330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A484C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787AB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Ч230175070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D5BC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9FC2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046A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479DA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556,0</w:t>
            </w:r>
          </w:p>
        </w:tc>
      </w:tr>
      <w:tr w:rsidR="001A4DA7" w:rsidRPr="001A4DA7" w14:paraId="73E4A5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46569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9.</w:t>
            </w:r>
          </w:p>
        </w:tc>
        <w:tc>
          <w:tcPr>
            <w:tcW w:w="4771" w:type="dxa"/>
            <w:shd w:val="clear" w:color="auto" w:fill="auto"/>
            <w:hideMark/>
          </w:tcPr>
          <w:p w14:paraId="55750E6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6B6C27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4F0D6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C2B8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3D745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A57E2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11 971,7</w:t>
            </w:r>
          </w:p>
        </w:tc>
      </w:tr>
      <w:tr w:rsidR="001A4DA7" w:rsidRPr="001A4DA7" w14:paraId="27C93A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A3C258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9.1.</w:t>
            </w:r>
          </w:p>
        </w:tc>
        <w:tc>
          <w:tcPr>
            <w:tcW w:w="4771" w:type="dxa"/>
            <w:shd w:val="clear" w:color="auto" w:fill="auto"/>
            <w:hideMark/>
          </w:tcPr>
          <w:p w14:paraId="166371D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"Повышение экологической безопасности города Новочебоксарска"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128CE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B497A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2A55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3158C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276E8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1 940,7</w:t>
            </w:r>
          </w:p>
        </w:tc>
      </w:tr>
      <w:tr w:rsidR="001A4DA7" w:rsidRPr="001A4DA7" w14:paraId="5E93904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D5C5D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12DF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07E1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16912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F0AC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0E0D7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2856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0907CBA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13FAC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8829C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B701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C6EE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BF7DF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4FACF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AB69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2B0E142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1C6C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C86077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D8BB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AFCF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C649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EC28B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E2135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034599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2710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A289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7525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3B6B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99E4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D657E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F6D4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46BCF7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1E2FF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2221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5C7F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A056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2579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B01D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1647A8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BAAB1F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5FFE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BC097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C35F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3308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E03B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63CE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E34A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2CF7A16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7AAC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29F51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ACF0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91CF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C062E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9E776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579B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02BC80C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F8C2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51CF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A37A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9926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5402B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F977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79CD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28243BE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A450D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EBD40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62AE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D11F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A46F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5E657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6789F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26722F3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1B89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72897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D0FC0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674D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1353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791E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84385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7386061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8ACB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A0F73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3863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85893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241B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4B1D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AC21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53951D3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A3D9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E936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E31A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76B86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108F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6FA9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B666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1 890,7</w:t>
            </w:r>
          </w:p>
        </w:tc>
      </w:tr>
      <w:tr w:rsidR="001A4DA7" w:rsidRPr="001A4DA7" w14:paraId="0CD3184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8E2378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9.2.</w:t>
            </w:r>
          </w:p>
        </w:tc>
        <w:tc>
          <w:tcPr>
            <w:tcW w:w="4771" w:type="dxa"/>
            <w:shd w:val="clear" w:color="auto" w:fill="auto"/>
            <w:hideMark/>
          </w:tcPr>
          <w:p w14:paraId="59F3625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0FD8A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Ч3Э0000000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F84C7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9A9F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F1D0F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E99A5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490DE4C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5754BB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5A43D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E9EB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03DB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18681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5E0A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B8652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7449DF2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0EB5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0550DF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04C3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D55C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4F972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67A1D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B999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25AA0D7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03FD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126684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7A39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06D7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9413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CE22E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1CBD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1BEFE26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D30C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A4E9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9D91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AF55D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0C82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FEB77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AD016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762DA10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CCDD9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A5D93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EB48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52D2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550B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9F10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3646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440181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86799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F40B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7743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71AD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2A20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292D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CCE5E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10 031,0</w:t>
            </w:r>
          </w:p>
        </w:tc>
      </w:tr>
      <w:tr w:rsidR="001A4DA7" w:rsidRPr="001A4DA7" w14:paraId="1CA5647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C87EA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10.</w:t>
            </w:r>
          </w:p>
        </w:tc>
        <w:tc>
          <w:tcPr>
            <w:tcW w:w="4771" w:type="dxa"/>
            <w:shd w:val="clear" w:color="auto" w:fill="auto"/>
            <w:hideMark/>
          </w:tcPr>
          <w:p w14:paraId="0EAF463A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25E11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38BD7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C877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A07FA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4EBC9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153 393,4</w:t>
            </w:r>
          </w:p>
        </w:tc>
      </w:tr>
      <w:tr w:rsidR="001A4DA7" w:rsidRPr="001A4DA7" w14:paraId="301819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0BF5E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10.1.</w:t>
            </w:r>
          </w:p>
        </w:tc>
        <w:tc>
          <w:tcPr>
            <w:tcW w:w="4771" w:type="dxa"/>
            <w:shd w:val="clear" w:color="auto" w:fill="auto"/>
            <w:hideMark/>
          </w:tcPr>
          <w:p w14:paraId="35E4B1F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18C734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42E374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0AFD7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AA05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93D9D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106 691,7</w:t>
            </w:r>
          </w:p>
        </w:tc>
      </w:tr>
      <w:tr w:rsidR="001A4DA7" w:rsidRPr="001A4DA7" w14:paraId="55ACD8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96C63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3E5AA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929C2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116A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2ED9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5E0E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59A21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7 994,4</w:t>
            </w:r>
          </w:p>
        </w:tc>
      </w:tr>
      <w:tr w:rsidR="001A4DA7" w:rsidRPr="001A4DA7" w14:paraId="040272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0CA9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C6634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 xml:space="preserve">Иные межбюджетные трансферты для частичной компенсации </w:t>
            </w:r>
            <w:proofErr w:type="spellStart"/>
            <w:r w:rsidRPr="001020D1">
              <w:rPr>
                <w:color w:val="000000"/>
                <w:sz w:val="20"/>
                <w:szCs w:val="20"/>
              </w:rPr>
              <w:t>доп.расходов</w:t>
            </w:r>
            <w:proofErr w:type="spellEnd"/>
            <w:r w:rsidRPr="001020D1">
              <w:rPr>
                <w:color w:val="000000"/>
                <w:sz w:val="20"/>
                <w:szCs w:val="20"/>
              </w:rPr>
              <w:t xml:space="preserve"> на повышение оплаты труда отдельных категорий работников в связи с увеличением минимального размера оплаты труда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DA8E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B94EA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E55FC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99277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8B107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7 944,4</w:t>
            </w:r>
          </w:p>
        </w:tc>
      </w:tr>
      <w:tr w:rsidR="001A4DA7" w:rsidRPr="001A4DA7" w14:paraId="15185F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E4F7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ED7C4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C6AF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447A2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2A7E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3A370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5D5F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7 944,4</w:t>
            </w:r>
          </w:p>
        </w:tc>
      </w:tr>
      <w:tr w:rsidR="001A4DA7" w:rsidRPr="001A4DA7" w14:paraId="1C89C9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02F6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3C4B21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F196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2359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271E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C4EC2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A4F6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7 151,4</w:t>
            </w:r>
          </w:p>
        </w:tc>
      </w:tr>
      <w:tr w:rsidR="001A4DA7" w:rsidRPr="001A4DA7" w14:paraId="497B63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F6CD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38D2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EF38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5B8B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0529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0DD4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AD4D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1 300,0</w:t>
            </w:r>
          </w:p>
        </w:tc>
      </w:tr>
      <w:tr w:rsidR="001A4DA7" w:rsidRPr="001A4DA7" w14:paraId="0F2EA17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A15DD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29A629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C41D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ACCC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40A1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7A26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166B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1 300,0</w:t>
            </w:r>
          </w:p>
        </w:tc>
      </w:tr>
      <w:tr w:rsidR="001A4DA7" w:rsidRPr="001A4DA7" w14:paraId="645ABEA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F470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7F44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3760B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996B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BA95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780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A552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2 312,5</w:t>
            </w:r>
          </w:p>
        </w:tc>
      </w:tr>
      <w:tr w:rsidR="001A4DA7" w:rsidRPr="001A4DA7" w14:paraId="4E71606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50274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0024F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95E9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3DC6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FBD7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79DA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9B1A0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2 312,5</w:t>
            </w:r>
          </w:p>
        </w:tc>
      </w:tr>
      <w:tr w:rsidR="001A4DA7" w:rsidRPr="001A4DA7" w14:paraId="2F6BF29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8B7F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8BA1E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3C44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26BF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985E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78F3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29FA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870,6</w:t>
            </w:r>
          </w:p>
        </w:tc>
      </w:tr>
      <w:tr w:rsidR="001A4DA7" w:rsidRPr="001A4DA7" w14:paraId="27FFD3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46411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3C6FC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988C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55572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2085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BAA1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C35E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870,6</w:t>
            </w:r>
          </w:p>
        </w:tc>
      </w:tr>
      <w:tr w:rsidR="001A4DA7" w:rsidRPr="001A4DA7" w14:paraId="629BE7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6ABD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04CC6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22FB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2522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B12F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887D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4463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2 668,3</w:t>
            </w:r>
          </w:p>
        </w:tc>
      </w:tr>
      <w:tr w:rsidR="001A4DA7" w:rsidRPr="001A4DA7" w14:paraId="324675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FD52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433C6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714B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78D8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1181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B499D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7F43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2 668,3</w:t>
            </w:r>
          </w:p>
        </w:tc>
      </w:tr>
      <w:tr w:rsidR="001A4DA7" w:rsidRPr="001A4DA7" w14:paraId="5CDB7D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1D8C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AB658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61BB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5DAC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BA78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A347C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0556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793,0</w:t>
            </w:r>
          </w:p>
        </w:tc>
      </w:tr>
      <w:tr w:rsidR="001A4DA7" w:rsidRPr="001A4DA7" w14:paraId="395F23C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5815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5057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3362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595D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591F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0EF8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5246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382,5</w:t>
            </w:r>
          </w:p>
        </w:tc>
      </w:tr>
      <w:tr w:rsidR="001A4DA7" w:rsidRPr="001A4DA7" w14:paraId="6C63C8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EB76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33F92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EB0D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176FB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94D2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6BDE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4D7A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382,5</w:t>
            </w:r>
          </w:p>
        </w:tc>
      </w:tr>
      <w:tr w:rsidR="001A4DA7" w:rsidRPr="001A4DA7" w14:paraId="6339FB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001C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440E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FCA9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0D0C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AB31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8DEC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AEFD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410,5</w:t>
            </w:r>
          </w:p>
        </w:tc>
      </w:tr>
      <w:tr w:rsidR="001A4DA7" w:rsidRPr="001A4DA7" w14:paraId="0F21C9E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7AD1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C33D6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16F9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Ч410122360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78EF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8FBC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3AAA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B4AB7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410,5</w:t>
            </w:r>
          </w:p>
        </w:tc>
      </w:tr>
      <w:tr w:rsidR="001A4DA7" w:rsidRPr="001A4DA7" w14:paraId="3722EB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4C1B3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BD7E9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AF91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7ED8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3A888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93AFB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BC95D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0019F6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B870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CDC0E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F6DF4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45B3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00B2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CC3C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2A91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B95D68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15B9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6FACA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3F6E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78DA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577A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11743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A4F6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057D243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54C0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5D803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0BF6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EDFC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EB2A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D22D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1D20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2B3BEFE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E2FE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5276D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A4FC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57A8C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721F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1C68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EB12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06267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7021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B694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"Организация исполнения и подготовка отчетов об исполнении муниципального бюджета"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594C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CFE5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AC27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66A0D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1352F3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14 124,1</w:t>
            </w:r>
          </w:p>
        </w:tc>
      </w:tr>
      <w:tr w:rsidR="001A4DA7" w:rsidRPr="001A4DA7" w14:paraId="102F1F0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1F89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F6FE0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Прочие выплаты по обязательствам муниципального образования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7C29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6381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68835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82A30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B523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14 124,1</w:t>
            </w:r>
          </w:p>
        </w:tc>
      </w:tr>
      <w:tr w:rsidR="001A4DA7" w:rsidRPr="001A4DA7" w14:paraId="7D673E3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C5F5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60A0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ECEA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FBBD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A03E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82A8B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8EB2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2 336,1</w:t>
            </w:r>
          </w:p>
        </w:tc>
      </w:tr>
      <w:tr w:rsidR="001A4DA7" w:rsidRPr="001A4DA7" w14:paraId="2A0FF10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CA0C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E4CD9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3F98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D994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1C66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94623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8890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2 336,1</w:t>
            </w:r>
          </w:p>
        </w:tc>
      </w:tr>
      <w:tr w:rsidR="001A4DA7" w:rsidRPr="001A4DA7" w14:paraId="5C85E3A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9E7BE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04F98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E5A6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2BC3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FCD7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EE8A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337E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215,3</w:t>
            </w:r>
          </w:p>
        </w:tc>
      </w:tr>
      <w:tr w:rsidR="001A4DA7" w:rsidRPr="001A4DA7" w14:paraId="7B4FE1C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7C5A0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95E9B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3446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8A5C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127C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4D1B9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27C8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215,3</w:t>
            </w:r>
          </w:p>
        </w:tc>
      </w:tr>
      <w:tr w:rsidR="001A4DA7" w:rsidRPr="001A4DA7" w14:paraId="77EECB6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955F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8A9F2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07C8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906A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458F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A484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777C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1 712,8</w:t>
            </w:r>
          </w:p>
        </w:tc>
      </w:tr>
      <w:tr w:rsidR="001A4DA7" w:rsidRPr="001A4DA7" w14:paraId="08D407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FE17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C8C4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1888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4966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FE7D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3188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45AC2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1 712,8</w:t>
            </w:r>
          </w:p>
        </w:tc>
      </w:tr>
      <w:tr w:rsidR="001A4DA7" w:rsidRPr="001A4DA7" w14:paraId="27FF00A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41F1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1E0A7F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9801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6C24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C764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5FAF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EDA5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408,0</w:t>
            </w:r>
          </w:p>
        </w:tc>
      </w:tr>
      <w:tr w:rsidR="001A4DA7" w:rsidRPr="001A4DA7" w14:paraId="7935C3B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C96D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75B9C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646F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17EB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A258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28FD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79639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408,0</w:t>
            </w:r>
          </w:p>
        </w:tc>
      </w:tr>
      <w:tr w:rsidR="001A4DA7" w:rsidRPr="001A4DA7" w14:paraId="67A189A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A269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A8A1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4E95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C955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D9EE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9986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C8CE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11 788,0</w:t>
            </w:r>
          </w:p>
        </w:tc>
      </w:tr>
      <w:tr w:rsidR="001A4DA7" w:rsidRPr="001A4DA7" w14:paraId="6A8B2F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2B54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5CCF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B928E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6A81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EBA8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B371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136EB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11 338,0</w:t>
            </w:r>
          </w:p>
        </w:tc>
      </w:tr>
      <w:tr w:rsidR="001A4DA7" w:rsidRPr="001A4DA7" w14:paraId="6BB88D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AD3D7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1B21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EE36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B966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A900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8D42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831709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10 135,0</w:t>
            </w:r>
          </w:p>
        </w:tc>
      </w:tr>
      <w:tr w:rsidR="001A4DA7" w:rsidRPr="001A4DA7" w14:paraId="349E6D1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1070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A7706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90C6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2CA7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2869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66A6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136F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10 135,0</w:t>
            </w:r>
          </w:p>
        </w:tc>
      </w:tr>
      <w:tr w:rsidR="001A4DA7" w:rsidRPr="001A4DA7" w14:paraId="66C1BD5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CB08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04BE5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0731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098F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CFBF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04DE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D0C27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1 203,0</w:t>
            </w:r>
          </w:p>
        </w:tc>
      </w:tr>
      <w:tr w:rsidR="001A4DA7" w:rsidRPr="001A4DA7" w14:paraId="5A2BF20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8A09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92ABA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национальной экономики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CF1A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2DFB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1B6A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D7DC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2FB47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1 203,0</w:t>
            </w:r>
          </w:p>
        </w:tc>
      </w:tr>
      <w:tr w:rsidR="001A4DA7" w:rsidRPr="001A4DA7" w14:paraId="541ADD6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F1EA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BAAA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2B70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7F18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E755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C6FD7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F697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1A4DA7" w:rsidRPr="001A4DA7" w14:paraId="4EA965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AB83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F372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96E21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F79B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15C0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8E00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B3ED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1A4DA7" w:rsidRPr="001A4DA7" w14:paraId="0DF8940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A376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072B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0998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3BEA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9D31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8FA6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F689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1A4DA7" w:rsidRPr="001A4DA7" w14:paraId="63F80A5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52C7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6BC4AD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"Осуществление мер финансовой поддержки бюджетов муниципальных районов, муниципальных округов, городских округов и поселений, направленных на обеспечение их сбалансированности и повышение уровня бюджетной обеспеченности"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9130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0D79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FC6D6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FD490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E778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84 573,2</w:t>
            </w:r>
          </w:p>
        </w:tc>
      </w:tr>
      <w:tr w:rsidR="001A4DA7" w:rsidRPr="001A4DA7" w14:paraId="653475F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B268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5370C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Поощрение региональной и муниципальных управленческих команд Чувашской Республики за счет средств дотации (гранта) в форме межбюджетного трансферта, предоставляемой из федерального бюджета бюджетам субъектов Российской Федерации за достижение показателей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1926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BE7EC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64E7B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1AF9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E66E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3 042,8</w:t>
            </w:r>
          </w:p>
        </w:tc>
      </w:tr>
      <w:tr w:rsidR="001A4DA7" w:rsidRPr="001A4DA7" w14:paraId="6B06B4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9FB0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3751F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506E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B8D6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FB16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9E629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391C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3 042,8</w:t>
            </w:r>
          </w:p>
        </w:tc>
      </w:tr>
      <w:tr w:rsidR="001A4DA7" w:rsidRPr="001A4DA7" w14:paraId="02A4DA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591B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472B23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2B60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1E8F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640A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02CD1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835D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3 042,8</w:t>
            </w:r>
          </w:p>
        </w:tc>
      </w:tr>
      <w:tr w:rsidR="001A4DA7" w:rsidRPr="001A4DA7" w14:paraId="688239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4DCC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BCC19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5BFF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5E6A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2853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0C5C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4405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3 042,8</w:t>
            </w:r>
          </w:p>
        </w:tc>
      </w:tr>
      <w:tr w:rsidR="001A4DA7" w:rsidRPr="001A4DA7" w14:paraId="264B7FB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DA7C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D9B75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5B4F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1566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FD9F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E05C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49122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136,5</w:t>
            </w:r>
          </w:p>
        </w:tc>
      </w:tr>
      <w:tr w:rsidR="001A4DA7" w:rsidRPr="001A4DA7" w14:paraId="2AC3B53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6EBB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26EBF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37CD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D2C4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CCDE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6F62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268B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2 516,2</w:t>
            </w:r>
          </w:p>
        </w:tc>
      </w:tr>
      <w:tr w:rsidR="001A4DA7" w:rsidRPr="001A4DA7" w14:paraId="78DEE99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0C3D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9594A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7519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Ч410455491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5657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6422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901E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DDA3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390,1</w:t>
            </w:r>
          </w:p>
        </w:tc>
      </w:tr>
      <w:tr w:rsidR="001A4DA7" w:rsidRPr="001A4DA7" w14:paraId="2AA89F2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B429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AC305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C753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CAAE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9E29E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BB5BC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BE17E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81 530,4</w:t>
            </w:r>
          </w:p>
        </w:tc>
      </w:tr>
      <w:tr w:rsidR="001A4DA7" w:rsidRPr="001A4DA7" w14:paraId="3CCCC8E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EECD5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48A6E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3892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45A73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1583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5DE28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C90B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81 530,4</w:t>
            </w:r>
          </w:p>
        </w:tc>
      </w:tr>
      <w:tr w:rsidR="001A4DA7" w:rsidRPr="001A4DA7" w14:paraId="5A845A0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445E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E63B0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7382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6D53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389A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8E516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D543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77 939,6</w:t>
            </w:r>
          </w:p>
        </w:tc>
      </w:tr>
      <w:tr w:rsidR="001A4DA7" w:rsidRPr="001A4DA7" w14:paraId="649319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7EDC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DAC3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9820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253D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BCE7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0EB8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CF664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69 604,2</w:t>
            </w:r>
          </w:p>
        </w:tc>
      </w:tr>
      <w:tr w:rsidR="001A4DA7" w:rsidRPr="001A4DA7" w14:paraId="2229570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385D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59C02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2CD0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34DF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8242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4AAF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3534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42 469,2</w:t>
            </w:r>
          </w:p>
        </w:tc>
      </w:tr>
      <w:tr w:rsidR="001A4DA7" w:rsidRPr="001A4DA7" w14:paraId="3ED47BB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FC4C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17993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5CB3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B6613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18F1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F0D9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D008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17 927,0</w:t>
            </w:r>
          </w:p>
        </w:tc>
      </w:tr>
      <w:tr w:rsidR="001A4DA7" w:rsidRPr="001A4DA7" w14:paraId="5272662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9A9E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C172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47B6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03F4B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3C5F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22A4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046A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9 208,0</w:t>
            </w:r>
          </w:p>
        </w:tc>
      </w:tr>
      <w:tr w:rsidR="001A4DA7" w:rsidRPr="001A4DA7" w14:paraId="586DC58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C6C3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37DF3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7A22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84E8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E408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1FF1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7CDE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4 967,8</w:t>
            </w:r>
          </w:p>
        </w:tc>
      </w:tr>
      <w:tr w:rsidR="001A4DA7" w:rsidRPr="001A4DA7" w14:paraId="2AC5E66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4096C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6E520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2F7B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AD44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3965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F8BF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DACB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4 967,8</w:t>
            </w:r>
          </w:p>
        </w:tc>
      </w:tr>
      <w:tr w:rsidR="001A4DA7" w:rsidRPr="001A4DA7" w14:paraId="78D3EC5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23C2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D72F2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538D6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07FD1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9AD8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68B3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B272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3 367,6</w:t>
            </w:r>
          </w:p>
        </w:tc>
      </w:tr>
      <w:tr w:rsidR="001A4DA7" w:rsidRPr="001A4DA7" w14:paraId="30C3CD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1E88F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7950F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23B0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028B5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D1B0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6009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4D26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3 367,6</w:t>
            </w:r>
          </w:p>
        </w:tc>
      </w:tr>
      <w:tr w:rsidR="001A4DA7" w:rsidRPr="001A4DA7" w14:paraId="0E9F058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BE5C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FCD37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484B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730F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1838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49270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6B4E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3 590,8</w:t>
            </w:r>
          </w:p>
        </w:tc>
      </w:tr>
      <w:tr w:rsidR="001A4DA7" w:rsidRPr="001A4DA7" w14:paraId="4DD0222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A398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14E6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CE55E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6AB7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FC37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F845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9F35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3 590,8</w:t>
            </w:r>
          </w:p>
        </w:tc>
      </w:tr>
      <w:tr w:rsidR="001A4DA7" w:rsidRPr="001A4DA7" w14:paraId="2991113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BC2B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1D54A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9A55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C531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F77E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AEEA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2600AF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3 590,8</w:t>
            </w:r>
          </w:p>
        </w:tc>
      </w:tr>
      <w:tr w:rsidR="001A4DA7" w:rsidRPr="001A4DA7" w14:paraId="2F6AF3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4DB43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10.2.</w:t>
            </w:r>
          </w:p>
        </w:tc>
        <w:tc>
          <w:tcPr>
            <w:tcW w:w="4771" w:type="dxa"/>
            <w:shd w:val="clear" w:color="auto" w:fill="auto"/>
            <w:hideMark/>
          </w:tcPr>
          <w:p w14:paraId="6907378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EB4EC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39FC5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934D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2379F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0BB6A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46 701,7</w:t>
            </w:r>
          </w:p>
        </w:tc>
      </w:tr>
      <w:tr w:rsidR="001A4DA7" w:rsidRPr="001A4DA7" w14:paraId="46DE86F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FAC6D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3AAD16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30A8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CC4D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D0BD6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FF312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0C53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46 701,7</w:t>
            </w:r>
          </w:p>
        </w:tc>
      </w:tr>
      <w:tr w:rsidR="001A4DA7" w:rsidRPr="001A4DA7" w14:paraId="01A7C1C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EC61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527B2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4BFA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DA12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FC254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2FF05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222F1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12 948,2</w:t>
            </w:r>
          </w:p>
        </w:tc>
      </w:tr>
      <w:tr w:rsidR="001A4DA7" w:rsidRPr="001A4DA7" w14:paraId="4CC22C6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C2B1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2E1D5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285E7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BD0B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63B7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8C8C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E69A8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12 180,3</w:t>
            </w:r>
          </w:p>
        </w:tc>
      </w:tr>
      <w:tr w:rsidR="001A4DA7" w:rsidRPr="001A4DA7" w14:paraId="4DF8EB0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2DD6F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9C85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A7C8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C8FB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6208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E9D4D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9688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12 180,3</w:t>
            </w:r>
          </w:p>
        </w:tc>
      </w:tr>
      <w:tr w:rsidR="001A4DA7" w:rsidRPr="001A4DA7" w14:paraId="5D1621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5CAC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539A1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4B8F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ADB08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F028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5FFF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DD33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12 180,3</w:t>
            </w:r>
          </w:p>
        </w:tc>
      </w:tr>
      <w:tr w:rsidR="001A4DA7" w:rsidRPr="001A4DA7" w14:paraId="4A93A23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08E3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0BFBB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C381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4C01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DA3C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3E22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BD69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6 033,7</w:t>
            </w:r>
          </w:p>
        </w:tc>
      </w:tr>
      <w:tr w:rsidR="001A4DA7" w:rsidRPr="001A4DA7" w14:paraId="79BD4E7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C240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35A8D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9A35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FD15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21957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6FF2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BE187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6 146,6</w:t>
            </w:r>
          </w:p>
        </w:tc>
      </w:tr>
      <w:tr w:rsidR="001A4DA7" w:rsidRPr="001A4DA7" w14:paraId="57EB1C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7919A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D918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7B4C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2975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7AE9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6285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9FFE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762,4</w:t>
            </w:r>
          </w:p>
        </w:tc>
      </w:tr>
      <w:tr w:rsidR="001A4DA7" w:rsidRPr="001A4DA7" w14:paraId="72A2D20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A876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D815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C63D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3771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0938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C1B9D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042F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762,4</w:t>
            </w:r>
          </w:p>
        </w:tc>
      </w:tr>
      <w:tr w:rsidR="001A4DA7" w:rsidRPr="001A4DA7" w14:paraId="7FC8D56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604C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72B01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DAB7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B407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8FEA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27E5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9FD5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762,4</w:t>
            </w:r>
          </w:p>
        </w:tc>
      </w:tr>
      <w:tr w:rsidR="001A4DA7" w:rsidRPr="001A4DA7" w14:paraId="02F3C3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B0C0D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E2D6E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5ABA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A05A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C312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B479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A5B3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564,0</w:t>
            </w:r>
          </w:p>
        </w:tc>
      </w:tr>
      <w:tr w:rsidR="001A4DA7" w:rsidRPr="001A4DA7" w14:paraId="54177AB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8D54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E91F9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6DC5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42FBA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13DA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C0E4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F87E7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198,4</w:t>
            </w:r>
          </w:p>
        </w:tc>
      </w:tr>
      <w:tr w:rsidR="001A4DA7" w:rsidRPr="001A4DA7" w14:paraId="4443153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CC55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F0CD4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00DF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8B64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A140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25BD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D09D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1AD0CA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91EB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4FD8A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C27E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6B10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5FB6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FC2E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28170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7F5704C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06B6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79DC1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A22F4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FD77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D2C3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93CC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40643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1B5C938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5FD4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6492F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65F6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A99E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1FAA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DE34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956B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5,5</w:t>
            </w:r>
          </w:p>
        </w:tc>
      </w:tr>
      <w:tr w:rsidR="001A4DA7" w:rsidRPr="001A4DA7" w14:paraId="5655BDB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94EB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221DD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DED0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E5A5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0F729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ACF7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A0F7F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33 753,5</w:t>
            </w:r>
          </w:p>
        </w:tc>
      </w:tr>
      <w:tr w:rsidR="001A4DA7" w:rsidRPr="001A4DA7" w14:paraId="3BE6F7C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5CAA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084B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3CAB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79E2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30D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33DB4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6F88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33 753,5</w:t>
            </w:r>
          </w:p>
        </w:tc>
      </w:tr>
      <w:tr w:rsidR="001A4DA7" w:rsidRPr="001A4DA7" w14:paraId="3F7DA88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BB504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02765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8413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EDBC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6ACB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1E0FC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4F0B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33 753,5</w:t>
            </w:r>
          </w:p>
        </w:tc>
      </w:tr>
      <w:tr w:rsidR="001A4DA7" w:rsidRPr="001A4DA7" w14:paraId="53764A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B8289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DFA6DB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4EFF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B2C0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957A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844E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D2C25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33 753,5</w:t>
            </w:r>
          </w:p>
        </w:tc>
      </w:tr>
      <w:tr w:rsidR="001A4DA7" w:rsidRPr="001A4DA7" w14:paraId="219B23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1D10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0E8C9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3436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0974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CFC7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1DAE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9CE7CE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33 753,5</w:t>
            </w:r>
          </w:p>
        </w:tc>
      </w:tr>
      <w:tr w:rsidR="001A4DA7" w:rsidRPr="001A4DA7" w14:paraId="36F8CD7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BF26A6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11.</w:t>
            </w:r>
          </w:p>
        </w:tc>
        <w:tc>
          <w:tcPr>
            <w:tcW w:w="4771" w:type="dxa"/>
            <w:shd w:val="clear" w:color="auto" w:fill="auto"/>
            <w:hideMark/>
          </w:tcPr>
          <w:p w14:paraId="5B3A946E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5D2FE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0398F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112D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11304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7671C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109 581,5</w:t>
            </w:r>
          </w:p>
        </w:tc>
      </w:tr>
      <w:tr w:rsidR="001A4DA7" w:rsidRPr="001A4DA7" w14:paraId="6C0DAF8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EF421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11.1.</w:t>
            </w:r>
          </w:p>
        </w:tc>
        <w:tc>
          <w:tcPr>
            <w:tcW w:w="4771" w:type="dxa"/>
            <w:shd w:val="clear" w:color="auto" w:fill="auto"/>
            <w:hideMark/>
          </w:tcPr>
          <w:p w14:paraId="52C67F5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 "Развитие муниципальной службы в городе Новочебоксарске"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40FD51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Ч530000000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6DE15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69A8B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7AF2A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BB35DA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5E856D3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14BFB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0C97E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"Организация дополнительного профессионального развития муниципальных служащих в городе Новочебоксарске"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2BE4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7F10C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6B1FE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B30F6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627D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137EA91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FBCF1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958FE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Переподготовка и повышение квалификации кадров для муниципальной службы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BF6F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1FE4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8838E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C82B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2E62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41B12CF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29FE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F18F73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D1E0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9542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348C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0202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342D0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A604A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176A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E514E1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2E7B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4432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5D5B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7B10F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46C0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111E0B2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15EC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1B339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595F6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52708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6F83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911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F5CF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E8CC84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9E6C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AD81F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60B3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Ч530273710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DAF6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3735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0ADE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10B21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197AF8A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EB9D43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11.2.</w:t>
            </w:r>
          </w:p>
        </w:tc>
        <w:tc>
          <w:tcPr>
            <w:tcW w:w="4771" w:type="dxa"/>
            <w:shd w:val="clear" w:color="auto" w:fill="auto"/>
            <w:hideMark/>
          </w:tcPr>
          <w:p w14:paraId="1EFCF4E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муниципального управления в сфере юстиции"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4BE20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Ч540000000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2C56BB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08126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B61A4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1A3BF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4 494,8</w:t>
            </w:r>
          </w:p>
        </w:tc>
      </w:tr>
      <w:tr w:rsidR="001A4DA7" w:rsidRPr="001A4DA7" w14:paraId="3385BEA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A1DF8F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0A2FF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DEE7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5E52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9458F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25758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19F9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6BFD73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F0D3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EEE1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5AD7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FB3D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72C8F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947C9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7C134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20932A6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44B9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7A74E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E32F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AA2D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A59B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5912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1743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790EFE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CECF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019E9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2D43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918D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DBA58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6AD68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B5F8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522716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526DD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84DC4A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7EF1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FCB3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899C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4E77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A52B6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3CD9C0E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A7AC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93CCB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20FE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D6A1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0006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0AD3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5862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268,3</w:t>
            </w:r>
          </w:p>
        </w:tc>
      </w:tr>
      <w:tr w:rsidR="001A4DA7" w:rsidRPr="001A4DA7" w14:paraId="24A41A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CB0F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0F2B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0357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5249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CF9C8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B4767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3210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3 926,5</w:t>
            </w:r>
          </w:p>
        </w:tc>
      </w:tr>
      <w:tr w:rsidR="001A4DA7" w:rsidRPr="001A4DA7" w14:paraId="5AE0AE6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A876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DD4FC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 за счет субвенции, предоставляемой из федерального бюджета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4AF8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1E24F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7BFD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B1655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888E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3 926,5</w:t>
            </w:r>
          </w:p>
        </w:tc>
      </w:tr>
      <w:tr w:rsidR="001A4DA7" w:rsidRPr="001A4DA7" w14:paraId="5FC6D31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90ADF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6ECE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E848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23BA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C260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F37B4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CD085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2 866,2</w:t>
            </w:r>
          </w:p>
        </w:tc>
      </w:tr>
      <w:tr w:rsidR="001A4DA7" w:rsidRPr="001A4DA7" w14:paraId="015591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9DFE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D4C089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F3BE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DAC0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1199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2E4FC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B860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2 866,2</w:t>
            </w:r>
          </w:p>
        </w:tc>
      </w:tr>
      <w:tr w:rsidR="001A4DA7" w:rsidRPr="001A4DA7" w14:paraId="72C101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AA5B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47A2F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77D4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2705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0B0E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2855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5AA0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2 866,2</w:t>
            </w:r>
          </w:p>
        </w:tc>
      </w:tr>
      <w:tr w:rsidR="001A4DA7" w:rsidRPr="001A4DA7" w14:paraId="32D3CBA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5203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5D0C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BF3E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CAAE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8B67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1BDC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DA9D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2 866,2</w:t>
            </w:r>
          </w:p>
        </w:tc>
      </w:tr>
      <w:tr w:rsidR="001A4DA7" w:rsidRPr="001A4DA7" w14:paraId="51BEE60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38C1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7094A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0435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937D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2F9D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ABC7F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322310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1 040,5</w:t>
            </w:r>
          </w:p>
        </w:tc>
      </w:tr>
      <w:tr w:rsidR="001A4DA7" w:rsidRPr="001A4DA7" w14:paraId="114140A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8A8A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FA0F8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3209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9135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C6CE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EA0BB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D0E0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1 040,5</w:t>
            </w:r>
          </w:p>
        </w:tc>
      </w:tr>
      <w:tr w:rsidR="001A4DA7" w:rsidRPr="001A4DA7" w14:paraId="5724EA2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5927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597A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AF31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179D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F4ED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3A16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8C946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1 040,5</w:t>
            </w:r>
          </w:p>
        </w:tc>
      </w:tr>
      <w:tr w:rsidR="001A4DA7" w:rsidRPr="001A4DA7" w14:paraId="2695D84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38051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27B6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8FEA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164B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4957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B1DB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4643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1 040,5</w:t>
            </w:r>
          </w:p>
        </w:tc>
      </w:tr>
      <w:tr w:rsidR="001A4DA7" w:rsidRPr="001A4DA7" w14:paraId="14B70C1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963B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677B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F6793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94CF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D910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5BD1D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8E64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1A4DA7" w:rsidRPr="001A4DA7" w14:paraId="30E40E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57B0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1E495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F0D9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E3AB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2EF6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C0A8D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1926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1A4DA7" w:rsidRPr="001A4DA7" w14:paraId="63C0CEC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1C45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989A5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65AE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D24C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BEBA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14AC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1DEA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1A4DA7" w:rsidRPr="001A4DA7" w14:paraId="2EFEB68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C8AF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F3903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9F007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60DB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BEFF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4F0E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E659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1A4DA7" w:rsidRPr="001A4DA7" w14:paraId="13E931D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AE05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132E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 "Проведение регионального этапа Всероссийского  конкурса "Лучшая муниципальная практика"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E6AB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3E23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EFCA1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286F5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43D2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70AC1F9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2AD8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BECCE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Поощрение победителей регионального этапа Всероссийского конкурса "Лучшая муниципальная практика" за счет иных межбюджетных трансфертов из республиканского бюджета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C8AA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4CE9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A82B2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8D213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40C40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684F5DD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4504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BC2DD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3798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5EAE8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EEA9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F881D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9B0D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3EC6175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CF15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E761C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2FC7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F5BB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36AB7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5CDB8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5FC2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1A4DA7" w:rsidRPr="001A4DA7" w14:paraId="7C197B5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79B6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5937C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BEFE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42E3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2A39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DB21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39B69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1A4DA7" w:rsidRPr="001A4DA7" w14:paraId="672ADD2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9CFF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F1CF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B113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46C8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9456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D47B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9D6B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140,0</w:t>
            </w:r>
          </w:p>
        </w:tc>
      </w:tr>
      <w:tr w:rsidR="001A4DA7" w:rsidRPr="001A4DA7" w14:paraId="24841D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736CD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22A8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B86B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FE76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155C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931D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CD0D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160,0</w:t>
            </w:r>
          </w:p>
        </w:tc>
      </w:tr>
      <w:tr w:rsidR="001A4DA7" w:rsidRPr="001A4DA7" w14:paraId="7E816BB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74A7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51B2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480E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Ч540717600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547C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44EE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782A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07AC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160,0</w:t>
            </w:r>
          </w:p>
        </w:tc>
      </w:tr>
      <w:tr w:rsidR="001A4DA7" w:rsidRPr="001A4DA7" w14:paraId="5F4FA3E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0E3C1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11.3.</w:t>
            </w:r>
          </w:p>
        </w:tc>
        <w:tc>
          <w:tcPr>
            <w:tcW w:w="4771" w:type="dxa"/>
            <w:shd w:val="clear" w:color="auto" w:fill="auto"/>
            <w:hideMark/>
          </w:tcPr>
          <w:p w14:paraId="2B24653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4C02E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517ADB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70D50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A904D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2BBF1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105 036,7</w:t>
            </w:r>
          </w:p>
        </w:tc>
      </w:tr>
      <w:tr w:rsidR="001A4DA7" w:rsidRPr="001A4DA7" w14:paraId="0D332AC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4FFC7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94F40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62ED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4A17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7A72C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931C7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B783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105 036,7</w:t>
            </w:r>
          </w:p>
        </w:tc>
      </w:tr>
      <w:tr w:rsidR="001A4DA7" w:rsidRPr="001A4DA7" w14:paraId="72F8DF4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FD10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61654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7869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84AE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2057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DC0A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78AF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47 127,7</w:t>
            </w:r>
          </w:p>
        </w:tc>
      </w:tr>
      <w:tr w:rsidR="001A4DA7" w:rsidRPr="001A4DA7" w14:paraId="7030EDC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9AC0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C56B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ADF5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ADC4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4C8B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89F53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907DA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38 800,8</w:t>
            </w:r>
          </w:p>
        </w:tc>
      </w:tr>
      <w:tr w:rsidR="001A4DA7" w:rsidRPr="001A4DA7" w14:paraId="69CE75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1F70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1FF3E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DD82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9EBB8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02F5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817B4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6319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38 800,8</w:t>
            </w:r>
          </w:p>
        </w:tc>
      </w:tr>
      <w:tr w:rsidR="001A4DA7" w:rsidRPr="001A4DA7" w14:paraId="28FD3D2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8D7A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98D67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67DF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3FFD1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065C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0C8E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C4EE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38 800,8</w:t>
            </w:r>
          </w:p>
        </w:tc>
      </w:tr>
      <w:tr w:rsidR="001A4DA7" w:rsidRPr="001A4DA7" w14:paraId="6A4469D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1EAB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ADB8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9B96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D7DD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6663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0938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CC9A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2 119,9</w:t>
            </w:r>
          </w:p>
        </w:tc>
      </w:tr>
      <w:tr w:rsidR="001A4DA7" w:rsidRPr="001A4DA7" w14:paraId="33A17E8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9D83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EBA30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D79B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580AC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6327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DD7DE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32F30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36 680,9</w:t>
            </w:r>
          </w:p>
        </w:tc>
      </w:tr>
      <w:tr w:rsidR="001A4DA7" w:rsidRPr="001A4DA7" w14:paraId="152247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7EC8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D2FBE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15DF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1E8A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BDA8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EFDB1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B5A2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8 194,9</w:t>
            </w:r>
          </w:p>
        </w:tc>
      </w:tr>
      <w:tr w:rsidR="001A4DA7" w:rsidRPr="001A4DA7" w14:paraId="2D5FD37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0E02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7834E8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36883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8247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022A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2C041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9A6C1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8 194,9</w:t>
            </w:r>
          </w:p>
        </w:tc>
      </w:tr>
      <w:tr w:rsidR="001A4DA7" w:rsidRPr="001A4DA7" w14:paraId="71ED4E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409E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A0B854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04FD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5799D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A87F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3D53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B125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8 194,9</w:t>
            </w:r>
          </w:p>
        </w:tc>
      </w:tr>
      <w:tr w:rsidR="001A4DA7" w:rsidRPr="001A4DA7" w14:paraId="080047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ED36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4E9E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2E6A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A63C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6515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EFA4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779E4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707,1</w:t>
            </w:r>
          </w:p>
        </w:tc>
      </w:tr>
      <w:tr w:rsidR="001A4DA7" w:rsidRPr="001A4DA7" w14:paraId="52C23F0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CCE2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238A8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8508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8AFC7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77EC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AB44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66F9C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7 487,8</w:t>
            </w:r>
          </w:p>
        </w:tc>
      </w:tr>
      <w:tr w:rsidR="001A4DA7" w:rsidRPr="001A4DA7" w14:paraId="499169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F8615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B9D9E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E97A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149C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BE66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6AA0F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ADAB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1A4DA7" w:rsidRPr="001A4DA7" w14:paraId="41ACD2F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9142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B340D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CA55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147F5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B141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3A5A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BACF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1A4DA7" w:rsidRPr="001A4DA7" w14:paraId="76E4092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2620F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7CBE9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4BA02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F07F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5C52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D2CF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6B77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1A4DA7" w:rsidRPr="001A4DA7" w14:paraId="2B027D5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3FD9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D760D3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E563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F15B7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2A91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2D66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BC7CC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132,0</w:t>
            </w:r>
          </w:p>
        </w:tc>
      </w:tr>
      <w:tr w:rsidR="001A4DA7" w:rsidRPr="001A4DA7" w14:paraId="0ACE6B9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8FD4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D2D8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C812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6919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09AD2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438A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D31CE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53 378,4</w:t>
            </w:r>
          </w:p>
        </w:tc>
      </w:tr>
      <w:tr w:rsidR="001A4DA7" w:rsidRPr="001A4DA7" w14:paraId="400002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0159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DF6CF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64D3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0027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FD29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40112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DF85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53 378,4</w:t>
            </w:r>
          </w:p>
        </w:tc>
      </w:tr>
      <w:tr w:rsidR="001A4DA7" w:rsidRPr="001A4DA7" w14:paraId="049266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78BD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FD67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8A77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050A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71C5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BAF42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35E4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53 378,4</w:t>
            </w:r>
          </w:p>
        </w:tc>
      </w:tr>
      <w:tr w:rsidR="001A4DA7" w:rsidRPr="001A4DA7" w14:paraId="48F54CE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68FE2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EA659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4873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7762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F8C1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1871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C37F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41 007,7</w:t>
            </w:r>
          </w:p>
        </w:tc>
      </w:tr>
      <w:tr w:rsidR="001A4DA7" w:rsidRPr="001A4DA7" w14:paraId="61B28AF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9442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D6D9C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6E77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E83D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9CA9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131B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D1CB7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41 007,7</w:t>
            </w:r>
          </w:p>
        </w:tc>
      </w:tr>
      <w:tr w:rsidR="001A4DA7" w:rsidRPr="001A4DA7" w14:paraId="0D63DE3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8980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0A916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7A3C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6700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9C5B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5D9D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5CC0F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12 370,7</w:t>
            </w:r>
          </w:p>
        </w:tc>
      </w:tr>
      <w:tr w:rsidR="001A4DA7" w:rsidRPr="001A4DA7" w14:paraId="13B0129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516C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B2C5E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5E92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1C58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8548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2E56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BD995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12 370,7</w:t>
            </w:r>
          </w:p>
        </w:tc>
      </w:tr>
      <w:tr w:rsidR="001A4DA7" w:rsidRPr="001A4DA7" w14:paraId="7C6736C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C70E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9126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комплексных исследований социального благополучия населения, изучения общественного мнения о работе органов государственной власти Чувашской Республики и органов местного самоуправления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90E2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4533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CE00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FD598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61222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286,2</w:t>
            </w:r>
          </w:p>
        </w:tc>
      </w:tr>
      <w:tr w:rsidR="001A4DA7" w:rsidRPr="001A4DA7" w14:paraId="066C6C9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ACC1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486B7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4D42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0B36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2F51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5AB0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320E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286,2</w:t>
            </w:r>
          </w:p>
        </w:tc>
      </w:tr>
      <w:tr w:rsidR="001A4DA7" w:rsidRPr="001A4DA7" w14:paraId="5F36FF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8F71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01B9E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469A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90E6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EA7D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EDD5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31BD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286,2</w:t>
            </w:r>
          </w:p>
        </w:tc>
      </w:tr>
      <w:tr w:rsidR="001A4DA7" w:rsidRPr="001A4DA7" w14:paraId="74BFDC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ECCA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1E53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7512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A4C5A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2E7B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3B1CB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EC989F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286,2</w:t>
            </w:r>
          </w:p>
        </w:tc>
      </w:tr>
      <w:tr w:rsidR="001A4DA7" w:rsidRPr="001A4DA7" w14:paraId="022D400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7E8E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35875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965A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00EE3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2BBD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04776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1659C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286,2</w:t>
            </w:r>
          </w:p>
        </w:tc>
      </w:tr>
      <w:tr w:rsidR="001A4DA7" w:rsidRPr="001A4DA7" w14:paraId="72A6864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FD4F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DF422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FAD2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0667E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0740D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50144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727F3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3 534,0</w:t>
            </w:r>
          </w:p>
        </w:tc>
      </w:tr>
      <w:tr w:rsidR="001A4DA7" w:rsidRPr="001A4DA7" w14:paraId="6E80425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7993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14DE9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AC3D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1B36D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70D1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11FC2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024E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2 580,8</w:t>
            </w:r>
          </w:p>
        </w:tc>
      </w:tr>
      <w:tr w:rsidR="001A4DA7" w:rsidRPr="001A4DA7" w14:paraId="6B7190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7CF4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B0E2D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FAAF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2B2B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2CAB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BEA66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0297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2 580,8</w:t>
            </w:r>
          </w:p>
        </w:tc>
      </w:tr>
      <w:tr w:rsidR="001A4DA7" w:rsidRPr="001A4DA7" w14:paraId="407408E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C9E9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1229E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DF69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E300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88BA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76B2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BA9F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2 580,8</w:t>
            </w:r>
          </w:p>
        </w:tc>
      </w:tr>
      <w:tr w:rsidR="001A4DA7" w:rsidRPr="001A4DA7" w14:paraId="25717B4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86E1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8147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9D8D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38A9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BEF6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0137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C48D6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2 580,8</w:t>
            </w:r>
          </w:p>
        </w:tc>
      </w:tr>
      <w:tr w:rsidR="001A4DA7" w:rsidRPr="001A4DA7" w14:paraId="5362AA4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939B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C814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D534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39F75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D295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C507B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C5F55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325,0</w:t>
            </w:r>
          </w:p>
        </w:tc>
      </w:tr>
      <w:tr w:rsidR="001A4DA7" w:rsidRPr="001A4DA7" w14:paraId="6EFF6A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2A65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8B13B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80D9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16AB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CE23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368F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1E5D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325,0</w:t>
            </w:r>
          </w:p>
        </w:tc>
      </w:tr>
      <w:tr w:rsidR="001A4DA7" w:rsidRPr="001A4DA7" w14:paraId="7146CB7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A137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DAF3C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C60D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8F45D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C41A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2B0C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9D94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325,0</w:t>
            </w:r>
          </w:p>
        </w:tc>
      </w:tr>
      <w:tr w:rsidR="001A4DA7" w:rsidRPr="001A4DA7" w14:paraId="0A660F9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F936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A9E07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1532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3F9A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0552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35A6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4A31D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325,0</w:t>
            </w:r>
          </w:p>
        </w:tc>
      </w:tr>
      <w:tr w:rsidR="001A4DA7" w:rsidRPr="001A4DA7" w14:paraId="40E91FC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7201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ADBB6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FBC5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CBDA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80E8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74828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BF172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628,2</w:t>
            </w:r>
          </w:p>
        </w:tc>
      </w:tr>
      <w:tr w:rsidR="001A4DA7" w:rsidRPr="001A4DA7" w14:paraId="534376E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749D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6BE0A8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A5E4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2FB9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ECB9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9DAD9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1993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628,2</w:t>
            </w:r>
          </w:p>
        </w:tc>
      </w:tr>
      <w:tr w:rsidR="001A4DA7" w:rsidRPr="001A4DA7" w14:paraId="14D66A7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34EC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587B3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7CB6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645A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FFD8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22D5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620E9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628,2</w:t>
            </w:r>
          </w:p>
        </w:tc>
      </w:tr>
      <w:tr w:rsidR="001A4DA7" w:rsidRPr="001A4DA7" w14:paraId="5C02DE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BFD0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A69E6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1757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8B0B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3D23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9044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926A4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628,2</w:t>
            </w:r>
          </w:p>
        </w:tc>
      </w:tr>
      <w:tr w:rsidR="001A4DA7" w:rsidRPr="001A4DA7" w14:paraId="7B6296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2F4D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C9205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проведение выборов в законодательные (представительные) органы муниципального образования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EAAC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E8B7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C9977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C48BF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3982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1A4DA7" w:rsidRPr="001A4DA7" w14:paraId="04AD0D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2BD3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4B4DB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F068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DA51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7F42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1CF2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7CF41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1A4DA7" w:rsidRPr="001A4DA7" w14:paraId="23EF485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EB6D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D189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Специальные расходы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864F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AFD6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D5BE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EFBFD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D9E7B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1A4DA7" w:rsidRPr="001A4DA7" w14:paraId="1B5D6B1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B837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2600E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FFDD4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C05F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23D1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246C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5F70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1A4DA7" w:rsidRPr="001A4DA7" w14:paraId="041857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E342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7C0CB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проведения выборов и референдумов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0069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Ч5Э0173790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DD17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880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DB00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0FD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2A1F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710,4</w:t>
            </w:r>
          </w:p>
        </w:tc>
      </w:tr>
      <w:tr w:rsidR="001A4DA7" w:rsidRPr="001A4DA7" w14:paraId="41ECA3D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EE8D2D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12.</w:t>
            </w:r>
          </w:p>
        </w:tc>
        <w:tc>
          <w:tcPr>
            <w:tcW w:w="4771" w:type="dxa"/>
            <w:shd w:val="clear" w:color="auto" w:fill="auto"/>
            <w:hideMark/>
          </w:tcPr>
          <w:p w14:paraId="3EAAC86C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D79F3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304D65B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A029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70F8B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024A6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11 962,2</w:t>
            </w:r>
          </w:p>
        </w:tc>
      </w:tr>
      <w:tr w:rsidR="001A4DA7" w:rsidRPr="001A4DA7" w14:paraId="10EA9C4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571E57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12.1.</w:t>
            </w:r>
          </w:p>
        </w:tc>
        <w:tc>
          <w:tcPr>
            <w:tcW w:w="4771" w:type="dxa"/>
            <w:shd w:val="clear" w:color="auto" w:fill="auto"/>
            <w:hideMark/>
          </w:tcPr>
          <w:p w14:paraId="5F33CD4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56857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4BF9C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BB352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F38A9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187FC5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212EA1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7954D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B86CC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331D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02DB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BB3A0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AD39C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8DE2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13AEB18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08A1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2F49F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35FDB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5460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155F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ED0C6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00D3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28C38F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DE88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1910E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7AA99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E101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FAE0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79E0D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B2D5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2B7C4F6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7713A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38EE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344D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96A3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16BF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BA64C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BA13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1323C5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FECC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F094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77A9C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D937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2742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271B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16538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2 359,8</w:t>
            </w:r>
          </w:p>
        </w:tc>
      </w:tr>
      <w:tr w:rsidR="001A4DA7" w:rsidRPr="001A4DA7" w14:paraId="439F9F2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58F5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5C4B9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FD8D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23D7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1DE9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9092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4E30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232,3</w:t>
            </w:r>
          </w:p>
        </w:tc>
      </w:tr>
      <w:tr w:rsidR="001A4DA7" w:rsidRPr="001A4DA7" w14:paraId="3C7B6E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A8DF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85A20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A6A0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597F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6E11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9C0A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05DE0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1 000,0</w:t>
            </w:r>
          </w:p>
        </w:tc>
      </w:tr>
      <w:tr w:rsidR="001A4DA7" w:rsidRPr="001A4DA7" w14:paraId="73AAC3F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489EE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0499B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8A229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5D4F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BEA8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4A85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DE6A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530,0</w:t>
            </w:r>
          </w:p>
        </w:tc>
      </w:tr>
      <w:tr w:rsidR="001A4DA7" w:rsidRPr="001A4DA7" w14:paraId="40085B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2BE6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428DB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668C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F3493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1324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60A1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1238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597,5</w:t>
            </w:r>
          </w:p>
        </w:tc>
      </w:tr>
      <w:tr w:rsidR="001A4DA7" w:rsidRPr="001A4DA7" w14:paraId="7C423C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9D3F8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12.2.</w:t>
            </w:r>
          </w:p>
        </w:tc>
        <w:tc>
          <w:tcPr>
            <w:tcW w:w="4771" w:type="dxa"/>
            <w:shd w:val="clear" w:color="auto" w:fill="auto"/>
            <w:hideMark/>
          </w:tcPr>
          <w:p w14:paraId="7A9B1AD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"Информационная среда" муниципальной  программы "Цифровое общество Чувашии"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62CE6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Ч620000000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94325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5BD19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83E76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51C6B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26AF6E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23F6F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2C54D4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инфраструктуры передачи, обработки и хранения данных"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333C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B6C0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F830A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6F657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9538C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49586F1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2660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25A801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 в области информатизации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4F1B49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Ч6202S5410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AB1A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2AE2F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521D8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B44CC2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4C43893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A9F8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A5B2F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CFE0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Ч6202S5410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ED63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1DE2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7E2CA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832C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0210482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F360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BEED0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9817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Ч6202S5410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CD9A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B2C5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45CDF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FA58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6D0670C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ADF0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F68F7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E998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Ч6202S5410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98A8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72D21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F168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3897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5B3AB4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20A9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10AA9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D6E38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Ч6202S5410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6A38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045D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8F93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714FCF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8 378,8</w:t>
            </w:r>
          </w:p>
        </w:tc>
      </w:tr>
      <w:tr w:rsidR="001A4DA7" w:rsidRPr="001A4DA7" w14:paraId="3D0B023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3ADBD4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12.3.</w:t>
            </w:r>
          </w:p>
        </w:tc>
        <w:tc>
          <w:tcPr>
            <w:tcW w:w="4771" w:type="dxa"/>
            <w:shd w:val="clear" w:color="auto" w:fill="auto"/>
            <w:hideMark/>
          </w:tcPr>
          <w:p w14:paraId="4B105305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4DBC2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38467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F4075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CA72B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9FB5B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1 223,6</w:t>
            </w:r>
          </w:p>
        </w:tc>
      </w:tr>
      <w:tr w:rsidR="001A4DA7" w:rsidRPr="001A4DA7" w14:paraId="20FC84B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612F4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D5EB5B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56D22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CE118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842E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054C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DF026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1 223,6</w:t>
            </w:r>
          </w:p>
        </w:tc>
      </w:tr>
      <w:tr w:rsidR="001A4DA7" w:rsidRPr="001A4DA7" w14:paraId="448FBEC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7D47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287D0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523E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3977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A3F7B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62B0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0A84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310,0</w:t>
            </w:r>
          </w:p>
        </w:tc>
      </w:tr>
      <w:tr w:rsidR="001A4DA7" w:rsidRPr="001A4DA7" w14:paraId="6DC2C8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96B6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5E06C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DB517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4D21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175E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90BC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8ED6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310,0</w:t>
            </w:r>
          </w:p>
        </w:tc>
      </w:tr>
      <w:tr w:rsidR="001A4DA7" w:rsidRPr="001A4DA7" w14:paraId="6D72545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9EA6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5E066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2772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5253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5464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C2D1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84BC2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310,0</w:t>
            </w:r>
          </w:p>
        </w:tc>
      </w:tr>
      <w:tr w:rsidR="001A4DA7" w:rsidRPr="001A4DA7" w14:paraId="1DE5E07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1B4A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1089C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82C78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2D41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4666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D73B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B0159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310,0</w:t>
            </w:r>
          </w:p>
        </w:tc>
      </w:tr>
      <w:tr w:rsidR="001A4DA7" w:rsidRPr="001A4DA7" w14:paraId="42DC330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E190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7317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626F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4BF5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0F980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47BE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772BE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1A4DA7" w:rsidRPr="001A4DA7" w14:paraId="7C8A05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9D916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DF95F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8959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481B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4AE6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6E45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165E1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A4DA7" w:rsidRPr="001A4DA7" w14:paraId="09C3D41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0503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6599E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CD10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0F12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5190A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2811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4337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913,6</w:t>
            </w:r>
          </w:p>
        </w:tc>
      </w:tr>
      <w:tr w:rsidR="001A4DA7" w:rsidRPr="001A4DA7" w14:paraId="264A488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AB201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7F9CCC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317B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6C35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4F1E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5C160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C6CA4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913,6</w:t>
            </w:r>
          </w:p>
        </w:tc>
      </w:tr>
      <w:tr w:rsidR="001A4DA7" w:rsidRPr="001A4DA7" w14:paraId="57A692F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CC40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CE6F9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29C40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6E30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4ECF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829E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088A1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913,6</w:t>
            </w:r>
          </w:p>
        </w:tc>
      </w:tr>
      <w:tr w:rsidR="001A4DA7" w:rsidRPr="001A4DA7" w14:paraId="16A4C45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61A6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3CD4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A519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E0161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BCB3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2F7CD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D5AE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913,6</w:t>
            </w:r>
          </w:p>
        </w:tc>
      </w:tr>
      <w:tr w:rsidR="001A4DA7" w:rsidRPr="001A4DA7" w14:paraId="52EAB4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0D1C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06F98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A06C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626E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2DB6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D20B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06CCC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150,0</w:t>
            </w:r>
          </w:p>
        </w:tc>
      </w:tr>
      <w:tr w:rsidR="001A4DA7" w:rsidRPr="001A4DA7" w14:paraId="60ED1F6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0A4B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06672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7B0BA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1EA17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A06F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EF46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6E7E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763,6</w:t>
            </w:r>
          </w:p>
        </w:tc>
      </w:tr>
      <w:tr w:rsidR="001A4DA7" w:rsidRPr="001A4DA7" w14:paraId="0FB2E6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D9C1CE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13.</w:t>
            </w:r>
          </w:p>
        </w:tc>
        <w:tc>
          <w:tcPr>
            <w:tcW w:w="4771" w:type="dxa"/>
            <w:shd w:val="clear" w:color="auto" w:fill="auto"/>
            <w:hideMark/>
          </w:tcPr>
          <w:p w14:paraId="53ECAF1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A05C21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F50505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CE378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3618E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F663958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154 236,3</w:t>
            </w:r>
          </w:p>
        </w:tc>
      </w:tr>
      <w:tr w:rsidR="001A4DA7" w:rsidRPr="001A4DA7" w14:paraId="243A6D1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45385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13.1.</w:t>
            </w:r>
          </w:p>
        </w:tc>
        <w:tc>
          <w:tcPr>
            <w:tcW w:w="4771" w:type="dxa"/>
            <w:shd w:val="clear" w:color="auto" w:fill="auto"/>
            <w:hideMark/>
          </w:tcPr>
          <w:p w14:paraId="438F941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30DD1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9EB80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0714B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B1F24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A8E3D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56 144,7</w:t>
            </w:r>
          </w:p>
        </w:tc>
      </w:tr>
      <w:tr w:rsidR="001A4DA7" w:rsidRPr="001A4DA7" w14:paraId="572A1D5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7853CA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3358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качества жилищно-коммунальных услуг"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E86A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3C0D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D1DF4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7034A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A201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63462FD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B426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231CA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мероприятий по модернизации систем коммунальной инфраструктуры за счет средств государственной корпорации - Фонда содействия реформированию жилищно-коммунального хозяйства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0F0B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A110109505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52BEB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EEC6C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4CD06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E2FE6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0C49D84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A76D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1832E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64C5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A110109505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03DCD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3C59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7211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6FC68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5DD82B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FBAE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6A1A1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недвижимого имущества в государственную (муниципальную) собственность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A77B1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A110109505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CE6C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28FF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D9DEF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4B82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44B8AE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0F70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4E2A6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BDD8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A110109505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220F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BC3F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D0FB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51947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7DC490F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FE1F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FB275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42136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A110109505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927788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4848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F9F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C5ED9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37 795,4</w:t>
            </w:r>
          </w:p>
        </w:tc>
      </w:tr>
      <w:tr w:rsidR="001A4DA7" w:rsidRPr="001A4DA7" w14:paraId="0C42E7B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F9E3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8F8C1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EFDAA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92B0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796CF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55418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C09C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18 349,3</w:t>
            </w:r>
          </w:p>
        </w:tc>
      </w:tr>
      <w:tr w:rsidR="001A4DA7" w:rsidRPr="001A4DA7" w14:paraId="06A6011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C092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CF801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проверок при осуществлении лицензионного контроля в отношении юридических лиц или индивидуальных предпринимателей, осуществляющих предпринимательскую деятельность по управлению многоквартирными домами на основании лицензии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715D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62C2A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5BEB1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561E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CDC25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1A4DA7" w:rsidRPr="001A4DA7" w14:paraId="460D2F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8495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6D769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6B59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95BD4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F9FB3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2719B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1245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1A4DA7" w:rsidRPr="001A4DA7" w14:paraId="19F950B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E713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E92A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FD67B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81CC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9C7F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C482A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D601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1A4DA7" w:rsidRPr="001A4DA7" w14:paraId="6A97D8F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99EC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80AF07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B791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67AC4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495A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2246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EFFB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1A4DA7" w:rsidRPr="001A4DA7" w14:paraId="235CC2D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6A8A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4AF27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43BF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0451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B958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789A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DE407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1A4DA7" w:rsidRPr="001A4DA7" w14:paraId="14F04B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AAA9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3E920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74CC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CD2F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8448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597BC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EE885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12 735,0</w:t>
            </w:r>
          </w:p>
        </w:tc>
      </w:tr>
      <w:tr w:rsidR="001A4DA7" w:rsidRPr="001A4DA7" w14:paraId="5B5D53D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7BA0B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D15D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0F918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3B34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5103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EFB8B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28ECD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12 735,0</w:t>
            </w:r>
          </w:p>
        </w:tc>
      </w:tr>
      <w:tr w:rsidR="001A4DA7" w:rsidRPr="001A4DA7" w14:paraId="69654E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677E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647C0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F7EE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77B8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F9E6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059AB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0CA6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12 735,0</w:t>
            </w:r>
          </w:p>
        </w:tc>
      </w:tr>
      <w:tr w:rsidR="001A4DA7" w:rsidRPr="001A4DA7" w14:paraId="22F211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8A9D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D38B1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8C13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4DD91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2967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6C87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A78DA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12 735,0</w:t>
            </w:r>
          </w:p>
        </w:tc>
      </w:tr>
      <w:tr w:rsidR="001A4DA7" w:rsidRPr="001A4DA7" w14:paraId="21D14A3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95CF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D4F4BA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15C5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446B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D9F3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553F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46A6C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12 735,0</w:t>
            </w:r>
          </w:p>
        </w:tc>
      </w:tr>
      <w:tr w:rsidR="001A4DA7" w:rsidRPr="001A4DA7" w14:paraId="44436E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17C53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F4B3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9CF9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21099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D8EA2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9B40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41928E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5 612,9</w:t>
            </w:r>
          </w:p>
        </w:tc>
      </w:tr>
      <w:tr w:rsidR="001A4DA7" w:rsidRPr="001A4DA7" w14:paraId="2BAB639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EA68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B3B2E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E3E57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E70F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4B2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84C60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AD5B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5 592,9</w:t>
            </w:r>
          </w:p>
        </w:tc>
      </w:tr>
      <w:tr w:rsidR="001A4DA7" w:rsidRPr="001A4DA7" w14:paraId="53DF35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196EC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BC967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0E57E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F2AD1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A19B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D6C8C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CE04C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5 592,9</w:t>
            </w:r>
          </w:p>
        </w:tc>
      </w:tr>
      <w:tr w:rsidR="001A4DA7" w:rsidRPr="001A4DA7" w14:paraId="5532D58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0D96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54C106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21EA9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64B1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EE02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EDA1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4752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5 101,1</w:t>
            </w:r>
          </w:p>
        </w:tc>
      </w:tr>
      <w:tr w:rsidR="001A4DA7" w:rsidRPr="001A4DA7" w14:paraId="76A7881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35738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9DEEB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DABE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C3DD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23B9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9FE9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1DA16C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5 101,1</w:t>
            </w:r>
          </w:p>
        </w:tc>
      </w:tr>
      <w:tr w:rsidR="001A4DA7" w:rsidRPr="001A4DA7" w14:paraId="3A97488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1C8C2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39491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B52B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4DFB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A457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B0F0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0FDCD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491,8</w:t>
            </w:r>
          </w:p>
        </w:tc>
      </w:tr>
      <w:tr w:rsidR="001A4DA7" w:rsidRPr="001A4DA7" w14:paraId="367E75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C6D7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4D309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4DC6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5C23E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F509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7C3E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8759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491,8</w:t>
            </w:r>
          </w:p>
        </w:tc>
      </w:tr>
      <w:tr w:rsidR="001A4DA7" w:rsidRPr="001A4DA7" w14:paraId="25785C7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5E49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242CF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DDEC0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B3A7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3CEB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279D5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CBB8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227DDC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7F89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DB6DB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0CE1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3EFA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1114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54DEC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F2CB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4F2511C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6F2AB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C6D2C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91C2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EF46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735E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06D4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81029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0FA3D23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2817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921F30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7585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86A2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17BA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600C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C2076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7771F9F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C3635E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13.2.</w:t>
            </w:r>
          </w:p>
        </w:tc>
        <w:tc>
          <w:tcPr>
            <w:tcW w:w="4771" w:type="dxa"/>
            <w:shd w:val="clear" w:color="auto" w:fill="auto"/>
            <w:hideMark/>
          </w:tcPr>
          <w:p w14:paraId="54C7BE27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"Обеспечение комфортных условий проживания граждан"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DD6B01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A120000000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2D441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9AA80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2D2E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50379A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48 145,2</w:t>
            </w:r>
          </w:p>
        </w:tc>
      </w:tr>
      <w:tr w:rsidR="001A4DA7" w:rsidRPr="001A4DA7" w14:paraId="4168C16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8E7B1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1470B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"Водоотведение и очистка бытовых сточных вод"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356DD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C34B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2DFC9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40A26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A2DF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48 145,2</w:t>
            </w:r>
          </w:p>
        </w:tc>
      </w:tr>
      <w:tr w:rsidR="001A4DA7" w:rsidRPr="001A4DA7" w14:paraId="455FE47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D1726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1F94C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сети водоотведения в микрорайоне "Липовский" г. Новочебоксарска - 1 этап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9BF7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70F0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C5C67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5CB1A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C174F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7 818,8</w:t>
            </w:r>
          </w:p>
        </w:tc>
      </w:tr>
      <w:tr w:rsidR="001A4DA7" w:rsidRPr="001A4DA7" w14:paraId="735316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CBB95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92F75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283E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3EC79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EED1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D6F48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E6FD5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7 818,8</w:t>
            </w:r>
          </w:p>
        </w:tc>
      </w:tr>
      <w:tr w:rsidR="001A4DA7" w:rsidRPr="001A4DA7" w14:paraId="6B4876E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A1EA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C0D4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AE0E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714A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4DC0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EE424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C704D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7 818,8</w:t>
            </w:r>
          </w:p>
        </w:tc>
      </w:tr>
      <w:tr w:rsidR="001A4DA7" w:rsidRPr="001A4DA7" w14:paraId="7E6DFBA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05D5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E7221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147E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B51C7F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70C6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6A44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DD43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7 818,8</w:t>
            </w:r>
          </w:p>
        </w:tc>
      </w:tr>
      <w:tr w:rsidR="001A4DA7" w:rsidRPr="001A4DA7" w14:paraId="2F4606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5D4B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2E1E3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4A1E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C7D9AB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A4E6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2001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DAF71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7 818,8</w:t>
            </w:r>
          </w:p>
        </w:tc>
      </w:tr>
      <w:tr w:rsidR="001A4DA7" w:rsidRPr="001A4DA7" w14:paraId="062A95B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863B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9ADF7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сети водоотведения в микрорайоне "Липовский" г. Новочебоксарска - 2 этап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7B7E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0C2C6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428D9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3E1BA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B837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12 055,9</w:t>
            </w:r>
          </w:p>
        </w:tc>
      </w:tr>
      <w:tr w:rsidR="001A4DA7" w:rsidRPr="001A4DA7" w14:paraId="354E086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BD6B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FE2985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FB77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1437E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B223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11DCA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4BE2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12 055,9</w:t>
            </w:r>
          </w:p>
        </w:tc>
      </w:tr>
      <w:tr w:rsidR="001A4DA7" w:rsidRPr="001A4DA7" w14:paraId="5A18097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A50A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9445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3684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47719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10F9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342B6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7127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12 055,9</w:t>
            </w:r>
          </w:p>
        </w:tc>
      </w:tr>
      <w:tr w:rsidR="001A4DA7" w:rsidRPr="001A4DA7" w14:paraId="02D6610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7313F4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546C9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D6BD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39D0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F44A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D5502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7028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12 055,9</w:t>
            </w:r>
          </w:p>
        </w:tc>
      </w:tr>
      <w:tr w:rsidR="001A4DA7" w:rsidRPr="001A4DA7" w14:paraId="5F508A2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540E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AF96C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3852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A1202S0462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BFA6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6144B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972B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66FE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12 055,9</w:t>
            </w:r>
          </w:p>
        </w:tc>
      </w:tr>
      <w:tr w:rsidR="001A4DA7" w:rsidRPr="001A4DA7" w14:paraId="58A00BD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D098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7D88D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сети водоотведения в микрорайоне "Липовский" г. Новочебоксарска - 3 этап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F6E3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70CF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C6C5F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A51ED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9D324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28 270,5</w:t>
            </w:r>
          </w:p>
        </w:tc>
      </w:tr>
      <w:tr w:rsidR="001A4DA7" w:rsidRPr="001A4DA7" w14:paraId="2B66594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F31C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A411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32DF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B920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1B6E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73680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69BC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28 270,5</w:t>
            </w:r>
          </w:p>
        </w:tc>
      </w:tr>
      <w:tr w:rsidR="001A4DA7" w:rsidRPr="001A4DA7" w14:paraId="5B18CA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7AF3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D0A4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A3712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BEAC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DDBC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9F51B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0EC1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28 270,5</w:t>
            </w:r>
          </w:p>
        </w:tc>
      </w:tr>
      <w:tr w:rsidR="001A4DA7" w:rsidRPr="001A4DA7" w14:paraId="3B7D242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19D1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9711E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C972D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B0CC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A2C7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DED4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997B1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28 270,5</w:t>
            </w:r>
          </w:p>
        </w:tc>
      </w:tr>
      <w:tr w:rsidR="001A4DA7" w:rsidRPr="001A4DA7" w14:paraId="1914D5E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E0589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BB4493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6996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A1202S0463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3AF41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747D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0329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15A1CF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28 270,5</w:t>
            </w:r>
          </w:p>
        </w:tc>
      </w:tr>
      <w:tr w:rsidR="001A4DA7" w:rsidRPr="001A4DA7" w14:paraId="0CBE3B5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5F4AB9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13.3.</w:t>
            </w:r>
          </w:p>
        </w:tc>
        <w:tc>
          <w:tcPr>
            <w:tcW w:w="4771" w:type="dxa"/>
            <w:shd w:val="clear" w:color="auto" w:fill="auto"/>
            <w:hideMark/>
          </w:tcPr>
          <w:p w14:paraId="15C2777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"Строительство и реконструкция (модернизация) объектов питьевого водоснабжения и водоподготовки с учетом оценки качества и безопасности питьевой воды"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6D1AE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A130000000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4AD8BC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D8EB5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C89D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477E1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49 486,4</w:t>
            </w:r>
          </w:p>
        </w:tc>
      </w:tr>
      <w:tr w:rsidR="001A4DA7" w:rsidRPr="001A4DA7" w14:paraId="13EF24F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F8190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E41A5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"Развитие систем водоснабжения муниципальных образований"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D494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5721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FE39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EB969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FDCEB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2 914,1</w:t>
            </w:r>
          </w:p>
        </w:tc>
      </w:tr>
      <w:tr w:rsidR="001A4DA7" w:rsidRPr="001A4DA7" w14:paraId="2573ABA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6A925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7DEA2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(реконструкция) объектов водоснабжения (водозаборных сооружений, водопроводов и др.) муниципальных образований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88DAB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0756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91AAE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566E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CEBE9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2 914,1</w:t>
            </w:r>
          </w:p>
        </w:tc>
      </w:tr>
      <w:tr w:rsidR="001A4DA7" w:rsidRPr="001A4DA7" w14:paraId="0FEFAFF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8D3A5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036A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14D8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2B3B8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B2B5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E99A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1CDD1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718,9</w:t>
            </w:r>
          </w:p>
        </w:tc>
      </w:tr>
      <w:tr w:rsidR="001A4DA7" w:rsidRPr="001A4DA7" w14:paraId="2235B35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3E12C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6284A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86DA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7B00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C87D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8ACDC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E0573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718,9</w:t>
            </w:r>
          </w:p>
        </w:tc>
      </w:tr>
      <w:tr w:rsidR="001A4DA7" w:rsidRPr="001A4DA7" w14:paraId="250E13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2EB5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80429F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2CACF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8881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EB56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68FE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DFFAFF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718,9</w:t>
            </w:r>
          </w:p>
        </w:tc>
      </w:tr>
      <w:tr w:rsidR="001A4DA7" w:rsidRPr="001A4DA7" w14:paraId="6A9D768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1AC2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B0A4D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B1A36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D771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19D5F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3367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0E38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718,9</w:t>
            </w:r>
          </w:p>
        </w:tc>
      </w:tr>
      <w:tr w:rsidR="001A4DA7" w:rsidRPr="001A4DA7" w14:paraId="649C5B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D9276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C99F1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EA0F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6828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D944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33FDA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2968C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2 195,2</w:t>
            </w:r>
          </w:p>
        </w:tc>
      </w:tr>
      <w:tr w:rsidR="001A4DA7" w:rsidRPr="001A4DA7" w14:paraId="2323651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5D74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5581D4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68A1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8FA7B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6E46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97FD4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DB88F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2 195,2</w:t>
            </w:r>
          </w:p>
        </w:tc>
      </w:tr>
      <w:tr w:rsidR="001A4DA7" w:rsidRPr="001A4DA7" w14:paraId="776DFB8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E933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6914F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56C1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48DB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2265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9084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42AC2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2 195,2</w:t>
            </w:r>
          </w:p>
        </w:tc>
      </w:tr>
      <w:tr w:rsidR="001A4DA7" w:rsidRPr="001A4DA7" w14:paraId="0CB93F8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56B9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708765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AB185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A130173080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6251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D8E9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7095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326E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2 195,2</w:t>
            </w:r>
          </w:p>
        </w:tc>
      </w:tr>
      <w:tr w:rsidR="001A4DA7" w:rsidRPr="001A4DA7" w14:paraId="53AB792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C660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A804F5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"Повышение качества водоснабжения"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718D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535A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C16BC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4FA89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04CF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46 572,3</w:t>
            </w:r>
          </w:p>
        </w:tc>
      </w:tr>
      <w:tr w:rsidR="001A4DA7" w:rsidRPr="001A4DA7" w14:paraId="30BDE06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544E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47D6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Реконструкция и развитие объектов водоснабжения города Новочебоксарск (с модернизацией оборудования)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05C1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E648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7926D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D461C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CB8987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30 434,8</w:t>
            </w:r>
          </w:p>
        </w:tc>
      </w:tr>
      <w:tr w:rsidR="001A4DA7" w:rsidRPr="001A4DA7" w14:paraId="5B6662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569A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7A73B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B6EC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0AB52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8AD5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406B4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5F91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30 434,8</w:t>
            </w:r>
          </w:p>
        </w:tc>
      </w:tr>
      <w:tr w:rsidR="001A4DA7" w:rsidRPr="001A4DA7" w14:paraId="186455A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E6C2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B335A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и автономным учреждениям, государственным (муниципальным) унитарным предприятиям на осуществление капитальных вложений в объекты капитального строительства государственной (муниципальной) собственности или приобретение недвижимого имущества в государственную (муниципальную) собственность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21EE9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F907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9B2E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43AC2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311E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30 434,8</w:t>
            </w:r>
          </w:p>
        </w:tc>
      </w:tr>
      <w:tr w:rsidR="001A4DA7" w:rsidRPr="001A4DA7" w14:paraId="460A84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36ADC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B66B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956AC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2C2D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E655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75D5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89E25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30 434,8</w:t>
            </w:r>
          </w:p>
        </w:tc>
      </w:tr>
      <w:tr w:rsidR="001A4DA7" w:rsidRPr="001A4DA7" w14:paraId="53F765C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8212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06F0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369E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6D06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A6D0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97BA4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D2CC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30 434,8</w:t>
            </w:r>
          </w:p>
        </w:tc>
      </w:tr>
      <w:tr w:rsidR="001A4DA7" w:rsidRPr="001A4DA7" w14:paraId="7F37285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075FA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6ED488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Строительство сети водоснабжения в микрорайоне "Липовский" г. Новочебоксарска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80472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DA7BF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62F4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3CFCF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C276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16 137,5</w:t>
            </w:r>
          </w:p>
        </w:tc>
      </w:tr>
      <w:tr w:rsidR="001A4DA7" w:rsidRPr="001A4DA7" w14:paraId="1E7F2AE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1348C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DAE1F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1B900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706D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36D9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38205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B3EACF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16 137,5</w:t>
            </w:r>
          </w:p>
        </w:tc>
      </w:tr>
      <w:tr w:rsidR="001A4DA7" w:rsidRPr="001A4DA7" w14:paraId="6EBA5BE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9E5E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975D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ED861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33B9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6E51C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3971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06DF8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16 137,5</w:t>
            </w:r>
          </w:p>
        </w:tc>
      </w:tr>
      <w:tr w:rsidR="001A4DA7" w:rsidRPr="001A4DA7" w14:paraId="6E3FDCB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6391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CC9B9E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1ED63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085E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2D0E7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91E46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F4C5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16 137,5</w:t>
            </w:r>
          </w:p>
        </w:tc>
      </w:tr>
      <w:tr w:rsidR="001A4DA7" w:rsidRPr="001A4DA7" w14:paraId="470F501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029E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89C4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46C8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A1302S0311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C8FE1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C0AE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E736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2DA4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16 137,5</w:t>
            </w:r>
          </w:p>
        </w:tc>
      </w:tr>
      <w:tr w:rsidR="001A4DA7" w:rsidRPr="001A4DA7" w14:paraId="3D8CE4E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7FDD58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13.4.</w:t>
            </w:r>
          </w:p>
        </w:tc>
        <w:tc>
          <w:tcPr>
            <w:tcW w:w="4771" w:type="dxa"/>
            <w:shd w:val="clear" w:color="auto" w:fill="auto"/>
            <w:hideMark/>
          </w:tcPr>
          <w:p w14:paraId="115B36CA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"Газификация Чувашской Республики" муниципальной программы "Модернизация и развитие сферы жилищно-коммунального хозяйства"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51913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A140000000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3DB14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C765E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9C6E9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4A4D8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20BB212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360F8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FE198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"Газификация населенных пунктов Чувашской Республики"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2599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75CE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7DD83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DC5F9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4B10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54357F4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F46F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57E5C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Газификация населенных пунктов (проектирование, строительство (реконструкция) газопроводных сетей)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17FF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A27E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DD0B7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0C8E0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EB22B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32264A9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6166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A6C2F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92AF5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5C56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6676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DBDEE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002AF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0D41DB4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092A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AE473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EE96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80C7E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6C3D9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83275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880C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2EC45A7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862D3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081DC4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0EC00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8DC52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67C2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9F2F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E0D12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2F851BA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CEB7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6B65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213D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A140272840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3226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037E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1762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1BC5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460,0</w:t>
            </w:r>
          </w:p>
        </w:tc>
      </w:tr>
      <w:tr w:rsidR="001A4DA7" w:rsidRPr="001A4DA7" w14:paraId="6C536EA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8351A7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14.</w:t>
            </w:r>
          </w:p>
        </w:tc>
        <w:tc>
          <w:tcPr>
            <w:tcW w:w="4771" w:type="dxa"/>
            <w:shd w:val="clear" w:color="auto" w:fill="auto"/>
            <w:hideMark/>
          </w:tcPr>
          <w:p w14:paraId="68E04809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граждан в  городе Новочебоксарске доступным и комфортным жильем"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386F5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A200000000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142FED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7F705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0579E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221A3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85 614,0</w:t>
            </w:r>
          </w:p>
        </w:tc>
      </w:tr>
      <w:tr w:rsidR="001A4DA7" w:rsidRPr="001A4DA7" w14:paraId="134137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C957AF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14.1.</w:t>
            </w:r>
          </w:p>
        </w:tc>
        <w:tc>
          <w:tcPr>
            <w:tcW w:w="4771" w:type="dxa"/>
            <w:shd w:val="clear" w:color="auto" w:fill="auto"/>
            <w:hideMark/>
          </w:tcPr>
          <w:p w14:paraId="6235AC0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"Поддержка строительства жилья в городе Новочебоксарске"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14EE5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A210000000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07839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506D3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796D6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67E82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61 028,1</w:t>
            </w:r>
          </w:p>
        </w:tc>
      </w:tr>
      <w:tr w:rsidR="001A4DA7" w:rsidRPr="001A4DA7" w14:paraId="739EEB6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EDA2B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87B92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граждан доступным жильем"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D7FD8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82588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F9FA0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FA489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C0C0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61 028,1</w:t>
            </w:r>
          </w:p>
        </w:tc>
      </w:tr>
      <w:tr w:rsidR="001A4DA7" w:rsidRPr="001A4DA7" w14:paraId="02E28CE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BA5B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6007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жилыми помещениями по договорам социального найма категорий граждан, указанных в пунктах 3 и 6 части 1 статьи 11 Закона Чувашской Республики от 17 октября 2005 года № 42 "О регулировании жилищных отношений" и состоящих на учете в качестве нуждающихся в жилых помещениях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1A54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2C24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8542E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643D4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990CB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5 653,6</w:t>
            </w:r>
          </w:p>
        </w:tc>
      </w:tr>
      <w:tr w:rsidR="001A4DA7" w:rsidRPr="001A4DA7" w14:paraId="1EF5C0F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4376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1A29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9B982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D07F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A90C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4D538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8993B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5 653,6</w:t>
            </w:r>
          </w:p>
        </w:tc>
      </w:tr>
      <w:tr w:rsidR="001A4DA7" w:rsidRPr="001A4DA7" w14:paraId="2D563E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F938A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FFF00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A748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88E3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8306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A0776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111B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5 653,6</w:t>
            </w:r>
          </w:p>
        </w:tc>
      </w:tr>
      <w:tr w:rsidR="001A4DA7" w:rsidRPr="001A4DA7" w14:paraId="57EE5F8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AB71A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C3415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1EE1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B83B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E27A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86658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F292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5 653,6</w:t>
            </w:r>
          </w:p>
        </w:tc>
      </w:tr>
      <w:tr w:rsidR="001A4DA7" w:rsidRPr="001A4DA7" w14:paraId="3F532F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D3B2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A72FCD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85B7E9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A210312940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13DA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C04E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80A1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EB5CB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5 653,6</w:t>
            </w:r>
          </w:p>
        </w:tc>
      </w:tr>
      <w:tr w:rsidR="001A4DA7" w:rsidRPr="001A4DA7" w14:paraId="4A275B3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4A37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4888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по расчету и предоставлению муниципальными районами субвенций бюджетам поселений для осуществления указанных государственных полномочий и полномочий по ведению учета граждан, проживающих в сельской местности, нуждающихся в жилых помещениях и имеющих право на государственную поддержку в форме социальных выплат на строительство (приобретение) жилых помещений в сельской местности в рамках устойчивого развития сельских территорий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89B1E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E442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E8A1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94A45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71A0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1A4DA7" w:rsidRPr="001A4DA7" w14:paraId="4EF1AC5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E32B7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0074FF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392B6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827A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99A7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AF115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39D0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1A4DA7" w:rsidRPr="001A4DA7" w14:paraId="48C71A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6D94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EE96E6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3CEB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31489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BA91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68563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C027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1A4DA7" w:rsidRPr="001A4DA7" w14:paraId="03EC186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4C29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9E1C03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496C85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79119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8C70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D374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1905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1A4DA7" w:rsidRPr="001A4DA7" w14:paraId="3225D67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704C2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6266B3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AEC81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4297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C680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44E6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47521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1A4DA7" w:rsidRPr="001A4DA7" w14:paraId="7B3DFB5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A141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56D479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социальных выплат молодым семьям на строительство (приобретение) жилья в рамках реализации мероприятий по обеспечению жильем молодых семей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5FA2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FB28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46250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0879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2A279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55 359,3</w:t>
            </w:r>
          </w:p>
        </w:tc>
      </w:tr>
      <w:tr w:rsidR="001A4DA7" w:rsidRPr="001A4DA7" w14:paraId="5E5AEC7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DFFB8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2C0D8B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477F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0FB33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FA1D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399E8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8409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55 359,3</w:t>
            </w:r>
          </w:p>
        </w:tc>
      </w:tr>
      <w:tr w:rsidR="001A4DA7" w:rsidRPr="001A4DA7" w14:paraId="378DC6D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2D8CE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B8382A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387A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B479B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AF8D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D042F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A4FD1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55 359,3</w:t>
            </w:r>
          </w:p>
        </w:tc>
      </w:tr>
      <w:tr w:rsidR="001A4DA7" w:rsidRPr="001A4DA7" w14:paraId="277EA21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116F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E8F2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9FDA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9DA3F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A8F3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336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D5DC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55 359,3</w:t>
            </w:r>
          </w:p>
        </w:tc>
      </w:tr>
      <w:tr w:rsidR="001A4DA7" w:rsidRPr="001A4DA7" w14:paraId="2C4C39A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1D721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4AF065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992B39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FF56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9820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1F14C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36C497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55 359,3</w:t>
            </w:r>
          </w:p>
        </w:tc>
      </w:tr>
      <w:tr w:rsidR="001A4DA7" w:rsidRPr="001A4DA7" w14:paraId="7EFD5BA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4C5320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14.2.</w:t>
            </w:r>
          </w:p>
        </w:tc>
        <w:tc>
          <w:tcPr>
            <w:tcW w:w="4771" w:type="dxa"/>
            <w:shd w:val="clear" w:color="auto" w:fill="auto"/>
            <w:hideMark/>
          </w:tcPr>
          <w:p w14:paraId="221DA07C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5A26ED1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A220000000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823A7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0AC33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EF43A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046757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24 585,9</w:t>
            </w:r>
          </w:p>
        </w:tc>
      </w:tr>
      <w:tr w:rsidR="001A4DA7" w:rsidRPr="001A4DA7" w14:paraId="1F2DB39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B12666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1AFB1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91F41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1802C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3073A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D186D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2EB0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24 585,9</w:t>
            </w:r>
          </w:p>
        </w:tc>
      </w:tr>
      <w:tr w:rsidR="001A4DA7" w:rsidRPr="001A4DA7" w14:paraId="7FAA1EA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5078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3490F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CA98D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F98C0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2186A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384D3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9F679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13 097,6</w:t>
            </w:r>
          </w:p>
        </w:tc>
      </w:tr>
      <w:tr w:rsidR="001A4DA7" w:rsidRPr="001A4DA7" w14:paraId="451C15C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67E8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48C6B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7FD33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BCE6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E2D4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F0A87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7CAD9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13 097,6</w:t>
            </w:r>
          </w:p>
        </w:tc>
      </w:tr>
      <w:tr w:rsidR="001A4DA7" w:rsidRPr="001A4DA7" w14:paraId="75D6A0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7D50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7903F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99269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6A5A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1448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1DE08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3C42A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13 097,6</w:t>
            </w:r>
          </w:p>
        </w:tc>
      </w:tr>
      <w:tr w:rsidR="001A4DA7" w:rsidRPr="001A4DA7" w14:paraId="6E0C12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DB39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2BD8C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28BE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2ED2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602D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C972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F4CBD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13 097,6</w:t>
            </w:r>
          </w:p>
        </w:tc>
      </w:tr>
      <w:tr w:rsidR="001A4DA7" w:rsidRPr="001A4DA7" w14:paraId="2F55CBD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262E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3D6605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23B1C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A22011A820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0B145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B4800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A0BC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F73FA4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13 097,6</w:t>
            </w:r>
          </w:p>
        </w:tc>
      </w:tr>
      <w:tr w:rsidR="001A4DA7" w:rsidRPr="001A4DA7" w14:paraId="3672701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7AB5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827B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D3C9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F759B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3AF8E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6CCF1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451F0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11 488,3</w:t>
            </w:r>
          </w:p>
        </w:tc>
      </w:tr>
      <w:tr w:rsidR="001A4DA7" w:rsidRPr="001A4DA7" w14:paraId="7F1E040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4244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4998F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7D3E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C907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2D7C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1750B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7FCE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11 488,3</w:t>
            </w:r>
          </w:p>
        </w:tc>
      </w:tr>
      <w:tr w:rsidR="001A4DA7" w:rsidRPr="001A4DA7" w14:paraId="15A904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8E879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FF4AB7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628E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F468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5ACE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A814F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3A2B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11 488,3</w:t>
            </w:r>
          </w:p>
        </w:tc>
      </w:tr>
      <w:tr w:rsidR="001A4DA7" w:rsidRPr="001A4DA7" w14:paraId="5F91B52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1D84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67737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C5DC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9D51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5D53F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6B9E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A59D5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11 488,3</w:t>
            </w:r>
          </w:p>
        </w:tc>
      </w:tr>
      <w:tr w:rsidR="001A4DA7" w:rsidRPr="001A4DA7" w14:paraId="3D2314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DF42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08191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CB6B4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2E375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0D1B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E9DD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DCEA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11 488,3</w:t>
            </w:r>
          </w:p>
        </w:tc>
      </w:tr>
      <w:tr w:rsidR="001A4DA7" w:rsidRPr="001A4DA7" w14:paraId="106C54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DE5041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15.</w:t>
            </w:r>
          </w:p>
        </w:tc>
        <w:tc>
          <w:tcPr>
            <w:tcW w:w="4771" w:type="dxa"/>
            <w:shd w:val="clear" w:color="auto" w:fill="auto"/>
            <w:hideMark/>
          </w:tcPr>
          <w:p w14:paraId="3CB981B0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B11FF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A300000000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D25320F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FE3AA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1DAE6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7B9728D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4 585,8</w:t>
            </w:r>
          </w:p>
        </w:tc>
      </w:tr>
      <w:tr w:rsidR="001A4DA7" w:rsidRPr="001A4DA7" w14:paraId="0AF023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FB44AE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15.1.</w:t>
            </w:r>
          </w:p>
        </w:tc>
        <w:tc>
          <w:tcPr>
            <w:tcW w:w="4771" w:type="dxa"/>
            <w:shd w:val="clear" w:color="auto" w:fill="auto"/>
            <w:hideMark/>
          </w:tcPr>
          <w:p w14:paraId="10868A4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правонарушений" муниципальная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7368B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A310000000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84DA5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B84B3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2A452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AB267B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3 125,1</w:t>
            </w:r>
          </w:p>
        </w:tc>
      </w:tr>
      <w:tr w:rsidR="001A4DA7" w:rsidRPr="001A4DA7" w14:paraId="7FC42FA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910DD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CD231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"Дальнейшее развитие многоуровневой системы профилактики правонарушений"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C6DF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C78FE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C0B0C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4AB63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3CE9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3 011,1</w:t>
            </w:r>
          </w:p>
        </w:tc>
      </w:tr>
      <w:tr w:rsidR="001A4DA7" w:rsidRPr="001A4DA7" w14:paraId="6B54C4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659E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9810CC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Материальное стимулирование деятельности народных дружинников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D4CC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A59F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F1B1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39367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EC96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2 974,8</w:t>
            </w:r>
          </w:p>
        </w:tc>
      </w:tr>
      <w:tr w:rsidR="001A4DA7" w:rsidRPr="001A4DA7" w14:paraId="22ED467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0D913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989725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8F4D2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3A1A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18B9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89E6B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65AE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2 974,8</w:t>
            </w:r>
          </w:p>
        </w:tc>
      </w:tr>
      <w:tr w:rsidR="001A4DA7" w:rsidRPr="001A4DA7" w14:paraId="5739FE8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B58A8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90B04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7C6FC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C895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1066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38ECF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FE820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2 974,8</w:t>
            </w:r>
          </w:p>
        </w:tc>
      </w:tr>
      <w:tr w:rsidR="001A4DA7" w:rsidRPr="001A4DA7" w14:paraId="4B321E4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E6B35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7C290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53F43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70191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36FD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BAB8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4DFEB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2 974,8</w:t>
            </w:r>
          </w:p>
        </w:tc>
      </w:tr>
      <w:tr w:rsidR="001A4DA7" w:rsidRPr="001A4DA7" w14:paraId="4C1FA37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C07B8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5014A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E353B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3319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6459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CE10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4DC23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2 974,8</w:t>
            </w:r>
          </w:p>
        </w:tc>
      </w:tr>
      <w:tr w:rsidR="001A4DA7" w:rsidRPr="001A4DA7" w14:paraId="2F3E3E9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CF32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BCB4E8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Материально-техническое обеспечение деятельности народных дружинников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918F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42B8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A7CF0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BE3A6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ED43D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36,3</w:t>
            </w:r>
          </w:p>
        </w:tc>
      </w:tr>
      <w:tr w:rsidR="001A4DA7" w:rsidRPr="001A4DA7" w14:paraId="2759ADD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F4741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16372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4F82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44DE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128A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5ACA2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09D5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36,3</w:t>
            </w:r>
          </w:p>
        </w:tc>
      </w:tr>
      <w:tr w:rsidR="001A4DA7" w:rsidRPr="001A4DA7" w14:paraId="7F88B8D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7001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1EED72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некоммерческим организациям (за исключением государственных (муниципальных) учреждений)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2C056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7CAC39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BEF3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8094C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D8141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36,3</w:t>
            </w:r>
          </w:p>
        </w:tc>
      </w:tr>
      <w:tr w:rsidR="001A4DA7" w:rsidRPr="001A4DA7" w14:paraId="31689F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27CB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AF0FA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6F778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D08E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EB41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31D8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4530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36,3</w:t>
            </w:r>
          </w:p>
        </w:tc>
      </w:tr>
      <w:tr w:rsidR="001A4DA7" w:rsidRPr="001A4DA7" w14:paraId="206C97E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CC53D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AB831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73E75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A310170390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1E19F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D6FE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E228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3EE88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36,3</w:t>
            </w:r>
          </w:p>
        </w:tc>
      </w:tr>
      <w:tr w:rsidR="001A4DA7" w:rsidRPr="001A4DA7" w14:paraId="21B299A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0B7C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A7208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"Профилактика и предупреждение рецидивной преступности, ресоциализация и адаптация лиц, освободившихся из мест лишения свободы, и лиц, осужденных к уголовным наказаниям, не связанным с лишением свободы"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6981A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3730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3FB86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9304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22C89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511C53E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BCE9B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95DFF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мероприятий, направленных на предупреждение рецидивной преступности, ресоциализацию и адаптацию лиц, освободившихся из мест лишения свободы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14F1F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937CD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29952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4BF0D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62D1E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5CD87C7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CCB25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E2AE7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4CC7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07D2F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7383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85A87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D9DE14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185813A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2CD8F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B8D85B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4F26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A9538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A652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A9B9F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64F39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6B43DFF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F5CA7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656CA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B0553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54B4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9978C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BC692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31BC43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15D809F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F369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1AE0A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02A07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A310272550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6C55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1A60A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FAD8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4FE3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30,6</w:t>
            </w:r>
          </w:p>
        </w:tc>
      </w:tr>
      <w:tr w:rsidR="001A4DA7" w:rsidRPr="001A4DA7" w14:paraId="5EE3385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02CF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CCFCE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"Профилактика и предупреждение бытовой преступности, а также преступлений, совершенных в состоянии алкогольного опьянения"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D0F47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33A6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823D8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7FA55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CF7862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24,7</w:t>
            </w:r>
          </w:p>
        </w:tc>
      </w:tr>
      <w:tr w:rsidR="001A4DA7" w:rsidRPr="001A4DA7" w14:paraId="0058F86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F4A90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0592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мероприятий, направленных на профилактику и предупреждение бытовой преступности, а также преступлений, совершенных в состоянии алкогольного и наркотического опьянения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6DD250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E248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08D5E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02C6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B769C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24,7</w:t>
            </w:r>
          </w:p>
        </w:tc>
      </w:tr>
      <w:tr w:rsidR="001A4DA7" w:rsidRPr="001A4DA7" w14:paraId="2C7EF3E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3F04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CABD83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9213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9FAD3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A00C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0B69B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1E2FF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24,7</w:t>
            </w:r>
          </w:p>
        </w:tc>
      </w:tr>
      <w:tr w:rsidR="001A4DA7" w:rsidRPr="001A4DA7" w14:paraId="50B109F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6033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E93217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7683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69FC0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98C5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E7A56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C138E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24,7</w:t>
            </w:r>
          </w:p>
        </w:tc>
      </w:tr>
      <w:tr w:rsidR="001A4DA7" w:rsidRPr="001A4DA7" w14:paraId="06F0965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D892A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97F4B3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7647F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B2A7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DBD5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AA2A3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21EF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164A05D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C493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66CD2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DA2F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6CBB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5212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A584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DF945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34CCE09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CE49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D4F93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69CB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AF39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4DD4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D35F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2F464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1A4DA7" w:rsidRPr="001A4DA7" w14:paraId="4A73215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D02CC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752FC8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5ADA06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A310376280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0EF6A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D3D8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2889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40DD3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10,0</w:t>
            </w:r>
          </w:p>
        </w:tc>
      </w:tr>
      <w:tr w:rsidR="001A4DA7" w:rsidRPr="001A4DA7" w14:paraId="1C92611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D3778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49C425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"Информационно-методическое обеспечение профилактики правонарушений и повышение уровня правовой культуры населения"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9AAD3F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9246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AE518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7AC3D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5B71AF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75DE0B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A4077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DBE9AE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создания и размещения в средствах массовой информации информационных материалов, направленных на предупреждение отдельных видов преступлений, социальной рекламы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44A28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C0FDF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F3FF4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9511A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FD2D26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2BD9EA0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7CC63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7CCDF2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99DD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DAB9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FEC0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1B72B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F0DB4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73A294A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F4E94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A76DD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2CB6E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719C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9938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2C3DE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9502B8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2279040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F2D0CB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4D26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0DD8A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E10B1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6BC97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1C10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2A942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0A9034C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9BF4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0782C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3090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A310672560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186C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01E6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06F1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72EA3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58,7</w:t>
            </w:r>
          </w:p>
        </w:tc>
      </w:tr>
      <w:tr w:rsidR="001A4DA7" w:rsidRPr="001A4DA7" w14:paraId="531958B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463067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15.2.</w:t>
            </w:r>
          </w:p>
        </w:tc>
        <w:tc>
          <w:tcPr>
            <w:tcW w:w="4771" w:type="dxa"/>
            <w:shd w:val="clear" w:color="auto" w:fill="auto"/>
            <w:hideMark/>
          </w:tcPr>
          <w:p w14:paraId="74BBC564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"Профилактика незаконного потребления наркотических средств и психотропных веществ, наркомании в городе Новочебоксарске"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9095B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A320000000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CBBDFB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442A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2865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C545F3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79,3</w:t>
            </w:r>
          </w:p>
        </w:tc>
      </w:tr>
      <w:tr w:rsidR="001A4DA7" w:rsidRPr="001A4DA7" w14:paraId="5EF5C28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6D2B5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25622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"Совершенствование системы мер по сокращению спроса на наркотики"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345EE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2A3F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E255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F19F7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A7F413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79,3</w:t>
            </w:r>
          </w:p>
        </w:tc>
      </w:tr>
      <w:tr w:rsidR="001A4DA7" w:rsidRPr="001A4DA7" w14:paraId="1AD35B6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34B6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4241C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Комплексные меры противодействия злоупотреблению наркотическими средствами и их незаконному обороту в Чувашской Республике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2E128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E760A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74674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ABAD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1C4D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29,3</w:t>
            </w:r>
          </w:p>
        </w:tc>
      </w:tr>
      <w:tr w:rsidR="001A4DA7" w:rsidRPr="001A4DA7" w14:paraId="4CA827C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65CA6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113427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E98F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3975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C5D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9B643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60624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29,3</w:t>
            </w:r>
          </w:p>
        </w:tc>
      </w:tr>
      <w:tr w:rsidR="001A4DA7" w:rsidRPr="001A4DA7" w14:paraId="0B2E157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0A41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68B26C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35B30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C5F9B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CFF1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5F36F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DCBB6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29,3</w:t>
            </w:r>
          </w:p>
        </w:tc>
      </w:tr>
      <w:tr w:rsidR="001A4DA7" w:rsidRPr="001A4DA7" w14:paraId="4BD6597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F9BD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4F390A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014A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9167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2F33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D7009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3EE4A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29,3</w:t>
            </w:r>
          </w:p>
        </w:tc>
      </w:tr>
      <w:tr w:rsidR="001A4DA7" w:rsidRPr="001A4DA7" w14:paraId="25BE458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332E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79AFC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59ABE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A320272630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92591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41D1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1AEDC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1FF31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29,3</w:t>
            </w:r>
          </w:p>
        </w:tc>
      </w:tr>
      <w:tr w:rsidR="001A4DA7" w:rsidRPr="001A4DA7" w14:paraId="70D5EB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7E03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0477CE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проведение антинаркотических акций с привлечением сотрудников всех заинтересованных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8FCE2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4E4DA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7F79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D3833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55E61A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0863FE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B4F2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DC85DA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BD0C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8561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FE91A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26E1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F9775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68D09DE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4F316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2803A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02019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A9026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1ABD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DB398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3BFFC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489F46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45B51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4183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B649C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DCFC84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42DE4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5704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459EB2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344FC3B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694E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FFBF50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F4C20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A320277860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BC432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E18F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5580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323826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1A4DA7" w:rsidRPr="001A4DA7" w14:paraId="51959B6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148385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15.3.</w:t>
            </w:r>
          </w:p>
        </w:tc>
        <w:tc>
          <w:tcPr>
            <w:tcW w:w="4771" w:type="dxa"/>
            <w:shd w:val="clear" w:color="auto" w:fill="auto"/>
            <w:hideMark/>
          </w:tcPr>
          <w:p w14:paraId="7506740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"Предупреждение детской беспризорности, безнадзорности и правонарушений несовершеннолетних"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39F4F46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A330000000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1B0F297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57739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FAD8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F5456E0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1 309,2</w:t>
            </w:r>
          </w:p>
        </w:tc>
      </w:tr>
      <w:tr w:rsidR="001A4DA7" w:rsidRPr="001A4DA7" w14:paraId="4D5187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788C7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2B0E82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C7DC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960A9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5933E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28DC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B97E5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1 309,2</w:t>
            </w:r>
          </w:p>
        </w:tc>
      </w:tr>
      <w:tr w:rsidR="001A4DA7" w:rsidRPr="001A4DA7" w14:paraId="05EBCB2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CD67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162F2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созданию комиссий по делам несовершеннолетних и защите их прав и организации деятельности таких комиссий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1AAE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293F0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8CBE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7541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767D8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1 294,5</w:t>
            </w:r>
          </w:p>
        </w:tc>
      </w:tr>
      <w:tr w:rsidR="001A4DA7" w:rsidRPr="001A4DA7" w14:paraId="2B8343B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DE66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C0B23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6B69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B608B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7894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F0FA7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C4EB4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1 250,3</w:t>
            </w:r>
          </w:p>
        </w:tc>
      </w:tr>
      <w:tr w:rsidR="001A4DA7" w:rsidRPr="001A4DA7" w14:paraId="7E97D86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CA529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DCE8BA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7CF31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B538B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4CCE3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91089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03D1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1 250,3</w:t>
            </w:r>
          </w:p>
        </w:tc>
      </w:tr>
      <w:tr w:rsidR="001A4DA7" w:rsidRPr="001A4DA7" w14:paraId="61BF474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564A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70260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70D7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074ED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68810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2B754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13E65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1 250,3</w:t>
            </w:r>
          </w:p>
        </w:tc>
      </w:tr>
      <w:tr w:rsidR="001A4DA7" w:rsidRPr="001A4DA7" w14:paraId="75E11EE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1D5DE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BA775B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25B42A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217C28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8D82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C8558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864A6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1 250,3</w:t>
            </w:r>
          </w:p>
        </w:tc>
      </w:tr>
      <w:tr w:rsidR="001A4DA7" w:rsidRPr="001A4DA7" w14:paraId="726CA6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6B0A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D70BD8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924A6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0467F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1658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4D65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3766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1A4DA7" w:rsidRPr="001A4DA7" w14:paraId="4DB72E9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3A11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C6A39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7E0F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1903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B54E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9C3C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1C13F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1A4DA7" w:rsidRPr="001A4DA7" w14:paraId="01B6634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8368F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75EAD3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27D6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15D87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1E7C2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8D08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8D1DA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1A4DA7" w:rsidRPr="001A4DA7" w14:paraId="6C28472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0AB6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F09A4A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FFD6C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36B8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565A3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D1079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1D0A7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1A4DA7" w:rsidRPr="001A4DA7" w14:paraId="7A4B511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3DC88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D41DF1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Мероприятия, направленные на снижение количества преступлений, совершаемых несовершеннолетними гражданами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3187A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D2357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F223D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553CF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C112F2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1F92F4A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73FD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D334F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A47F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8C827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9A8A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CF864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5F1AC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49C61B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BF57A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E93282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77D1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BD840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7F08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6EC3F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61EC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6B1080F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25BBE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2A64F6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1401A7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34567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90E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BFC5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21A03C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3A8640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31B9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5A1E37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9FC6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A330179930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29EB6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CA69D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4C28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B832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14,7</w:t>
            </w:r>
          </w:p>
        </w:tc>
      </w:tr>
      <w:tr w:rsidR="001A4DA7" w:rsidRPr="001A4DA7" w14:paraId="05228D3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5AEFA0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15.4.</w:t>
            </w:r>
          </w:p>
        </w:tc>
        <w:tc>
          <w:tcPr>
            <w:tcW w:w="4771" w:type="dxa"/>
            <w:shd w:val="clear" w:color="auto" w:fill="auto"/>
            <w:hideMark/>
          </w:tcPr>
          <w:p w14:paraId="7AA79EF2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B89913E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A3Э0000000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795BD95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96D0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CD64C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C9F44E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75BB3A2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9014E1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77DC16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E72233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BBE3D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49C0F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7BEA4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0D7113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67ADFC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B2AA3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397EF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FC881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A2D43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8E0BA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62B25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6123F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7F19903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B3C3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68762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98ACB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C9DAE9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3F6E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86006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3CB08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2F6B0C9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BEA2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66AFF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C79275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E8010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7D9A5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96685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2E046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55D1809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CE4F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D3656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1E529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F7BEFB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A7351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AC7A6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E0094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12C765C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3E6AA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8F88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783CA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6070B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4BA4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FE719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B597A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1A4DA7" w:rsidRPr="001A4DA7" w14:paraId="7A535CD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9956F2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16.</w:t>
            </w:r>
          </w:p>
        </w:tc>
        <w:tc>
          <w:tcPr>
            <w:tcW w:w="4771" w:type="dxa"/>
            <w:shd w:val="clear" w:color="auto" w:fill="auto"/>
            <w:hideMark/>
          </w:tcPr>
          <w:p w14:paraId="43A943DA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земельных и имущественных отношений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F9CD60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A400000000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CC214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25DDB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B67F8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484388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1 932,3</w:t>
            </w:r>
          </w:p>
        </w:tc>
      </w:tr>
      <w:tr w:rsidR="001A4DA7" w:rsidRPr="001A4DA7" w14:paraId="41A4E35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1CC8C4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16.1.</w:t>
            </w:r>
          </w:p>
        </w:tc>
        <w:tc>
          <w:tcPr>
            <w:tcW w:w="4771" w:type="dxa"/>
            <w:shd w:val="clear" w:color="auto" w:fill="auto"/>
            <w:hideMark/>
          </w:tcPr>
          <w:p w14:paraId="4A4EF75F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Подпрограмма "Управление муниципальным имуществом" 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274CE3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A410000000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1780CC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B4FF2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AC79D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3CB19AE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1 546,3</w:t>
            </w:r>
          </w:p>
        </w:tc>
      </w:tr>
      <w:tr w:rsidR="001A4DA7" w:rsidRPr="001A4DA7" w14:paraId="6BF88A3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B1F36A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ED42AE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7EFA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E6828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F5A9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6C5C7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32420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1 546,3</w:t>
            </w:r>
          </w:p>
        </w:tc>
      </w:tr>
      <w:tr w:rsidR="001A4DA7" w:rsidRPr="001A4DA7" w14:paraId="568F0BB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DBEC3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8022B0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639DA6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7D5F7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C51AB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9EFCA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A4F7D8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917,5</w:t>
            </w:r>
          </w:p>
        </w:tc>
      </w:tr>
      <w:tr w:rsidR="001A4DA7" w:rsidRPr="001A4DA7" w14:paraId="425FB27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C05D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6E0BBD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9235E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2A340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1C012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664AE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54702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917,5</w:t>
            </w:r>
          </w:p>
        </w:tc>
      </w:tr>
      <w:tr w:rsidR="001A4DA7" w:rsidRPr="001A4DA7" w14:paraId="451D8B1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4EED8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FA476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9216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57BF58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866B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CB37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18526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917,5</w:t>
            </w:r>
          </w:p>
        </w:tc>
      </w:tr>
      <w:tr w:rsidR="001A4DA7" w:rsidRPr="001A4DA7" w14:paraId="11E439E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6EBEA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944A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00E7E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CD26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45A6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0FCD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3F9FD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917,5</w:t>
            </w:r>
          </w:p>
        </w:tc>
      </w:tr>
      <w:tr w:rsidR="001A4DA7" w:rsidRPr="001A4DA7" w14:paraId="778FD9A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8D0B6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CFA939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3FD757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8FBC6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3ABBE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46EDD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21E82E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917,5</w:t>
            </w:r>
          </w:p>
        </w:tc>
      </w:tr>
      <w:tr w:rsidR="001A4DA7" w:rsidRPr="001A4DA7" w14:paraId="0014EEC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9E261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296BA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A147B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CD0B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45DFD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A8F57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6DE0F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76,7</w:t>
            </w:r>
          </w:p>
        </w:tc>
      </w:tr>
      <w:tr w:rsidR="001A4DA7" w:rsidRPr="001A4DA7" w14:paraId="4A96DC9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1A1F2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B2A6F4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5FC59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D149B7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9D27B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0A02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D0A2E1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76,7</w:t>
            </w:r>
          </w:p>
        </w:tc>
      </w:tr>
      <w:tr w:rsidR="001A4DA7" w:rsidRPr="001A4DA7" w14:paraId="4F61079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990AC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23E8B0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46810C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758E44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3A82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A6F17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8A1BF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76,7</w:t>
            </w:r>
          </w:p>
        </w:tc>
      </w:tr>
      <w:tr w:rsidR="001A4DA7" w:rsidRPr="001A4DA7" w14:paraId="78147DF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6BF7C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10E612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FB2857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B6ED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CA43E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9B8DC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9B8A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76,7</w:t>
            </w:r>
          </w:p>
        </w:tc>
      </w:tr>
      <w:tr w:rsidR="001A4DA7" w:rsidRPr="001A4DA7" w14:paraId="372B8E3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32359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3EC43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CFB1E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D17D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BBAD3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F011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5CC3C2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76,7</w:t>
            </w:r>
          </w:p>
        </w:tc>
      </w:tr>
      <w:tr w:rsidR="001A4DA7" w:rsidRPr="001A4DA7" w14:paraId="79E0E78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FC82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E2034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Проведение комплексных кадастровых работ на территории Чувашской Республики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47F22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622FC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CE979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9B4B1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9C57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552,1</w:t>
            </w:r>
          </w:p>
        </w:tc>
      </w:tr>
      <w:tr w:rsidR="001A4DA7" w:rsidRPr="001A4DA7" w14:paraId="64F0CE1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20002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B2188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D64D1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FBCAA5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E0A65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5B7CA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CC8F87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552,1</w:t>
            </w:r>
          </w:p>
        </w:tc>
      </w:tr>
      <w:tr w:rsidR="001A4DA7" w:rsidRPr="001A4DA7" w14:paraId="66CD87B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20030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82205B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C42A20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34E27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3E09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0DA78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9E08EA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552,1</w:t>
            </w:r>
          </w:p>
        </w:tc>
      </w:tr>
      <w:tr w:rsidR="001A4DA7" w:rsidRPr="001A4DA7" w14:paraId="7C97FE5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DD4D2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E5B5C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87C2AD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E84BB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1CA9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A82E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1617B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552,1</w:t>
            </w:r>
          </w:p>
        </w:tc>
      </w:tr>
      <w:tr w:rsidR="001A4DA7" w:rsidRPr="001A4DA7" w14:paraId="5BDE09C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0591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B5182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6BE9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A4102L5110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2DB7E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9DCE8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0800E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C16A5A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552,1</w:t>
            </w:r>
          </w:p>
        </w:tc>
      </w:tr>
      <w:tr w:rsidR="001A4DA7" w:rsidRPr="001A4DA7" w14:paraId="584FC33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29F8C6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16.2.</w:t>
            </w:r>
          </w:p>
        </w:tc>
        <w:tc>
          <w:tcPr>
            <w:tcW w:w="4771" w:type="dxa"/>
            <w:shd w:val="clear" w:color="auto" w:fill="auto"/>
            <w:hideMark/>
          </w:tcPr>
          <w:p w14:paraId="1539A9D6" w14:textId="77777777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Подпрограмма "Формирование эффективного муниципального сектора </w:t>
            </w:r>
            <w:proofErr w:type="gramStart"/>
            <w:r w:rsidRPr="001020D1">
              <w:rPr>
                <w:b/>
                <w:bCs/>
                <w:color w:val="000000"/>
                <w:sz w:val="20"/>
                <w:szCs w:val="20"/>
              </w:rPr>
              <w:t>экономики  города</w:t>
            </w:r>
            <w:proofErr w:type="gramEnd"/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r w:rsidRPr="001020D1">
              <w:rPr>
                <w:b/>
                <w:bCs/>
                <w:color w:val="000000"/>
                <w:sz w:val="20"/>
                <w:szCs w:val="20"/>
              </w:rPr>
              <w:t>Новочебоксарска"муниципальной</w:t>
            </w:r>
            <w:proofErr w:type="spellEnd"/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 программы "Развитие земельных и имущественных отношений города Новочебоксарска"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352B6A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A420000000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2CF75F2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ECA91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1FD20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CC8A43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386,0</w:t>
            </w:r>
          </w:p>
        </w:tc>
      </w:tr>
      <w:tr w:rsidR="001A4DA7" w:rsidRPr="001A4DA7" w14:paraId="4D5FB70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01FA64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1EF922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"Эффективное управление муниципальным имуществом"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EC631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5EB9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0A00D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CE905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83625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386,0</w:t>
            </w:r>
          </w:p>
        </w:tc>
      </w:tr>
      <w:tr w:rsidR="001A4DA7" w:rsidRPr="001A4DA7" w14:paraId="3A51FAE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FDA6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CEAE6E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Вовлечение в хозяйственный оборот объектов казны Чувашской Республики на условиях приоритетности рыночных механизмов и прозрачности процедур передачи объектов в пользование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AA925F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622BD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D1090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55097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5920F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366,0</w:t>
            </w:r>
          </w:p>
        </w:tc>
      </w:tr>
      <w:tr w:rsidR="001A4DA7" w:rsidRPr="001A4DA7" w14:paraId="49701AC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12FD4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18A8D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B575D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BA3D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CC0A3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B12E6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E4E35B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366,0</w:t>
            </w:r>
          </w:p>
        </w:tc>
      </w:tr>
      <w:tr w:rsidR="001A4DA7" w:rsidRPr="001A4DA7" w14:paraId="56E0EAD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C0280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CC3EF4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097E94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DD7CC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0876F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C7F28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6B05CB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366,0</w:t>
            </w:r>
          </w:p>
        </w:tc>
      </w:tr>
      <w:tr w:rsidR="001A4DA7" w:rsidRPr="001A4DA7" w14:paraId="16F5902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9EDD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2AD005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F1CB7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41661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A289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93F71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67AFA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366,0</w:t>
            </w:r>
          </w:p>
        </w:tc>
      </w:tr>
      <w:tr w:rsidR="001A4DA7" w:rsidRPr="001A4DA7" w14:paraId="01E43606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A8DD2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A39BE1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43F7C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9D36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4982A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25BE3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FE753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366,0</w:t>
            </w:r>
          </w:p>
        </w:tc>
      </w:tr>
      <w:tr w:rsidR="001A4DA7" w:rsidRPr="001A4DA7" w14:paraId="3216909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F932A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518625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Обеспечение гарантий прав на муниципальное имущество, в том числе на землю, и защита прав и законных интересов собственников, землепользователей, землевладельцев и арендаторов земельных участков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382A8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780C9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87F59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E4870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21DF39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1F4139A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B6D0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581D3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566DF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90045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02CF1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CEED8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97B6E3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4680B72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4EBD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BC4CF3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4D5C2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AD5E80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32A7B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59BFA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B1B04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34457E5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FED0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49636D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1C35A4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6A62A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568D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79D83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6688F1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624F23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0C3F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5F5629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1D31D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A420273620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B258CB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94751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5DDD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0992B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1A4DA7" w:rsidRPr="001A4DA7" w14:paraId="4CE1503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1BFE82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17.</w:t>
            </w:r>
          </w:p>
        </w:tc>
        <w:tc>
          <w:tcPr>
            <w:tcW w:w="4771" w:type="dxa"/>
            <w:shd w:val="clear" w:color="auto" w:fill="auto"/>
            <w:hideMark/>
          </w:tcPr>
          <w:p w14:paraId="79FF6EB4" w14:textId="22C0079F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746F968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8DAFB19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DFD2A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A087E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58AE789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365 836,5</w:t>
            </w:r>
          </w:p>
        </w:tc>
      </w:tr>
      <w:tr w:rsidR="001A4DA7" w:rsidRPr="001A4DA7" w14:paraId="406CEBD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CEC822" w14:textId="77777777" w:rsidR="001020D1" w:rsidRPr="001020D1" w:rsidRDefault="001020D1" w:rsidP="001020D1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17.1.</w:t>
            </w:r>
          </w:p>
        </w:tc>
        <w:tc>
          <w:tcPr>
            <w:tcW w:w="4771" w:type="dxa"/>
            <w:shd w:val="clear" w:color="auto" w:fill="auto"/>
            <w:hideMark/>
          </w:tcPr>
          <w:p w14:paraId="69E0BA1C" w14:textId="2A682EFE" w:rsidR="001020D1" w:rsidRPr="001020D1" w:rsidRDefault="001020D1" w:rsidP="001A4DA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D50A47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9C1DFA4" w14:textId="77777777" w:rsidR="001020D1" w:rsidRPr="001020D1" w:rsidRDefault="001020D1" w:rsidP="001020D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AD66D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4E9B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2A0DDE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1020D1">
              <w:rPr>
                <w:b/>
                <w:bCs/>
                <w:color w:val="000000"/>
                <w:sz w:val="20"/>
                <w:szCs w:val="20"/>
              </w:rPr>
              <w:t>365 836,5</w:t>
            </w:r>
          </w:p>
        </w:tc>
      </w:tr>
      <w:tr w:rsidR="001A4DA7" w:rsidRPr="001A4DA7" w14:paraId="17D7912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9F53B2" w14:textId="77777777" w:rsidR="001020D1" w:rsidRPr="001020D1" w:rsidRDefault="001020D1" w:rsidP="001020D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45A91E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19D2F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25CC6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1F1C8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95443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6723D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299 524,5</w:t>
            </w:r>
          </w:p>
        </w:tc>
      </w:tr>
      <w:tr w:rsidR="001A4DA7" w:rsidRPr="001A4DA7" w14:paraId="0AFE928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E8640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55238B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E5756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78FA43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9C0B20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63C48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377838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34 332,0</w:t>
            </w:r>
          </w:p>
        </w:tc>
      </w:tr>
      <w:tr w:rsidR="001A4DA7" w:rsidRPr="001A4DA7" w14:paraId="6D1F834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4780B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92186C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63C77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8B309F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927F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28CCB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43264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29 586,0</w:t>
            </w:r>
          </w:p>
        </w:tc>
      </w:tr>
      <w:tr w:rsidR="001A4DA7" w:rsidRPr="001A4DA7" w14:paraId="74D162B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FBF15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866797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E4D87A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F5983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08800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253E5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4D4DA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29 586,0</w:t>
            </w:r>
          </w:p>
        </w:tc>
      </w:tr>
      <w:tr w:rsidR="001A4DA7" w:rsidRPr="001A4DA7" w14:paraId="1829D332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C4B3E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835E84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71DAD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8A2B8B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962E3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788C2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4A4FA7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29 586,0</w:t>
            </w:r>
          </w:p>
        </w:tc>
      </w:tr>
      <w:tr w:rsidR="001A4DA7" w:rsidRPr="001A4DA7" w14:paraId="0008D30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97D37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698862D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602F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8FEF8D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9C1C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EFEC4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A48A5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29 586,0</w:t>
            </w:r>
          </w:p>
        </w:tc>
      </w:tr>
      <w:tr w:rsidR="001A4DA7" w:rsidRPr="001A4DA7" w14:paraId="26BD6D7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94DD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FEB02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B8B9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BE0F4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5CDAC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40EE5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9052DD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4 746,0</w:t>
            </w:r>
          </w:p>
        </w:tc>
      </w:tr>
      <w:tr w:rsidR="001A4DA7" w:rsidRPr="001A4DA7" w14:paraId="0E181FE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1C996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03639AC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B4F3DD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A056B4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F268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A595ED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7575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4 746,0</w:t>
            </w:r>
          </w:p>
        </w:tc>
      </w:tr>
      <w:tr w:rsidR="001A4DA7" w:rsidRPr="001A4DA7" w14:paraId="456F018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8DCDB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1ADB8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6473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EC039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6C59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B03CF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6206FD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4 746,0</w:t>
            </w:r>
          </w:p>
        </w:tc>
      </w:tr>
      <w:tr w:rsidR="001A4DA7" w:rsidRPr="001A4DA7" w14:paraId="32DC42E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99F53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36093F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B1987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66B39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05503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E276E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0F8C64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4 746,0</w:t>
            </w:r>
          </w:p>
        </w:tc>
      </w:tr>
      <w:tr w:rsidR="001A4DA7" w:rsidRPr="001A4DA7" w14:paraId="00BB167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FF63F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EAB08F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82FC5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165F1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4A702F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BEA6D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212A7C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16 870,3</w:t>
            </w:r>
          </w:p>
        </w:tc>
      </w:tr>
      <w:tr w:rsidR="001A4DA7" w:rsidRPr="001A4DA7" w14:paraId="459231A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59D4A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53F18E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0AC2BC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18542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61897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E287E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D843FD9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16 870,3</w:t>
            </w:r>
          </w:p>
        </w:tc>
      </w:tr>
      <w:tr w:rsidR="001A4DA7" w:rsidRPr="001A4DA7" w14:paraId="6195F8B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8710D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1C9D945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44FD89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634172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6923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7A90F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419170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16 870,3</w:t>
            </w:r>
          </w:p>
        </w:tc>
      </w:tr>
      <w:tr w:rsidR="001A4DA7" w:rsidRPr="001A4DA7" w14:paraId="351E1E5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7401D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76674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B64B2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127BD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A2FCC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C8C4C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831AF4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16 870,3</w:t>
            </w:r>
          </w:p>
        </w:tc>
      </w:tr>
      <w:tr w:rsidR="001A4DA7" w:rsidRPr="001A4DA7" w14:paraId="04B62F5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7EF0D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3EAE81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5D573E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8CB05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9E26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45A45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BE259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16 870,3</w:t>
            </w:r>
          </w:p>
        </w:tc>
      </w:tr>
      <w:tr w:rsidR="001A4DA7" w:rsidRPr="001A4DA7" w14:paraId="7086C9A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41DA3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55E4F9E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E214B1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4ACAB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50613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AF64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7A719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36 595,4</w:t>
            </w:r>
          </w:p>
        </w:tc>
      </w:tr>
      <w:tr w:rsidR="001A4DA7" w:rsidRPr="001A4DA7" w14:paraId="7883134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F2025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50061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106756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FD2AA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D4EF2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E6A19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8D257E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36 345,4</w:t>
            </w:r>
          </w:p>
        </w:tc>
      </w:tr>
      <w:tr w:rsidR="001A4DA7" w:rsidRPr="001A4DA7" w14:paraId="795E492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878D3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642668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C633AA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5CEFA8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6EEF2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D995A5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84E92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36 345,4</w:t>
            </w:r>
          </w:p>
        </w:tc>
      </w:tr>
      <w:tr w:rsidR="001A4DA7" w:rsidRPr="001A4DA7" w14:paraId="14FA3AF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29F1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12B57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6BCDED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6BE01D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58D11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597C1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7F9CB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36 345,4</w:t>
            </w:r>
          </w:p>
        </w:tc>
      </w:tr>
      <w:tr w:rsidR="001A4DA7" w:rsidRPr="001A4DA7" w14:paraId="79D217B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B513A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3C1076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F44CFC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DE4FB3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8522E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98AF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569DABB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36 345,4</w:t>
            </w:r>
          </w:p>
        </w:tc>
      </w:tr>
      <w:tr w:rsidR="001A4DA7" w:rsidRPr="001A4DA7" w14:paraId="72D799B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E4F8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1F820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5CB18D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B85881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C3925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D29462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A93600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A4DA7" w:rsidRPr="001A4DA7" w14:paraId="5857679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313C5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FE523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481B26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EA61EB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F531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7E2E4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C2417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A4DA7" w:rsidRPr="001A4DA7" w14:paraId="09E95E9A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2E36D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3FAC34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62247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C1313A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E68F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215E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531FDF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A4DA7" w:rsidRPr="001A4DA7" w14:paraId="66A7016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DEFA4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D3583A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908D7D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34E21A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6E2B3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7C6FC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D9629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1A4DA7" w:rsidRPr="001A4DA7" w14:paraId="69DE03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EDDD7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356845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Организация и содержание мест захоронений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1FAA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ECDF05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899F8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B9F626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02516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8 919,1</w:t>
            </w:r>
          </w:p>
        </w:tc>
      </w:tr>
      <w:tr w:rsidR="001A4DA7" w:rsidRPr="001A4DA7" w14:paraId="092D16E9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3154AD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08A310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6088FF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CBAA7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570BB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68603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73F0EF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8 919,1</w:t>
            </w:r>
          </w:p>
        </w:tc>
      </w:tr>
      <w:tr w:rsidR="001A4DA7" w:rsidRPr="001A4DA7" w14:paraId="1727680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D4969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73A16C8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2CC68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6CA514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9CDB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A0548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7D73C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8 919,1</w:t>
            </w:r>
          </w:p>
        </w:tc>
      </w:tr>
      <w:tr w:rsidR="001A4DA7" w:rsidRPr="001A4DA7" w14:paraId="00A536E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CDF1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0C47CA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CEF1CE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34F5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B56E4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55CD2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BAB2B3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8 919,1</w:t>
            </w:r>
          </w:p>
        </w:tc>
      </w:tr>
      <w:tr w:rsidR="001A4DA7" w:rsidRPr="001A4DA7" w14:paraId="7733A26F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38A4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1140E65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9791F0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6A8C77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F9956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E52A1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A8DA65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8 919,1</w:t>
            </w:r>
          </w:p>
        </w:tc>
      </w:tr>
      <w:tr w:rsidR="001A4DA7" w:rsidRPr="001A4DA7" w14:paraId="1C3BE34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EB71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D5D4CA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F52745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946072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8CF29A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43E7D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21300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191 507,6</w:t>
            </w:r>
          </w:p>
        </w:tc>
      </w:tr>
      <w:tr w:rsidR="001A4DA7" w:rsidRPr="001A4DA7" w14:paraId="518EFE97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8B85E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39D61C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7BC441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C8C0BE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B2757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502A9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E7DF78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191 507,6</w:t>
            </w:r>
          </w:p>
        </w:tc>
      </w:tr>
      <w:tr w:rsidR="001A4DA7" w:rsidRPr="001A4DA7" w14:paraId="33EA5D95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C9D84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B7BB599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3F28E4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B489ED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01A9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C2B59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6BDA18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191 507,6</w:t>
            </w:r>
          </w:p>
        </w:tc>
      </w:tr>
      <w:tr w:rsidR="001A4DA7" w:rsidRPr="001A4DA7" w14:paraId="2B3AF4E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14F70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C5639A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2EDF77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2E3C1EA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708E9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1BDB6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67BBD0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191 507,6</w:t>
            </w:r>
          </w:p>
        </w:tc>
      </w:tr>
      <w:tr w:rsidR="001A4DA7" w:rsidRPr="001A4DA7" w14:paraId="54468FE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D1139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2E83B2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23217B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6C4AB6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F1A701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A0AE8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55335E0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191 507,6</w:t>
            </w:r>
          </w:p>
        </w:tc>
      </w:tr>
      <w:tr w:rsidR="001A4DA7" w:rsidRPr="001A4DA7" w14:paraId="1EBF2B70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0AFC8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A87046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 инициативных проектов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8C0240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E33071E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A4FD49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95CF3B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283BF1F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11 300,1</w:t>
            </w:r>
          </w:p>
        </w:tc>
      </w:tr>
      <w:tr w:rsidR="001A4DA7" w:rsidRPr="001A4DA7" w14:paraId="1E8785D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F227D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2EEB613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0ACBCA6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471F85B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588F5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801E14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50EA97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11 300,1</w:t>
            </w:r>
          </w:p>
        </w:tc>
      </w:tr>
      <w:tr w:rsidR="001A4DA7" w:rsidRPr="001A4DA7" w14:paraId="6E95142C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26FDA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2DE8488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8F0F1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4432D0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23CC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5F7123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844D46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11 300,1</w:t>
            </w:r>
          </w:p>
        </w:tc>
      </w:tr>
      <w:tr w:rsidR="001A4DA7" w:rsidRPr="001A4DA7" w14:paraId="701D25B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33E07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936D347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7541E6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11F974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FA952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3881E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5DD915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11 300,1</w:t>
            </w:r>
          </w:p>
        </w:tc>
      </w:tr>
      <w:tr w:rsidR="001A4DA7" w:rsidRPr="001A4DA7" w14:paraId="5D0284B1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3DEF3F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48101C3A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2D17BCD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2B3F01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0EDC2D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21962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08AEF13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9 383,9</w:t>
            </w:r>
          </w:p>
        </w:tc>
      </w:tr>
      <w:tr w:rsidR="001A4DA7" w:rsidRPr="001A4DA7" w14:paraId="3972B6D3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A95D82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0750A96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523E57A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A5102S6570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D2729A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75A5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4FF5A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48F5311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1 916,2</w:t>
            </w:r>
          </w:p>
        </w:tc>
      </w:tr>
      <w:tr w:rsidR="001A4DA7" w:rsidRPr="001A4DA7" w14:paraId="5918AF5E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DC9C0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2A5AE7E0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"Формирование комфортной городской среды"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7C7E57B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A51F200000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15F7D69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EF5B0E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8514E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87EF20E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</w:p>
        </w:tc>
      </w:tr>
      <w:tr w:rsidR="001A4DA7" w:rsidRPr="001A4DA7" w14:paraId="72689C0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0C9067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340C7E6F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E5B38F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6CA486D6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D5A14C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99CDA1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7B727E6A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</w:p>
        </w:tc>
      </w:tr>
      <w:tr w:rsidR="001A4DA7" w:rsidRPr="001A4DA7" w14:paraId="5D5CD50D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3755C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FE33A1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1B37788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3A18223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E5A140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67E518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3ACCC98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</w:p>
        </w:tc>
      </w:tr>
      <w:tr w:rsidR="001A4DA7" w:rsidRPr="001A4DA7" w14:paraId="72DA0E88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6641B8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66F3FC32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391EE787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71A4E5F4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16BF85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BE3127" w14:textId="77777777" w:rsidR="001020D1" w:rsidRPr="001020D1" w:rsidRDefault="001020D1" w:rsidP="001020D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007064DC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</w:p>
        </w:tc>
      </w:tr>
      <w:tr w:rsidR="001A4DA7" w:rsidRPr="001A4DA7" w14:paraId="75658CC4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6C639B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0335FB6B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48FADDA2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5B157EAC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A96FC3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317F88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1AF64945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</w:p>
        </w:tc>
      </w:tr>
      <w:tr w:rsidR="001A4DA7" w:rsidRPr="001A4DA7" w14:paraId="2601DC7B" w14:textId="77777777" w:rsidTr="001A4DA7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D63DF4" w14:textId="77777777" w:rsidR="001020D1" w:rsidRPr="001020D1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4771" w:type="dxa"/>
            <w:shd w:val="clear" w:color="auto" w:fill="auto"/>
            <w:hideMark/>
          </w:tcPr>
          <w:p w14:paraId="5D139221" w14:textId="77777777" w:rsidR="001020D1" w:rsidRPr="001020D1" w:rsidRDefault="001020D1" w:rsidP="001A4DA7">
            <w:pPr>
              <w:jc w:val="both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418" w:type="dxa"/>
            <w:shd w:val="clear" w:color="auto" w:fill="auto"/>
            <w:vAlign w:val="bottom"/>
            <w:hideMark/>
          </w:tcPr>
          <w:p w14:paraId="52D9E9AF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50" w:type="dxa"/>
            <w:shd w:val="clear" w:color="auto" w:fill="auto"/>
            <w:vAlign w:val="bottom"/>
            <w:hideMark/>
          </w:tcPr>
          <w:p w14:paraId="0CE6B56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CA915B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370E79" w14:textId="77777777" w:rsidR="001020D1" w:rsidRPr="001020D1" w:rsidRDefault="001020D1" w:rsidP="001020D1">
            <w:pPr>
              <w:jc w:val="center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358" w:type="dxa"/>
            <w:shd w:val="clear" w:color="auto" w:fill="auto"/>
            <w:vAlign w:val="bottom"/>
            <w:hideMark/>
          </w:tcPr>
          <w:p w14:paraId="4A331D8F" w14:textId="1FE9F1E2" w:rsidR="001020D1" w:rsidRPr="009D004E" w:rsidRDefault="001020D1" w:rsidP="001020D1">
            <w:pPr>
              <w:jc w:val="right"/>
              <w:rPr>
                <w:color w:val="000000"/>
                <w:sz w:val="20"/>
                <w:szCs w:val="20"/>
              </w:rPr>
            </w:pPr>
            <w:r w:rsidRPr="001020D1">
              <w:rPr>
                <w:color w:val="000000"/>
                <w:sz w:val="20"/>
                <w:szCs w:val="20"/>
              </w:rPr>
              <w:t>66 312,0</w:t>
            </w:r>
            <w:r w:rsidR="009D004E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2C3E36FB" w14:textId="77777777" w:rsidR="004C33CA" w:rsidRDefault="004C33CA" w:rsidP="00B65280">
      <w:pPr>
        <w:ind w:firstLine="709"/>
        <w:jc w:val="both"/>
      </w:pPr>
    </w:p>
    <w:p w14:paraId="5786771C" w14:textId="77777777" w:rsidR="009151B7" w:rsidRDefault="009151B7" w:rsidP="004847A0">
      <w:pPr>
        <w:ind w:firstLine="709"/>
        <w:jc w:val="both"/>
      </w:pPr>
    </w:p>
    <w:p w14:paraId="3BAA6C10" w14:textId="2AC4B5FD" w:rsidR="004847A0" w:rsidRDefault="009151B7" w:rsidP="004847A0">
      <w:pPr>
        <w:ind w:firstLine="709"/>
        <w:jc w:val="both"/>
      </w:pPr>
      <w:r>
        <w:t>8</w:t>
      </w:r>
      <w:r w:rsidR="00A12D74" w:rsidRPr="003177E5">
        <w:t>)</w:t>
      </w:r>
      <w:r w:rsidR="00A12D74">
        <w:t xml:space="preserve"> </w:t>
      </w:r>
      <w:r w:rsidR="004847A0">
        <w:t>приложение 6 изложить в</w:t>
      </w:r>
      <w:r w:rsidR="004847A0">
        <w:rPr>
          <w:vertAlign w:val="superscript"/>
        </w:rPr>
        <w:t xml:space="preserve"> </w:t>
      </w:r>
      <w:r w:rsidR="004847A0">
        <w:t>следующей редакции:</w:t>
      </w:r>
    </w:p>
    <w:p w14:paraId="5B70F9E2" w14:textId="69D97F7B" w:rsidR="00A12D74" w:rsidRPr="00496FB9" w:rsidRDefault="00A12D74" w:rsidP="00A12D74">
      <w:pPr>
        <w:ind w:left="5387" w:right="-1"/>
        <w:jc w:val="both"/>
        <w:rPr>
          <w:color w:val="000000"/>
          <w:sz w:val="22"/>
          <w:szCs w:val="22"/>
          <w:vertAlign w:val="superscript"/>
        </w:rPr>
      </w:pPr>
      <w:r w:rsidRPr="00496FB9">
        <w:rPr>
          <w:color w:val="000000"/>
          <w:sz w:val="22"/>
          <w:szCs w:val="22"/>
        </w:rPr>
        <w:t xml:space="preserve">«Приложение </w:t>
      </w:r>
      <w:r w:rsidR="004847A0">
        <w:rPr>
          <w:color w:val="000000"/>
          <w:sz w:val="22"/>
          <w:szCs w:val="22"/>
        </w:rPr>
        <w:t>6</w:t>
      </w:r>
    </w:p>
    <w:p w14:paraId="182F4765" w14:textId="53A1669B" w:rsidR="00A12D74" w:rsidRDefault="00A12D74" w:rsidP="00A12D74">
      <w:pPr>
        <w:ind w:left="5387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бюджете города Новочебоксарска на 202</w:t>
      </w:r>
      <w:r w:rsidR="004847A0">
        <w:rPr>
          <w:sz w:val="22"/>
          <w:szCs w:val="22"/>
        </w:rPr>
        <w:t>2</w:t>
      </w:r>
      <w:r>
        <w:rPr>
          <w:sz w:val="22"/>
          <w:szCs w:val="22"/>
        </w:rPr>
        <w:t xml:space="preserve"> год и на плановый период 202</w:t>
      </w:r>
      <w:r w:rsidR="004847A0">
        <w:rPr>
          <w:sz w:val="22"/>
          <w:szCs w:val="22"/>
        </w:rPr>
        <w:t>3</w:t>
      </w:r>
      <w:r>
        <w:rPr>
          <w:sz w:val="22"/>
          <w:szCs w:val="22"/>
        </w:rPr>
        <w:t xml:space="preserve"> и 202</w:t>
      </w:r>
      <w:r w:rsidR="004847A0">
        <w:rPr>
          <w:sz w:val="22"/>
          <w:szCs w:val="22"/>
        </w:rPr>
        <w:t>4</w:t>
      </w:r>
      <w:r>
        <w:rPr>
          <w:sz w:val="22"/>
          <w:szCs w:val="22"/>
        </w:rPr>
        <w:t xml:space="preserve"> годов»</w:t>
      </w:r>
    </w:p>
    <w:p w14:paraId="68D29D92" w14:textId="77777777" w:rsidR="00A12D74" w:rsidRDefault="00A12D74" w:rsidP="00A12D74">
      <w:pPr>
        <w:ind w:left="5387"/>
        <w:jc w:val="both"/>
        <w:rPr>
          <w:color w:val="000000"/>
          <w:sz w:val="22"/>
          <w:szCs w:val="22"/>
        </w:rPr>
      </w:pPr>
    </w:p>
    <w:p w14:paraId="72F3C67F" w14:textId="57CCF8D7" w:rsidR="00A12D74" w:rsidRDefault="004847A0" w:rsidP="00A12D74">
      <w:pPr>
        <w:ind w:right="-108"/>
        <w:jc w:val="center"/>
        <w:rPr>
          <w:b/>
          <w:bCs/>
          <w:color w:val="000000"/>
          <w:sz w:val="22"/>
          <w:szCs w:val="22"/>
        </w:rPr>
      </w:pPr>
      <w:r>
        <w:rPr>
          <w:b/>
          <w:bCs/>
          <w:color w:val="000000"/>
          <w:sz w:val="22"/>
          <w:szCs w:val="22"/>
        </w:rPr>
        <w:t>РАСПРЕДЕЛЕНИЕ</w:t>
      </w:r>
      <w:r w:rsidR="00A12D74" w:rsidRPr="003B2A3E">
        <w:rPr>
          <w:b/>
          <w:bCs/>
          <w:color w:val="000000"/>
          <w:sz w:val="22"/>
          <w:szCs w:val="22"/>
        </w:rPr>
        <w:br/>
        <w:t xml:space="preserve">бюджетных ассигнований по целевым статьям (муниципальным программам города Новочебоксарска), группам (группам и подгруппам) видов расходов, </w:t>
      </w:r>
      <w:r>
        <w:rPr>
          <w:b/>
          <w:bCs/>
          <w:color w:val="000000"/>
          <w:sz w:val="22"/>
          <w:szCs w:val="22"/>
        </w:rPr>
        <w:t xml:space="preserve">а также по </w:t>
      </w:r>
      <w:r w:rsidR="00A12D74" w:rsidRPr="003B2A3E">
        <w:rPr>
          <w:b/>
          <w:bCs/>
          <w:color w:val="000000"/>
          <w:sz w:val="22"/>
          <w:szCs w:val="22"/>
        </w:rPr>
        <w:t>разделам, подразделам классификации расходов бюджет</w:t>
      </w:r>
      <w:r w:rsidR="00A12D74">
        <w:rPr>
          <w:b/>
          <w:bCs/>
          <w:color w:val="000000"/>
          <w:sz w:val="22"/>
          <w:szCs w:val="22"/>
        </w:rPr>
        <w:t>а города Новочебоксарска на 202</w:t>
      </w:r>
      <w:r>
        <w:rPr>
          <w:b/>
          <w:bCs/>
          <w:color w:val="000000"/>
          <w:sz w:val="22"/>
          <w:szCs w:val="22"/>
        </w:rPr>
        <w:t>3</w:t>
      </w:r>
      <w:r w:rsidR="00A12D74">
        <w:rPr>
          <w:b/>
          <w:bCs/>
          <w:color w:val="000000"/>
          <w:sz w:val="22"/>
          <w:szCs w:val="22"/>
        </w:rPr>
        <w:t xml:space="preserve"> и 202</w:t>
      </w:r>
      <w:r>
        <w:rPr>
          <w:b/>
          <w:bCs/>
          <w:color w:val="000000"/>
          <w:sz w:val="22"/>
          <w:szCs w:val="22"/>
        </w:rPr>
        <w:t>4</w:t>
      </w:r>
      <w:r w:rsidR="00A12D74" w:rsidRPr="003B2A3E">
        <w:rPr>
          <w:b/>
          <w:bCs/>
          <w:color w:val="000000"/>
          <w:sz w:val="22"/>
          <w:szCs w:val="22"/>
        </w:rPr>
        <w:t xml:space="preserve"> го</w:t>
      </w:r>
      <w:r w:rsidR="00A12D74">
        <w:rPr>
          <w:b/>
          <w:bCs/>
          <w:color w:val="000000"/>
          <w:sz w:val="22"/>
          <w:szCs w:val="22"/>
        </w:rPr>
        <w:t xml:space="preserve">ды </w:t>
      </w:r>
    </w:p>
    <w:p w14:paraId="6D733A93" w14:textId="77777777" w:rsidR="004847A0" w:rsidRPr="003B2A3E" w:rsidRDefault="004847A0" w:rsidP="00A12D74">
      <w:pPr>
        <w:ind w:right="-108"/>
        <w:jc w:val="center"/>
        <w:rPr>
          <w:b/>
          <w:bCs/>
          <w:color w:val="000000"/>
          <w:sz w:val="22"/>
          <w:szCs w:val="22"/>
        </w:rPr>
      </w:pPr>
    </w:p>
    <w:p w14:paraId="0D12FBE3" w14:textId="77777777" w:rsidR="00A12D74" w:rsidRPr="003B2A3E" w:rsidRDefault="00A12D74" w:rsidP="00A12D74">
      <w:pPr>
        <w:ind w:left="5387"/>
        <w:jc w:val="right"/>
        <w:rPr>
          <w:sz w:val="22"/>
          <w:szCs w:val="22"/>
        </w:rPr>
      </w:pPr>
      <w:r w:rsidRPr="003B2A3E">
        <w:rPr>
          <w:bCs/>
          <w:color w:val="000000"/>
          <w:sz w:val="22"/>
          <w:szCs w:val="22"/>
        </w:rPr>
        <w:t xml:space="preserve">    (тыс. рублей)</w:t>
      </w:r>
    </w:p>
    <w:tbl>
      <w:tblPr>
        <w:tblW w:w="9922" w:type="dxa"/>
        <w:tblInd w:w="-28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80"/>
        <w:gridCol w:w="3815"/>
        <w:gridCol w:w="1276"/>
        <w:gridCol w:w="851"/>
        <w:gridCol w:w="424"/>
        <w:gridCol w:w="425"/>
        <w:gridCol w:w="1275"/>
        <w:gridCol w:w="1276"/>
      </w:tblGrid>
      <w:tr w:rsidR="00A12D74" w:rsidRPr="003B2A3E" w14:paraId="0B7DB321" w14:textId="77777777" w:rsidTr="004B56C5">
        <w:trPr>
          <w:trHeight w:val="1220"/>
        </w:trPr>
        <w:tc>
          <w:tcPr>
            <w:tcW w:w="580" w:type="dxa"/>
            <w:vMerge w:val="restart"/>
            <w:shd w:val="clear" w:color="auto" w:fill="auto"/>
            <w:vAlign w:val="center"/>
            <w:hideMark/>
          </w:tcPr>
          <w:p w14:paraId="2C55EFC9" w14:textId="77777777" w:rsidR="00A12D74" w:rsidRPr="00B60B54" w:rsidRDefault="00A12D74" w:rsidP="00FA47D2">
            <w:pPr>
              <w:jc w:val="center"/>
              <w:rPr>
                <w:color w:val="000000"/>
                <w:sz w:val="18"/>
                <w:szCs w:val="18"/>
              </w:rPr>
            </w:pPr>
            <w:r w:rsidRPr="00B60B54">
              <w:rPr>
                <w:color w:val="000000"/>
                <w:sz w:val="18"/>
                <w:szCs w:val="18"/>
              </w:rPr>
              <w:t> </w:t>
            </w:r>
          </w:p>
        </w:tc>
        <w:tc>
          <w:tcPr>
            <w:tcW w:w="3815" w:type="dxa"/>
            <w:vMerge w:val="restart"/>
            <w:shd w:val="clear" w:color="auto" w:fill="auto"/>
            <w:vAlign w:val="center"/>
            <w:hideMark/>
          </w:tcPr>
          <w:p w14:paraId="77DCADF6" w14:textId="77777777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1276" w:type="dxa"/>
            <w:vMerge w:val="restart"/>
            <w:shd w:val="clear" w:color="auto" w:fill="auto"/>
            <w:textDirection w:val="btLr"/>
            <w:vAlign w:val="center"/>
            <w:hideMark/>
          </w:tcPr>
          <w:p w14:paraId="680A9C31" w14:textId="77777777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1" w:type="dxa"/>
            <w:vMerge w:val="restart"/>
            <w:shd w:val="clear" w:color="auto" w:fill="auto"/>
            <w:textDirection w:val="btLr"/>
            <w:vAlign w:val="center"/>
            <w:hideMark/>
          </w:tcPr>
          <w:p w14:paraId="7A16FE4E" w14:textId="77777777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424" w:type="dxa"/>
            <w:vMerge w:val="restart"/>
            <w:shd w:val="clear" w:color="auto" w:fill="auto"/>
            <w:textDirection w:val="btLr"/>
            <w:vAlign w:val="center"/>
            <w:hideMark/>
          </w:tcPr>
          <w:p w14:paraId="5F26F5DD" w14:textId="77777777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74B2FF1E" w14:textId="77777777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2551" w:type="dxa"/>
            <w:gridSpan w:val="2"/>
            <w:shd w:val="clear" w:color="auto" w:fill="auto"/>
            <w:vAlign w:val="center"/>
            <w:hideMark/>
          </w:tcPr>
          <w:p w14:paraId="4D8BE930" w14:textId="0464AF8E" w:rsidR="00A12D74" w:rsidRPr="003B2A3E" w:rsidRDefault="00A12D74" w:rsidP="004B56C5">
            <w:pPr>
              <w:jc w:val="center"/>
              <w:rPr>
                <w:color w:val="000000"/>
                <w:sz w:val="20"/>
                <w:szCs w:val="20"/>
              </w:rPr>
            </w:pPr>
            <w:r w:rsidRPr="003B2A3E">
              <w:rPr>
                <w:color w:val="000000"/>
                <w:sz w:val="20"/>
                <w:szCs w:val="20"/>
              </w:rPr>
              <w:t>Сумма</w:t>
            </w:r>
          </w:p>
        </w:tc>
      </w:tr>
      <w:tr w:rsidR="00A12D74" w:rsidRPr="003B2A3E" w14:paraId="188FEC79" w14:textId="77777777" w:rsidTr="004B56C5">
        <w:trPr>
          <w:trHeight w:val="401"/>
        </w:trPr>
        <w:tc>
          <w:tcPr>
            <w:tcW w:w="580" w:type="dxa"/>
            <w:vMerge/>
            <w:vAlign w:val="center"/>
            <w:hideMark/>
          </w:tcPr>
          <w:p w14:paraId="704DA08C" w14:textId="77777777" w:rsidR="00A12D74" w:rsidRPr="00B60B54" w:rsidRDefault="00A12D74" w:rsidP="00FA47D2">
            <w:pPr>
              <w:rPr>
                <w:color w:val="000000"/>
                <w:sz w:val="18"/>
                <w:szCs w:val="18"/>
              </w:rPr>
            </w:pPr>
          </w:p>
        </w:tc>
        <w:tc>
          <w:tcPr>
            <w:tcW w:w="3815" w:type="dxa"/>
            <w:vMerge/>
            <w:vAlign w:val="center"/>
            <w:hideMark/>
          </w:tcPr>
          <w:p w14:paraId="6D151776" w14:textId="77777777" w:rsidR="00A12D74" w:rsidRPr="003B2A3E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6" w:type="dxa"/>
            <w:vMerge/>
            <w:vAlign w:val="center"/>
            <w:hideMark/>
          </w:tcPr>
          <w:p w14:paraId="5D320CC4" w14:textId="77777777" w:rsidR="00A12D74" w:rsidRPr="003B2A3E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vMerge/>
            <w:vAlign w:val="center"/>
            <w:hideMark/>
          </w:tcPr>
          <w:p w14:paraId="6420A1A1" w14:textId="77777777" w:rsidR="00A12D74" w:rsidRPr="003B2A3E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4" w:type="dxa"/>
            <w:vMerge/>
            <w:vAlign w:val="center"/>
            <w:hideMark/>
          </w:tcPr>
          <w:p w14:paraId="52E582F1" w14:textId="77777777" w:rsidR="00A12D74" w:rsidRPr="003B2A3E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14:paraId="49DD2F24" w14:textId="77777777" w:rsidR="00A12D74" w:rsidRPr="003B2A3E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45665EE1" w14:textId="3E721D69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D577F6">
              <w:rPr>
                <w:color w:val="000000"/>
                <w:sz w:val="20"/>
                <w:szCs w:val="20"/>
              </w:rPr>
              <w:t>3</w:t>
            </w:r>
            <w:r w:rsidRPr="003B2A3E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14:paraId="0352BFAC" w14:textId="1E246AAB" w:rsidR="00A12D74" w:rsidRPr="003B2A3E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D577F6">
              <w:rPr>
                <w:color w:val="000000"/>
                <w:sz w:val="20"/>
                <w:szCs w:val="20"/>
              </w:rPr>
              <w:t>4</w:t>
            </w:r>
            <w:r w:rsidRPr="003B2A3E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0263666C" w14:textId="77777777" w:rsidR="00966657" w:rsidRPr="00622B79" w:rsidRDefault="00966657" w:rsidP="00966657">
      <w:pPr>
        <w:ind w:firstLine="709"/>
        <w:rPr>
          <w:sz w:val="4"/>
          <w:szCs w:val="4"/>
        </w:rPr>
      </w:pPr>
    </w:p>
    <w:tbl>
      <w:tblPr>
        <w:tblW w:w="987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16"/>
        <w:gridCol w:w="3760"/>
        <w:gridCol w:w="1308"/>
        <w:gridCol w:w="837"/>
        <w:gridCol w:w="455"/>
        <w:gridCol w:w="455"/>
        <w:gridCol w:w="1221"/>
        <w:gridCol w:w="1221"/>
      </w:tblGrid>
      <w:tr w:rsidR="00564EC3" w:rsidRPr="00564EC3" w14:paraId="465FBC90" w14:textId="77777777" w:rsidTr="00564EC3">
        <w:trPr>
          <w:trHeight w:val="20"/>
          <w:tblHeader/>
        </w:trPr>
        <w:tc>
          <w:tcPr>
            <w:tcW w:w="616" w:type="dxa"/>
            <w:shd w:val="clear" w:color="auto" w:fill="auto"/>
            <w:vAlign w:val="center"/>
            <w:hideMark/>
          </w:tcPr>
          <w:p w14:paraId="52A105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3760" w:type="dxa"/>
            <w:shd w:val="clear" w:color="auto" w:fill="auto"/>
            <w:vAlign w:val="center"/>
            <w:hideMark/>
          </w:tcPr>
          <w:p w14:paraId="064EE07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08" w:type="dxa"/>
            <w:shd w:val="clear" w:color="auto" w:fill="auto"/>
            <w:vAlign w:val="center"/>
            <w:hideMark/>
          </w:tcPr>
          <w:p w14:paraId="1B06ED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837" w:type="dxa"/>
            <w:shd w:val="clear" w:color="auto" w:fill="auto"/>
            <w:vAlign w:val="center"/>
            <w:hideMark/>
          </w:tcPr>
          <w:p w14:paraId="73E1B69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455" w:type="dxa"/>
            <w:shd w:val="clear" w:color="auto" w:fill="auto"/>
            <w:vAlign w:val="center"/>
            <w:hideMark/>
          </w:tcPr>
          <w:p w14:paraId="3526D2D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455" w:type="dxa"/>
            <w:shd w:val="clear" w:color="auto" w:fill="auto"/>
            <w:vAlign w:val="center"/>
            <w:hideMark/>
          </w:tcPr>
          <w:p w14:paraId="2D7352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21" w:type="dxa"/>
            <w:shd w:val="clear" w:color="auto" w:fill="auto"/>
            <w:vAlign w:val="center"/>
            <w:hideMark/>
          </w:tcPr>
          <w:p w14:paraId="3C1FB5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221" w:type="dxa"/>
            <w:shd w:val="clear" w:color="auto" w:fill="auto"/>
            <w:vAlign w:val="center"/>
            <w:hideMark/>
          </w:tcPr>
          <w:p w14:paraId="2788CE5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</w:t>
            </w:r>
          </w:p>
        </w:tc>
      </w:tr>
      <w:tr w:rsidR="00564EC3" w:rsidRPr="00564EC3" w14:paraId="46F4C85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1424D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DD7290C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24E8761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9AC5BC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4A667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4AD14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4A908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2 382 221,5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96F2F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2 365 143,7</w:t>
            </w:r>
          </w:p>
        </w:tc>
      </w:tr>
      <w:tr w:rsidR="00564EC3" w:rsidRPr="00564EC3" w14:paraId="4A466227" w14:textId="77777777" w:rsidTr="00564EC3">
        <w:trPr>
          <w:trHeight w:val="20"/>
        </w:trPr>
        <w:tc>
          <w:tcPr>
            <w:tcW w:w="616" w:type="dxa"/>
            <w:shd w:val="clear" w:color="auto" w:fill="auto"/>
          </w:tcPr>
          <w:p w14:paraId="477C98C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</w:tcPr>
          <w:p w14:paraId="11FD677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308" w:type="dxa"/>
            <w:shd w:val="clear" w:color="auto" w:fill="auto"/>
            <w:vAlign w:val="bottom"/>
          </w:tcPr>
          <w:p w14:paraId="4176953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837" w:type="dxa"/>
            <w:shd w:val="clear" w:color="auto" w:fill="auto"/>
            <w:vAlign w:val="bottom"/>
          </w:tcPr>
          <w:p w14:paraId="7D477B8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</w:tcPr>
          <w:p w14:paraId="3A59EED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</w:tcPr>
          <w:p w14:paraId="272D567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</w:tcPr>
          <w:p w14:paraId="115A3C2B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</w:tcPr>
          <w:p w14:paraId="4DC2EE8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564EC3" w:rsidRPr="00564EC3" w14:paraId="54EDC6B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B6E2A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1.</w:t>
            </w:r>
          </w:p>
        </w:tc>
        <w:tc>
          <w:tcPr>
            <w:tcW w:w="3760" w:type="dxa"/>
            <w:shd w:val="clear" w:color="auto" w:fill="auto"/>
            <w:hideMark/>
          </w:tcPr>
          <w:p w14:paraId="7E224F8C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552AC1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A1B0E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0D262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7D668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D34A5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16 784,6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DD8E59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16 788,0</w:t>
            </w:r>
          </w:p>
        </w:tc>
      </w:tr>
      <w:tr w:rsidR="00564EC3" w:rsidRPr="00564EC3" w14:paraId="04F5FA6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EC94DF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1.1.</w:t>
            </w:r>
          </w:p>
        </w:tc>
        <w:tc>
          <w:tcPr>
            <w:tcW w:w="3760" w:type="dxa"/>
            <w:shd w:val="clear" w:color="auto" w:fill="auto"/>
            <w:hideMark/>
          </w:tcPr>
          <w:p w14:paraId="4F1812AA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90F3E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EAA1B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4AC26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11741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9F5B7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83C3A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0105E40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94B46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2D9FC4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B126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A1972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3A879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707E4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A93C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74FC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5D0B55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08C9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E2972E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Выплаты пенсии за выслугу лет муниципальным служащим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2ADC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261500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484C0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996B7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BC39D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042B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2180F8B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E66E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13A5B2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6C6E37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1059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5272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09290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7901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3049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4F58300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D23A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B2C7E8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4FDE9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BE103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48EB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740D4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2CFE2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2011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2398D38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366F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55EE3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A1A9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7E1F9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3FE5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4E9F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447B6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3E85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0DBDE07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F755F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AA4EA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9860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A863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F47A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076C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ADC0F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3D17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922,1</w:t>
            </w:r>
          </w:p>
        </w:tc>
      </w:tr>
      <w:tr w:rsidR="00564EC3" w:rsidRPr="00564EC3" w14:paraId="0E6EA3A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58A69F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1.2.</w:t>
            </w:r>
          </w:p>
        </w:tc>
        <w:tc>
          <w:tcPr>
            <w:tcW w:w="3760" w:type="dxa"/>
            <w:shd w:val="clear" w:color="auto" w:fill="auto"/>
            <w:hideMark/>
          </w:tcPr>
          <w:p w14:paraId="0BFCEB7F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E3106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1F9DC4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851A0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43D89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D905D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15 566,0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C1D75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15 569,4</w:t>
            </w:r>
          </w:p>
        </w:tc>
      </w:tr>
      <w:tr w:rsidR="00564EC3" w:rsidRPr="00564EC3" w14:paraId="032E32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8849D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8852AE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CB8E1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1644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5079F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62C62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598B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15 566,0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5B07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15 569,4</w:t>
            </w:r>
          </w:p>
        </w:tc>
      </w:tr>
      <w:tr w:rsidR="00564EC3" w:rsidRPr="00564EC3" w14:paraId="3B2B570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467A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C8F34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2AA6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3867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D8FED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B5F54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9021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15 566,0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51C6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15 569,4</w:t>
            </w:r>
          </w:p>
        </w:tc>
      </w:tr>
      <w:tr w:rsidR="00564EC3" w:rsidRPr="00564EC3" w14:paraId="0B1C0BA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B67C7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BD0A6C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9C300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EBA5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2AD7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9A34B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E574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AA94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13 506,6</w:t>
            </w:r>
          </w:p>
        </w:tc>
      </w:tr>
      <w:tr w:rsidR="00564EC3" w:rsidRPr="00564EC3" w14:paraId="1790BF9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F753C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455611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7A95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BD3DE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1E16B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5ACBB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4605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582B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13 506,6</w:t>
            </w:r>
          </w:p>
        </w:tc>
      </w:tr>
      <w:tr w:rsidR="00564EC3" w:rsidRPr="00564EC3" w14:paraId="49C8AFA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1347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9AA90B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F7F15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95EFE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51D00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A6F2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B928D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61D22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13 506,6</w:t>
            </w:r>
          </w:p>
        </w:tc>
      </w:tr>
      <w:tr w:rsidR="00564EC3" w:rsidRPr="00564EC3" w14:paraId="331FEBC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08B4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FF8CA4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673FD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ADF41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DA34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130A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8AE5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9646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13 506,6</w:t>
            </w:r>
          </w:p>
        </w:tc>
      </w:tr>
      <w:tr w:rsidR="00564EC3" w:rsidRPr="00564EC3" w14:paraId="1BF08D8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A5C7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4D5048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1C34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40D102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319C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3ACBA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A4623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59DF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</w:tr>
      <w:tr w:rsidR="00564EC3" w:rsidRPr="00564EC3" w14:paraId="3F7A177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71FB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DD9F64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C908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68933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E374A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FFDB5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8DEE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F4F5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</w:tr>
      <w:tr w:rsidR="00564EC3" w:rsidRPr="00564EC3" w14:paraId="5A343D8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E341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5DE62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35213C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CD44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CDD8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F9AF2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C156C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2A70C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</w:tr>
      <w:tr w:rsidR="00564EC3" w:rsidRPr="00564EC3" w14:paraId="4608AB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2964B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08D5C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FE40B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044A0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998B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8398D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8B633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694F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2 062,8</w:t>
            </w:r>
          </w:p>
        </w:tc>
      </w:tr>
      <w:tr w:rsidR="00564EC3" w:rsidRPr="00564EC3" w14:paraId="674CEB9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9651A8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1.3.</w:t>
            </w:r>
          </w:p>
        </w:tc>
        <w:tc>
          <w:tcPr>
            <w:tcW w:w="3760" w:type="dxa"/>
            <w:shd w:val="clear" w:color="auto" w:fill="auto"/>
            <w:hideMark/>
          </w:tcPr>
          <w:p w14:paraId="02C78EA0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"Социальная поддержка граждан"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CB73584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Ц3Э0000000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B8CD4E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D1A65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E76FC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B8487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296,5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C1AE6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296,5</w:t>
            </w:r>
          </w:p>
        </w:tc>
      </w:tr>
      <w:tr w:rsidR="00564EC3" w:rsidRPr="00564EC3" w14:paraId="493F85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F75DB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8D32F7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D0B6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A0891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BCFF3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96B7F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1B7AC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296,5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4229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296,5</w:t>
            </w:r>
          </w:p>
        </w:tc>
      </w:tr>
      <w:tr w:rsidR="00564EC3" w:rsidRPr="00564EC3" w14:paraId="2B411B6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E3AE4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DA127A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и осуществление деятельности по опеке и попечительству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A7B911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17A85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5912F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3A9EA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E604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296,5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5112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296,5</w:t>
            </w:r>
          </w:p>
        </w:tc>
      </w:tr>
      <w:tr w:rsidR="00564EC3" w:rsidRPr="00564EC3" w14:paraId="62DACD2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C57E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2A27C7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8E00E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C57A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003A1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C1F00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213A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C15B5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</w:tr>
      <w:tr w:rsidR="00564EC3" w:rsidRPr="00564EC3" w14:paraId="5C1BE61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FD77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E1793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0F487B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006D1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E047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ED583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5EF9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8EA9F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</w:tr>
      <w:tr w:rsidR="00564EC3" w:rsidRPr="00564EC3" w14:paraId="462B5B4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55D2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87A28E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18132E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8A150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56140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4AF98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53979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EB7D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</w:tr>
      <w:tr w:rsidR="00564EC3" w:rsidRPr="00564EC3" w14:paraId="2AFE985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85AD2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3BC2B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2AA671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E427B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8BD7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E570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1EE2E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F368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285,4</w:t>
            </w:r>
          </w:p>
        </w:tc>
      </w:tr>
      <w:tr w:rsidR="00564EC3" w:rsidRPr="00564EC3" w14:paraId="676C526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27983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06BEC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3D0F7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2AD769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AB11E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DA108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B9B7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D2F77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564EC3" w:rsidRPr="00564EC3" w14:paraId="48C191F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A1AF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C9496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F12C7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E869D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44807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017FF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980B8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FF85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564EC3" w:rsidRPr="00564EC3" w14:paraId="6FFF66C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0890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4AC039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613E7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4B11C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AEE4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780B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697E0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15BCF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564EC3" w:rsidRPr="00564EC3" w14:paraId="1F66535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170E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382EB4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87F0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Ц3Э0111990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34BB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063F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C5AC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7311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849C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11,1</w:t>
            </w:r>
          </w:p>
        </w:tc>
      </w:tr>
      <w:tr w:rsidR="00564EC3" w:rsidRPr="00564EC3" w14:paraId="5C46BBA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97F0AC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2.</w:t>
            </w:r>
          </w:p>
        </w:tc>
        <w:tc>
          <w:tcPr>
            <w:tcW w:w="3760" w:type="dxa"/>
            <w:shd w:val="clear" w:color="auto" w:fill="auto"/>
            <w:hideMark/>
          </w:tcPr>
          <w:p w14:paraId="66F8B592" w14:textId="2989E140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proofErr w:type="spellStart"/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564EC3">
              <w:rPr>
                <w:b/>
                <w:bCs/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5A9FF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B8BA14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C74CD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DB70B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80783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143 297,3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91D93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121 216,4</w:t>
            </w:r>
          </w:p>
        </w:tc>
      </w:tr>
      <w:tr w:rsidR="00564EC3" w:rsidRPr="00564EC3" w14:paraId="02A6AF5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9A5ACD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2.1.</w:t>
            </w:r>
          </w:p>
        </w:tc>
        <w:tc>
          <w:tcPr>
            <w:tcW w:w="3760" w:type="dxa"/>
            <w:shd w:val="clear" w:color="auto" w:fill="auto"/>
            <w:hideMark/>
          </w:tcPr>
          <w:p w14:paraId="5C9A2F7B" w14:textId="0AF22159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21C66B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69C4215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9FF8C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8636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AB4B1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121 216,5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6C091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121 216,4</w:t>
            </w:r>
          </w:p>
        </w:tc>
      </w:tr>
      <w:tr w:rsidR="00564EC3" w:rsidRPr="00564EC3" w14:paraId="4D0F49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A1C5F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C339BE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библиотечного дела"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2EFAB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F8E7B4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1B76B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A5CE8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F0E38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55FE7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045FCAE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71AE2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A328D0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государственных библиотек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059C3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AA09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2EFD7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BF345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48EE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F014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03CF153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F89F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1FD248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6E44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3B427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722D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35E57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1B0FF7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454E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1FB298C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6CF0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62FB0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0441F7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0780A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40320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CCE43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5B8F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9058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7F280AD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9B22D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938BA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26297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60F5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A8B87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B8D5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F161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25A4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7CD3224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35FA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7E8684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F57A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Ц410240410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96D6E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2543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A5A7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091FD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172A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30 543,0</w:t>
            </w:r>
          </w:p>
        </w:tc>
      </w:tr>
      <w:tr w:rsidR="00564EC3" w:rsidRPr="00564EC3" w14:paraId="7ADD1FA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D672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ECE27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музейного дела"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DB818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9AD9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976D4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480BD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FB29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665B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0FA5424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13B1B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E94A85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музеев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0B180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A599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F0B05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A94D7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0DF5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8926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44AAD4F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EC95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1D20D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813A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CA2F1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10D07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1A8B3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5AE3D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E29C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0CD2FAC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B8C9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0F199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2566D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C431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B5A15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FB537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BE7D7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DFE14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797718B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EA5E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48BFB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F038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BA690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5D51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FCEE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46E9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79E5F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0D322B1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FC91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C54A45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6308B0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Ц410370760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531A1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1D7A5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EB311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CC76F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10AF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12 513,9</w:t>
            </w:r>
          </w:p>
        </w:tc>
      </w:tr>
      <w:tr w:rsidR="00564EC3" w:rsidRPr="00564EC3" w14:paraId="203C8C8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AB035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ACFEF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образования в сфере культуры и искусства"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BE57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72C90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A580D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4CC9C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E542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2AF6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4FD005E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E854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50E531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197BC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21BE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9E02E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E1B63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17A6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57C2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3F6B541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7F1E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C1D51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C189D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74C44D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9FA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106BD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9052AC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463B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2E95530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85580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D8E2F4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2B875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980D7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D4D98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A99F4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4F55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930E3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7DD45F3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A042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C2B246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E20E57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1053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645C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48986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0BC4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82BE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7868BC8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55ABD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CADBEC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7BCAA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81B43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F9CB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F98F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FFEBD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0672A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58 541,0</w:t>
            </w:r>
          </w:p>
        </w:tc>
      </w:tr>
      <w:tr w:rsidR="00564EC3" w:rsidRPr="00564EC3" w14:paraId="70B0800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1503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46303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B46F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A309E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42339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C2356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8742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FFB43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107B3CE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2DAB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18FE4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учреждений в сфере культурно-досугового обслуживания населения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EDFCD2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CDFF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C608E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513B7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626BF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D4BD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606216C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DC2FF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295D4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1ECC70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39D68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CC94A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70284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C71D6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C046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1BF8208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11BC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8B51A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0C8728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DE461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3397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565D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3D363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5571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23BE296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045A2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0310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9882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DBEE7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581D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6AE2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8157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AFDC0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5F58360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4693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B8DF71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4D32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CA2CF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01D98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01C59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05ED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6C71D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19 074,8</w:t>
            </w:r>
          </w:p>
        </w:tc>
      </w:tr>
      <w:tr w:rsidR="00564EC3" w:rsidRPr="00564EC3" w14:paraId="13BC2D9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1D53C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E22E93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C5964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C7C0D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2ED23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43DD9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9931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510,0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0898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510,0</w:t>
            </w:r>
          </w:p>
        </w:tc>
      </w:tr>
      <w:tr w:rsidR="00564EC3" w:rsidRPr="00564EC3" w14:paraId="6C12205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2CC7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1DB351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190E1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2FF6F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21E7C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C6724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1BAA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510,0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7232C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510,0</w:t>
            </w:r>
          </w:p>
        </w:tc>
      </w:tr>
      <w:tr w:rsidR="00564EC3" w:rsidRPr="00564EC3" w14:paraId="47E8B71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7021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CC4CD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ABEE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E3D96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18DF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3A4E8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E28F0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966D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564EC3" w:rsidRPr="00564EC3" w14:paraId="305E732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C5AF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BDB2A9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1FD10B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77D3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EBD3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1FF9B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BC3A2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108F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564EC3" w:rsidRPr="00564EC3" w14:paraId="401FC23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745B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E6865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ABD108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22FB8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CF6F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067A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9EBC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B594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564EC3" w:rsidRPr="00564EC3" w14:paraId="704DFAC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D6A51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BB267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BE87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84E15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ABA91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81E3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BF0E0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E5AD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564EC3" w:rsidRPr="00564EC3" w14:paraId="40F2932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9A2EB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7FEB93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2131B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0F75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0BED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9FD13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2A70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1C04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564EC3" w:rsidRPr="00564EC3" w14:paraId="2413FF8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034F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B1A2EA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Премии и гранты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67C0D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0C183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09AD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54D8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AF1BAB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952E0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564EC3" w:rsidRPr="00564EC3" w14:paraId="152B998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3E222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0B1ED2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4E455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6BB6D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7378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3FA2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D0E8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7C64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564EC3" w:rsidRPr="00564EC3" w14:paraId="1CC8D80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AC70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657924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92E5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6C5C0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1378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F7E9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D778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D3A9DE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60,0</w:t>
            </w:r>
          </w:p>
        </w:tc>
      </w:tr>
      <w:tr w:rsidR="00564EC3" w:rsidRPr="00564EC3" w14:paraId="454D753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152D7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77EC1D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муниципальных учреждений культуры"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4DE4B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F0793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C41A9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3DAF2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748AB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FB3C8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6E1DA62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9669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05E936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Укрепление материально-технической базы муниципальных библиотек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74AFC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2CAE80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346DA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5E4A2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4E6D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CD1E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530994D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7B72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4EEB25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43C144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FE328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8A647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3D737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8359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A0593F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4BBFD04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A0C1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F2A001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5340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D426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DA800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6E2CF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C0B25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8671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404B64A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A5C5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AA6ED4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EA01B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503D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5C81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ED6E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B5A9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2DBA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352DF8E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621A0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8CC4C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65B80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Ц4115S9830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526F3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8156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CF8F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CBE20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AB99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33,7</w:t>
            </w:r>
          </w:p>
        </w:tc>
      </w:tr>
      <w:tr w:rsidR="00564EC3" w:rsidRPr="00564EC3" w14:paraId="59B4647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FB3AC56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2.2.</w:t>
            </w:r>
          </w:p>
        </w:tc>
        <w:tc>
          <w:tcPr>
            <w:tcW w:w="3760" w:type="dxa"/>
            <w:shd w:val="clear" w:color="auto" w:fill="auto"/>
            <w:hideMark/>
          </w:tcPr>
          <w:p w14:paraId="6AE72BF7" w14:textId="4864DC68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18EA2EF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80D7C9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70CD6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848C2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A01CD0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2327A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53A7A3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800C2A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5F91A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463B12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90C8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6285E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B7AFA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DA97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F1D5E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646FDC6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31D85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0460B2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26A6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DA7C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F9C05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53A5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F035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33C0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6A3D3CB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6873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C11B22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ED51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6F81F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D9FB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8AD4F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19350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149F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13667EE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4EB55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88F65F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04726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4ADDB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CD38B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05CC0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70F2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16B6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115C8B9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1EBCB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3B2BD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50DFC7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49B83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0616A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A08C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4326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1DEEB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5F02D7A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6358C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50892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8A986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A99388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1AB26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3B73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D4BE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AAA8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7EEE1BE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17436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3.</w:t>
            </w:r>
          </w:p>
        </w:tc>
        <w:tc>
          <w:tcPr>
            <w:tcW w:w="3760" w:type="dxa"/>
            <w:shd w:val="clear" w:color="auto" w:fill="auto"/>
            <w:hideMark/>
          </w:tcPr>
          <w:p w14:paraId="1681D9A8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87B29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DAF2F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A6E83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271F3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E5FC7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64 092,4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12450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61 642,4</w:t>
            </w:r>
          </w:p>
        </w:tc>
      </w:tr>
      <w:tr w:rsidR="00564EC3" w:rsidRPr="00564EC3" w14:paraId="0DA67FF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B1D71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3.1.</w:t>
            </w:r>
          </w:p>
        </w:tc>
        <w:tc>
          <w:tcPr>
            <w:tcW w:w="3760" w:type="dxa"/>
            <w:shd w:val="clear" w:color="auto" w:fill="auto"/>
            <w:hideMark/>
          </w:tcPr>
          <w:p w14:paraId="34949925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"Развитие физической культуры и массового спорта" муниципальной программы "Развитие физической культуры и спорта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3C3DE7B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Ц510000000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C3AFDCF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27C1F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4923C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EE7D9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54935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3E48211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8852F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3E4A47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"Физкультурно-оздоровительная и спортивно-массовая работа с населением"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585C9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85ED7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F4EDC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53315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9840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E6B8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26ECF64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29369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81FCED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и проведение официальных физкультурных мероприятий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74DF5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4E062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2B28F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D02E2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8769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E763C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0023A44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B017C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D8CB99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B85A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D8323B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FEAD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54D44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60DB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C7DA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564EC3" w:rsidRPr="00564EC3" w14:paraId="5F5E3B0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6306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BF47F4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C392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2D9D0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2D82A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F908A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CD77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A7180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564EC3" w:rsidRPr="00564EC3" w14:paraId="5AA6A2A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0B5B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7B4B85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B0FCA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7D4964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95F8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7BCC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54D5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7C6E7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564EC3" w:rsidRPr="00564EC3" w14:paraId="4F4C0F4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BB795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42B358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8B07E7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5F0649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4FA1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F9C2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96A8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C50B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564EC3" w:rsidRPr="00564EC3" w14:paraId="48A07D3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F1F5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51BAC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7819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06C75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F2E7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B6132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09A16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81A4E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564EC3" w:rsidRPr="00564EC3" w14:paraId="41FC8A2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EFDF5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05840A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4B559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32AAB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CCFFF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84380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66AF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76E3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564EC3" w:rsidRPr="00564EC3" w14:paraId="105BF92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4DA6B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E0136B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F9DA0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D35E9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57E3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D09F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8E0EC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D9A35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564EC3" w:rsidRPr="00564EC3" w14:paraId="0622326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7312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099D2E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Массовый 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3DB5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Ц510171390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743B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2C1E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8AF8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779CE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CB16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950,0</w:t>
            </w:r>
          </w:p>
        </w:tc>
      </w:tr>
      <w:tr w:rsidR="00564EC3" w:rsidRPr="00564EC3" w14:paraId="67FB864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F565DF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3.2.</w:t>
            </w:r>
          </w:p>
        </w:tc>
        <w:tc>
          <w:tcPr>
            <w:tcW w:w="3760" w:type="dxa"/>
            <w:shd w:val="clear" w:color="auto" w:fill="auto"/>
            <w:hideMark/>
          </w:tcPr>
          <w:p w14:paraId="295219E5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"Развитие спорта высших достижений и системы подготовки спортивного резерва" муниципальной программы "Развитие физической культуры и спорта в городе Новочебоксарске"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B81FA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Ц520000000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A37C7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EA0A6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9D642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B185DD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D434D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1E2558B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5C174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2F60C4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"Содержание спортивных школ"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44117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02C3C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22E27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56FE3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1628D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DBFA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273BB07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C92D1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5D37F3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детско-юношеских спортивных школ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DC3E26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D1749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71AEC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4AC27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121A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983B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4EE3CE0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EEBD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E698E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585A6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342CD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E2CE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20551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6CFF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8C77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59AB113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6471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C6274B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823918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93B3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63AB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AFD86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0CE38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8231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0C5DC3F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C08A0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F7D067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6DD2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23A1F2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C9350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04AAB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16A9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73ED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61BC23E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33C0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06F020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AD4C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Ц520170340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49F2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F812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FB29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6863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62 842,4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B31F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60 392,4</w:t>
            </w:r>
          </w:p>
        </w:tc>
      </w:tr>
      <w:tr w:rsidR="00564EC3" w:rsidRPr="00564EC3" w14:paraId="7BFCFEA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B9FC0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4.</w:t>
            </w:r>
          </w:p>
        </w:tc>
        <w:tc>
          <w:tcPr>
            <w:tcW w:w="3760" w:type="dxa"/>
            <w:shd w:val="clear" w:color="auto" w:fill="auto"/>
            <w:hideMark/>
          </w:tcPr>
          <w:p w14:paraId="3F0691B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"Содействие занятости населения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10753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Ц600000000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46D9C1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0AFC5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7FA6D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2F7A8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154,1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7BE49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154,1</w:t>
            </w:r>
          </w:p>
        </w:tc>
      </w:tr>
      <w:tr w:rsidR="00564EC3" w:rsidRPr="00564EC3" w14:paraId="25D3BF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C2DE75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4.1.</w:t>
            </w:r>
          </w:p>
        </w:tc>
        <w:tc>
          <w:tcPr>
            <w:tcW w:w="3760" w:type="dxa"/>
            <w:shd w:val="clear" w:color="auto" w:fill="auto"/>
            <w:hideMark/>
          </w:tcPr>
          <w:p w14:paraId="55DCFD8D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"Безопасный труд в городе Новочебоксарске" муниципальной программы "Содействие занятости населения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9F7FC44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Ц630000000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9581B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9E081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AA616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767ABF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154,1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3C429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154,1</w:t>
            </w:r>
          </w:p>
        </w:tc>
      </w:tr>
      <w:tr w:rsidR="00564EC3" w:rsidRPr="00564EC3" w14:paraId="391C53F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770E0C0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06B0D1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"Организационно-техническое обеспечение охраны труда и здоровья работающих"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5E17E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6B529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0F960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FC286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A682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154,1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FAC9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154,1</w:t>
            </w:r>
          </w:p>
        </w:tc>
      </w:tr>
      <w:tr w:rsidR="00564EC3" w:rsidRPr="00564EC3" w14:paraId="32E2EA4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CD7E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678EF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в сфере трудовых отношений, за счет субвенции, предоставляемой из республиканского бюджета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E509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B8B65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38B50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866E1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3A55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154,1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E748D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154,1</w:t>
            </w:r>
          </w:p>
        </w:tc>
      </w:tr>
      <w:tr w:rsidR="00564EC3" w:rsidRPr="00564EC3" w14:paraId="4524BA7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417A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8FCFE9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C09A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3F1868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C248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737C5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75045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338F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</w:tr>
      <w:tr w:rsidR="00564EC3" w:rsidRPr="00564EC3" w14:paraId="7A4A569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12DC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7A3B4D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5E39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FC2A5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5B572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02A996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4BED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DF01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</w:tr>
      <w:tr w:rsidR="00564EC3" w:rsidRPr="00564EC3" w14:paraId="51E4BCD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E96B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5DB414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763BA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807CFA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B6D9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CA3DD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B2E8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97D5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</w:tr>
      <w:tr w:rsidR="00564EC3" w:rsidRPr="00564EC3" w14:paraId="4DE3794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2CC3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63E87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DA8A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D07007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8B0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8C4E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A897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C1C65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148,5</w:t>
            </w:r>
          </w:p>
        </w:tc>
      </w:tr>
      <w:tr w:rsidR="00564EC3" w:rsidRPr="00564EC3" w14:paraId="1CDD724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B0B26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B8B47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3F0290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F62A5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6D01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F176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569D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E568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564EC3" w:rsidRPr="00564EC3" w14:paraId="51CE16C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7544B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BDA24B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ABFE4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A79F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94EB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2924B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71AF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6034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564EC3" w:rsidRPr="00564EC3" w14:paraId="6F9C199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4C20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587399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FB962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60199C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7571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94538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5429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CB98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564EC3" w:rsidRPr="00564EC3" w14:paraId="6263114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8F00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31A2E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социальной политики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726CA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Ц630112440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6BDF5B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8935A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DCAB1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9BDC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C68251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5,6</w:t>
            </w:r>
          </w:p>
        </w:tc>
      </w:tr>
      <w:tr w:rsidR="00564EC3" w:rsidRPr="00564EC3" w14:paraId="46331B8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9BE183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5.</w:t>
            </w:r>
          </w:p>
        </w:tc>
        <w:tc>
          <w:tcPr>
            <w:tcW w:w="3760" w:type="dxa"/>
            <w:shd w:val="clear" w:color="auto" w:fill="auto"/>
            <w:hideMark/>
          </w:tcPr>
          <w:p w14:paraId="302721F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84E4C6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D6FA0B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4348E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513FC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0992E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1 549 307,3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55BCA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1 556 152,9</w:t>
            </w:r>
          </w:p>
        </w:tc>
      </w:tr>
      <w:tr w:rsidR="00564EC3" w:rsidRPr="00564EC3" w14:paraId="2544C42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B2C64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5.1.</w:t>
            </w:r>
          </w:p>
        </w:tc>
        <w:tc>
          <w:tcPr>
            <w:tcW w:w="3760" w:type="dxa"/>
            <w:shd w:val="clear" w:color="auto" w:fill="auto"/>
            <w:hideMark/>
          </w:tcPr>
          <w:p w14:paraId="326C93C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A6D8C1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A4FA1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1A4D9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1F9DE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AF89CA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1 536 792,8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9F6DD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1 543 638,4</w:t>
            </w:r>
          </w:p>
        </w:tc>
      </w:tr>
      <w:tr w:rsidR="00564EC3" w:rsidRPr="00564EC3" w14:paraId="4214649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2665E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E206FA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D67B1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1D13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8BF73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977E2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CF66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139 974,7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8CB54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139 974,7</w:t>
            </w:r>
          </w:p>
        </w:tc>
      </w:tr>
      <w:tr w:rsidR="00564EC3" w:rsidRPr="00564EC3" w14:paraId="29AA358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6343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15052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B7310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841FB8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5B331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C423B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9C0BD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7DF1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</w:tr>
      <w:tr w:rsidR="00564EC3" w:rsidRPr="00564EC3" w14:paraId="61F372D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D53A4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C29069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EE980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4C7A0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F30F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9DE6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9B7A3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AD6B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</w:tr>
      <w:tr w:rsidR="00564EC3" w:rsidRPr="00564EC3" w14:paraId="7FAB3A0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8A194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3F9350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A732A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F29A1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1A700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48AD7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3357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AE60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</w:tr>
      <w:tr w:rsidR="00564EC3" w:rsidRPr="00564EC3" w14:paraId="664764D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DE803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EA0EC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46D79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EC9A5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D0D0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CFF14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68AF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34BD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</w:tr>
      <w:tr w:rsidR="00564EC3" w:rsidRPr="00564EC3" w14:paraId="064BDA7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F4502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B34C3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7FE3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4F1E5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4B16E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BA004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A92F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A0A7A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48 956,4</w:t>
            </w:r>
          </w:p>
        </w:tc>
      </w:tr>
      <w:tr w:rsidR="00564EC3" w:rsidRPr="00564EC3" w14:paraId="2520EF6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085D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6F7A45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567360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38F8CE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1D006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A69AF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9393E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46 555,2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9ECC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46 555,2</w:t>
            </w:r>
          </w:p>
        </w:tc>
      </w:tr>
      <w:tr w:rsidR="00564EC3" w:rsidRPr="00564EC3" w14:paraId="45103BD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8D61F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F3295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8725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BA3B58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7833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611A7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4096C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46 555,2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E42FF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46 555,2</w:t>
            </w:r>
          </w:p>
        </w:tc>
      </w:tr>
      <w:tr w:rsidR="00564EC3" w:rsidRPr="00564EC3" w14:paraId="6B0318D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D49A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93D893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C6556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C645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7381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4B91E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28FE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BCD9F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</w:tr>
      <w:tr w:rsidR="00564EC3" w:rsidRPr="00564EC3" w14:paraId="65C02AE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DD0C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B29285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4FD4D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867A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12D7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DF3C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2C53E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9B66B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</w:tr>
      <w:tr w:rsidR="00564EC3" w:rsidRPr="00564EC3" w14:paraId="690B496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83A072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5304D7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1884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AD88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6D64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B154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095B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19EFA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35 692,7</w:t>
            </w:r>
          </w:p>
        </w:tc>
      </w:tr>
      <w:tr w:rsidR="00564EC3" w:rsidRPr="00564EC3" w14:paraId="213DECC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0C0B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60FC2C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5AFAE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B6C74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7D29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270F5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83B1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3E61E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</w:tr>
      <w:tr w:rsidR="00564EC3" w:rsidRPr="00564EC3" w14:paraId="482E66C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B158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1962D5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5522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21EB97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BE7D9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E52F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5189F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2727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</w:tr>
      <w:tr w:rsidR="00564EC3" w:rsidRPr="00564EC3" w14:paraId="531F9B8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296D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B4B80F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9F93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6FC5D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81B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2592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7836C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DA8B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10 862,5</w:t>
            </w:r>
          </w:p>
        </w:tc>
      </w:tr>
      <w:tr w:rsidR="00564EC3" w:rsidRPr="00564EC3" w14:paraId="314C622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E9DCF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72C46F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8AB69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30DFD3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B79C1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ECF7D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ED2E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2389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</w:tr>
      <w:tr w:rsidR="00564EC3" w:rsidRPr="00564EC3" w14:paraId="327085C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5F3EA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F257A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6190E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A4AB8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893F4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4DCDA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D75C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FEDCF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</w:tr>
      <w:tr w:rsidR="00564EC3" w:rsidRPr="00564EC3" w14:paraId="6DDC02C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C972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847A7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FFF38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D32EB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8D4E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FEBB7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69DCF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4F57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</w:tr>
      <w:tr w:rsidR="00564EC3" w:rsidRPr="00564EC3" w14:paraId="6E5DF96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6307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E209B9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3FCE1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76934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FD0C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C4AB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FE2B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D8FC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</w:tr>
      <w:tr w:rsidR="00564EC3" w:rsidRPr="00564EC3" w14:paraId="14AC2AC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35BD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6A59D9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A9B74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8CACF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9A51C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40784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539A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65B3B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44 463,1</w:t>
            </w:r>
          </w:p>
        </w:tc>
      </w:tr>
      <w:tr w:rsidR="00564EC3" w:rsidRPr="00564EC3" w14:paraId="0C7F9D0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F1F0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B99DC6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"Финансовое обеспечение получения дошкольного образования, начального общего, основного общего,  и  среднего  профессионального  образования, среднего общего образования"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A934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E5038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81D4A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C81DC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12A3E1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1 223 835,7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9CF5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1 223 835,7</w:t>
            </w:r>
          </w:p>
        </w:tc>
      </w:tr>
      <w:tr w:rsidR="00564EC3" w:rsidRPr="00564EC3" w14:paraId="3870603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B8E8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C5A5E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 образования в муниципальных дошкольных образовательных организациях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F796E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A21B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FEF7B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72535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9F50A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AE0E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</w:tr>
      <w:tr w:rsidR="00564EC3" w:rsidRPr="00564EC3" w14:paraId="64E03E8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2895B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03947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63B2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BF3D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B7B5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BF464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F8613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B58C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</w:tr>
      <w:tr w:rsidR="00564EC3" w:rsidRPr="00564EC3" w14:paraId="54E857C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CB6C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02D25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34C50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1B6A3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B2906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5A5D6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BD91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7961D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</w:tr>
      <w:tr w:rsidR="00564EC3" w:rsidRPr="00564EC3" w14:paraId="2B6912A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7B35C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1CB8CC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8E58F9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C20B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38E12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21FD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FB15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81DF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</w:tr>
      <w:tr w:rsidR="00564EC3" w:rsidRPr="00564EC3" w14:paraId="35CE050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FCD3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65732F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4B54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04B8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1D27A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87C2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456FB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1DAE6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558 528,9</w:t>
            </w:r>
          </w:p>
        </w:tc>
      </w:tr>
      <w:tr w:rsidR="00564EC3" w:rsidRPr="00564EC3" w14:paraId="01E63C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A4B2C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86AEA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обеспечению государственных гарантий реализации прав на получение общедоступного и бесплатного дошкольного, начального общего, основного общего, среднего общего образования в муниципальных общеобразовательных организациях, обеспечение дополнительного образования детей муниципальных общеобразовательных организациях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AEA1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8978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EBF6C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6669B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F240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B103A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</w:tr>
      <w:tr w:rsidR="00564EC3" w:rsidRPr="00564EC3" w14:paraId="520F20C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9E11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0FBFC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3DB1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DDC4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B9F3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B54F6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B470B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5438A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</w:tr>
      <w:tr w:rsidR="00564EC3" w:rsidRPr="00564EC3" w14:paraId="203CE7A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6994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26209D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62184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E90A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54C6B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574EA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71ABF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E020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</w:tr>
      <w:tr w:rsidR="00564EC3" w:rsidRPr="00564EC3" w14:paraId="02B0E49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8FD9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8A4133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8151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0F9B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DB71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96BF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3CE5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3B016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</w:tr>
      <w:tr w:rsidR="00564EC3" w:rsidRPr="00564EC3" w14:paraId="0F61162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3D71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B49915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5945B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Ц710212010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BD5582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A47B2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14A5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22ADE7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A4EE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665 306,8</w:t>
            </w:r>
          </w:p>
        </w:tc>
      </w:tr>
      <w:tr w:rsidR="00564EC3" w:rsidRPr="00564EC3" w14:paraId="3F7FA4D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9AC7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EE75F9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выплаты ежемесячного денежного вознаграждения за выполнение функций классного руководителя педагогическим работникам государственных и муниципальных общеобразовательных организаций Чувашской Республики"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4A1F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FAB66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8E23B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FCA71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A279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14E4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5275046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E2CA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D8FE09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A8737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62C8C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BDD37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65324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4779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18B8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3E0532D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35DA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30D25F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A7736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A74785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38A50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1EC83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F3D0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8B10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78197D7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87CB7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387501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918E2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AAC347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65D8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0935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90C0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3B96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2E06B24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EE9A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0BAD44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6DD77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EFFB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8591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26D7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1DC2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CD67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0D3460E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F2C9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A226C7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5A6E5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Ц710553030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B0A7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1056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C99E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C254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47 400,3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2C1BD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45 309,6</w:t>
            </w:r>
          </w:p>
        </w:tc>
      </w:tr>
      <w:tr w:rsidR="00564EC3" w:rsidRPr="00564EC3" w14:paraId="6614B23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75F2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0E8EDB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"Меры социальной поддержки"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2F545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68390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5145E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F4D7E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0BE9A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96 675,7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1058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94 847,7</w:t>
            </w:r>
          </w:p>
        </w:tc>
      </w:tr>
      <w:tr w:rsidR="00564EC3" w:rsidRPr="00564EC3" w14:paraId="2A57635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067E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B2F615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Выплата социальных пособий обучающимся общеобразовательных организаций из малоимущих семей, нуждающимся в приобретении проездных билетов для проезда между пунктами проживания и обучения на транспорте городского и (или) пригородного сообщения на территории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B54D7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D68F35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4C442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DF1CB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5DEA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84,1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0895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84,1</w:t>
            </w:r>
          </w:p>
        </w:tc>
      </w:tr>
      <w:tr w:rsidR="00564EC3" w:rsidRPr="00564EC3" w14:paraId="75436AF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8A9D9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1CD021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0D65B5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A79EA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3637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0C50E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892EB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D1660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564EC3" w:rsidRPr="00564EC3" w14:paraId="0075F8A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6B527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472C5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B7CFDA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1B55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BDD9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46EA8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A0A2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85DCD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564EC3" w:rsidRPr="00564EC3" w14:paraId="65A6AB8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CFE7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AFB3BA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32C0E6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31107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5040B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CEEC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5C129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4199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564EC3" w:rsidRPr="00564EC3" w14:paraId="0DE8EC6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0F53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4FD807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C35DD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7B64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BEEF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EAB9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EBFA5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EFA0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0,4</w:t>
            </w:r>
          </w:p>
        </w:tc>
      </w:tr>
      <w:tr w:rsidR="00564EC3" w:rsidRPr="00564EC3" w14:paraId="5C88F99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C2F2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0CECD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BBE8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BC336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B74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636E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8DD3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082B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</w:tr>
      <w:tr w:rsidR="00564EC3" w:rsidRPr="00564EC3" w14:paraId="036CCC5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DCB47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703BDB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5925E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40AE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74D40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F5E51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6326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BE95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</w:tr>
      <w:tr w:rsidR="00564EC3" w:rsidRPr="00564EC3" w14:paraId="7E5BE3B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E7F0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11E32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945089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6781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DF90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C39E3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9A246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72B3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</w:tr>
      <w:tr w:rsidR="00564EC3" w:rsidRPr="00564EC3" w14:paraId="503805E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3B33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831B27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59985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D9BF30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C635E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0E657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564B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1ACE0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83,7</w:t>
            </w:r>
          </w:p>
        </w:tc>
      </w:tr>
      <w:tr w:rsidR="00564EC3" w:rsidRPr="00564EC3" w14:paraId="316325D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47B0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954D8A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выплате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0807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A1210D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1C773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178AC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3299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4 914,0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3A94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4 914,0</w:t>
            </w:r>
          </w:p>
        </w:tc>
      </w:tr>
      <w:tr w:rsidR="00564EC3" w:rsidRPr="00564EC3" w14:paraId="10E673C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AEAF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86DCE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D681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3CCD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A4F2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05945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18FD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C35D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</w:tr>
      <w:tr w:rsidR="00564EC3" w:rsidRPr="00564EC3" w14:paraId="10EA327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F389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100437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229D0F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942D3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CBBA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CECF1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EC94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09F43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</w:tr>
      <w:tr w:rsidR="00564EC3" w:rsidRPr="00564EC3" w14:paraId="328E60E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9F46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4DDD2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62AB30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F230F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20FE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E024B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ED1B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45F9D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</w:tr>
      <w:tr w:rsidR="00564EC3" w:rsidRPr="00564EC3" w14:paraId="399227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27854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6310A6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269C75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F1078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F7D6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EF87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2AC8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53D1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24,6</w:t>
            </w:r>
          </w:p>
        </w:tc>
      </w:tr>
      <w:tr w:rsidR="00564EC3" w:rsidRPr="00564EC3" w14:paraId="4688523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FBBAF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40CD2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B0B44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A4392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45A6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1450A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6735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7CE5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</w:tr>
      <w:tr w:rsidR="00564EC3" w:rsidRPr="00564EC3" w14:paraId="6D172C3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C808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309C9A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98ACA3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C7B73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0204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64DB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53E6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B3642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</w:tr>
      <w:tr w:rsidR="00564EC3" w:rsidRPr="00564EC3" w14:paraId="16C3CB0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0970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E2F172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F9815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88828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7DA2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D5B45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17529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C60BE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</w:tr>
      <w:tr w:rsidR="00564EC3" w:rsidRPr="00564EC3" w14:paraId="386E8E3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5020B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D04273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362697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73C77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B777D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7D76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4A490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E0AD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4 889,4</w:t>
            </w:r>
          </w:p>
        </w:tc>
      </w:tr>
      <w:tr w:rsidR="00564EC3" w:rsidRPr="00564EC3" w14:paraId="36A0F56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5334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6FF5B5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назначению и выплате единовременного денежного пособия гражданам, усыновившим (удочерившим) ребенка (детей) на территории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D5FE2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291CB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46730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B72DD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66F66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0706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564EC3" w:rsidRPr="00564EC3" w14:paraId="434A42B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F377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2E6A2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AC593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3E6E8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6C6A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42B9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C285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801FA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564EC3" w:rsidRPr="00564EC3" w14:paraId="21928EB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EE87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E25FD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8306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3A60F0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9C146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C7937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7183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DE84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564EC3" w:rsidRPr="00564EC3" w14:paraId="4C04058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7A033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D9E45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19C0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1FB32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CACC2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06C9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6D7C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40F5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564EC3" w:rsidRPr="00564EC3" w14:paraId="707B54A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55B2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F9FC03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9E77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Ц711412060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05251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1742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4F324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48203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098D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600,0</w:t>
            </w:r>
          </w:p>
        </w:tc>
      </w:tr>
      <w:tr w:rsidR="00564EC3" w:rsidRPr="00564EC3" w14:paraId="2151BBC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6AF35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07244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Выплата компенсации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образовательную программу дошкольного образования на территории Чувашской Республики (за счет собственных средств)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06B9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1719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47A3E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688B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CABC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AEA08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4 000,0</w:t>
            </w:r>
          </w:p>
        </w:tc>
      </w:tr>
      <w:tr w:rsidR="00564EC3" w:rsidRPr="00564EC3" w14:paraId="0CD70EC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9CAA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058778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CEDC0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811B9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0251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09E85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231F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7D7A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64EC3" w:rsidRPr="00564EC3" w14:paraId="1872FAF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5E54B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E5A0D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582B3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F7E2E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C033B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8D131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21BC0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3864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64EC3" w:rsidRPr="00564EC3" w14:paraId="38A5411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1329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1F93D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7685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DB32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2ECA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25E45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B5083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107F09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64EC3" w:rsidRPr="00564EC3" w14:paraId="47A9F9C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C016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22E2CB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07533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40E91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3B8B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6832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5E57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5AB3A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20,0</w:t>
            </w:r>
          </w:p>
        </w:tc>
      </w:tr>
      <w:tr w:rsidR="00564EC3" w:rsidRPr="00564EC3" w14:paraId="38CF2EA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DF72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2ED4D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8A93D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FB338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787A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F599D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1BFC1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A1D0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</w:tr>
      <w:tr w:rsidR="00564EC3" w:rsidRPr="00564EC3" w14:paraId="40449F9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3E74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A118B5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1A8A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B45F5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E9BD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0EEFD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14A50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0D1E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</w:tr>
      <w:tr w:rsidR="00564EC3" w:rsidRPr="00564EC3" w14:paraId="2B840B9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AC646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7940AB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6B3B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DDAAD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41115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4391B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3938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2625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</w:tr>
      <w:tr w:rsidR="00564EC3" w:rsidRPr="00564EC3" w14:paraId="4A9D8E4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BDD1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412BC2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C90D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Ц711472040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23E91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B2BD7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1ABC4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5B6691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1EA0A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3 980,0</w:t>
            </w:r>
          </w:p>
        </w:tc>
      </w:tr>
      <w:tr w:rsidR="00564EC3" w:rsidRPr="00564EC3" w14:paraId="4BC009C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67D5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F68AB6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льготного питания для отдельных категорий учащихся в муниципальных общеобразовательных организациях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D83984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74E4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74E23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17220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80924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776D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</w:tr>
      <w:tr w:rsidR="00564EC3" w:rsidRPr="00564EC3" w14:paraId="2D22BB6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4460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2A775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31FC8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FB1CD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2FA2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727CE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2E795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5F1ED2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</w:tr>
      <w:tr w:rsidR="00564EC3" w:rsidRPr="00564EC3" w14:paraId="22553D4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7BD2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13BFDC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58413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6F130B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E6F6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788B8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8DD45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1727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</w:tr>
      <w:tr w:rsidR="00564EC3" w:rsidRPr="00564EC3" w14:paraId="2B2505F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1D1D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6FD798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52C98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AED9E2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D8F6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816F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A6A2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C379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</w:tr>
      <w:tr w:rsidR="00564EC3" w:rsidRPr="00564EC3" w14:paraId="44BFC22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61BF2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EFE5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453D6D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Ц711474540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65BC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01A9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E1C4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2C870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4464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1 700,0</w:t>
            </w:r>
          </w:p>
        </w:tc>
      </w:tr>
      <w:tr w:rsidR="00564EC3" w:rsidRPr="00564EC3" w14:paraId="3FF0987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894F0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DA9A41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0923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AE7B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B8978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99437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BE4C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70 657,7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83F8E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70 029,7</w:t>
            </w:r>
          </w:p>
        </w:tc>
      </w:tr>
      <w:tr w:rsidR="00564EC3" w:rsidRPr="00564EC3" w14:paraId="44BB435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15483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780816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7F05B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AFEA1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76AC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B6070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37F18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70 657,7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3AAA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70 029,7</w:t>
            </w:r>
          </w:p>
        </w:tc>
      </w:tr>
      <w:tr w:rsidR="00564EC3" w:rsidRPr="00564EC3" w14:paraId="6CF0BAE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1388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B6EF21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A49703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6383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B9310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99A2D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09FE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70 657,7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7A5A8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70 029,7</w:t>
            </w:r>
          </w:p>
        </w:tc>
      </w:tr>
      <w:tr w:rsidR="00564EC3" w:rsidRPr="00564EC3" w14:paraId="3544102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3FD8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63C44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46DF24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8F515E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5696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E0A2C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D089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70 657,7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36CC3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70 029,7</w:t>
            </w:r>
          </w:p>
        </w:tc>
      </w:tr>
      <w:tr w:rsidR="00564EC3" w:rsidRPr="00564EC3" w14:paraId="53B6DB7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F2B68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F51FE6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799A9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Ц7114L3040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D01FBA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1FB3A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3B9E7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3A95F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70 657,7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9900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70 029,7</w:t>
            </w:r>
          </w:p>
        </w:tc>
      </w:tr>
      <w:tr w:rsidR="00564EC3" w:rsidRPr="00564EC3" w14:paraId="36550E1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0D5D1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B7EE9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486D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97B10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6FE3C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8307C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ACE26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1A371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</w:tr>
      <w:tr w:rsidR="00564EC3" w:rsidRPr="00564EC3" w14:paraId="6C2C9A2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09A4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50BD0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4622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A9E067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6AC2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BBFAB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8ED0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E7156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</w:tr>
      <w:tr w:rsidR="00564EC3" w:rsidRPr="00564EC3" w14:paraId="5150CD7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22E2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46C76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5C29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3BBD1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5DFF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0EF90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756BA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B07A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</w:tr>
      <w:tr w:rsidR="00564EC3" w:rsidRPr="00564EC3" w14:paraId="0DBB017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E815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98892A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76E48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CE9461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339D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1AFA5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03BB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3044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</w:tr>
      <w:tr w:rsidR="00564EC3" w:rsidRPr="00564EC3" w14:paraId="59760BF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342B1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E65EAA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E88FB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Ц7114S1560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2DF3BE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09B22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048C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D9F95F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485F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13 519,9</w:t>
            </w:r>
          </w:p>
        </w:tc>
      </w:tr>
      <w:tr w:rsidR="00564EC3" w:rsidRPr="00564EC3" w14:paraId="6691117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B6E00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2BDFED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"Капитальный ремонт объектов образования"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DE6F0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B388A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8D7EC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46510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9FF3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18 185,3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44D44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27 654,7</w:t>
            </w:r>
          </w:p>
        </w:tc>
      </w:tr>
      <w:tr w:rsidR="00564EC3" w:rsidRPr="00564EC3" w14:paraId="643201F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58FD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F71D2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Капитальный (текущий) ремонт объектов муниципальных образовательных организаций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25D91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C05966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68BC5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0E79C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6279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18 185,3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E74A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27 654,7</w:t>
            </w:r>
          </w:p>
        </w:tc>
      </w:tr>
      <w:tr w:rsidR="00564EC3" w:rsidRPr="00564EC3" w14:paraId="330A000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8276C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114DCB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64E3C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18213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28165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EE275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D688B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18 185,3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B9A55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27 654,7</w:t>
            </w:r>
          </w:p>
        </w:tc>
      </w:tr>
      <w:tr w:rsidR="00564EC3" w:rsidRPr="00564EC3" w14:paraId="4AF811E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AF26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561B1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D5B66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67363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B215D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FD93C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1C1B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18 185,3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5708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27 654,7</w:t>
            </w:r>
          </w:p>
        </w:tc>
      </w:tr>
      <w:tr w:rsidR="00564EC3" w:rsidRPr="00564EC3" w14:paraId="782EA70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D3CE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B10F9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CB02F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28C52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1FD5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3E93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9ED5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18 185,3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7E812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27 654,7</w:t>
            </w:r>
          </w:p>
        </w:tc>
      </w:tr>
      <w:tr w:rsidR="00564EC3" w:rsidRPr="00564EC3" w14:paraId="0077E23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CA0E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28C10E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2723C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7E292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FDCF6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0B78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080F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10 489,2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38A75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12 356,5</w:t>
            </w:r>
          </w:p>
        </w:tc>
      </w:tr>
      <w:tr w:rsidR="00564EC3" w:rsidRPr="00564EC3" w14:paraId="3E34A28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2D06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5B9BB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72DD2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Ц711572070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69B96A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EEA0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9B3A5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1A67C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7 696,1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0C62B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15 298,2</w:t>
            </w:r>
          </w:p>
        </w:tc>
      </w:tr>
      <w:tr w:rsidR="00564EC3" w:rsidRPr="00564EC3" w14:paraId="0F1FDCF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4C2C4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4A5B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4B2BA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7B40C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40466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DA209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21BA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08BBF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12 016,0</w:t>
            </w:r>
          </w:p>
        </w:tc>
      </w:tr>
      <w:tr w:rsidR="00564EC3" w:rsidRPr="00564EC3" w14:paraId="55A32BF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6D52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FE8B9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03CE6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B714DB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BED82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76D0B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130FA8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08F4C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2 016,0</w:t>
            </w:r>
          </w:p>
        </w:tc>
      </w:tr>
      <w:tr w:rsidR="00564EC3" w:rsidRPr="00564EC3" w14:paraId="61DD5BF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D998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9BBC86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030A7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3B5D0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1EB47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FD915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BEAB1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B5CF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2 016,0</w:t>
            </w:r>
          </w:p>
        </w:tc>
      </w:tr>
      <w:tr w:rsidR="00564EC3" w:rsidRPr="00564EC3" w14:paraId="7284F24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1DDA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85A6DA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02C39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BAC09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081EB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EB98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705D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C332E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2 016,0</w:t>
            </w:r>
          </w:p>
        </w:tc>
      </w:tr>
      <w:tr w:rsidR="00564EC3" w:rsidRPr="00564EC3" w14:paraId="066F64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5076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D070B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819E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8A317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C9DC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0E81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1968F1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FBEA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2 016,0</w:t>
            </w:r>
          </w:p>
        </w:tc>
      </w:tr>
      <w:tr w:rsidR="00564EC3" w:rsidRPr="00564EC3" w14:paraId="2D34489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68BE2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53137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1E927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CE608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DDD04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8B30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C5AF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F190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2 016,0</w:t>
            </w:r>
          </w:p>
        </w:tc>
      </w:tr>
      <w:tr w:rsidR="00564EC3" w:rsidRPr="00564EC3" w14:paraId="3671CD4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D19E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9C01F5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Персонифицированное финансирование дополнительного образования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7E5E8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CFD8E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42521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542ED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9603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08FA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357C8CA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DD53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E9358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4B6C5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D4A9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6C3D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7AA38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DDF3E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6B3F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204FC91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2C6D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175C11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D7CFA1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9294A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5CA34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F0BCE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8AAE4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4D7A0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A1234D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E17FB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8ECA66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B9B0D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C1EA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565A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E183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89367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FB77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26290FD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82DC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25A885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2D30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Ц71E275150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BD73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0DEF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BC2D4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20CB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2C43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0D92EA7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5219E8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5.2.</w:t>
            </w:r>
          </w:p>
        </w:tc>
        <w:tc>
          <w:tcPr>
            <w:tcW w:w="3760" w:type="dxa"/>
            <w:shd w:val="clear" w:color="auto" w:fill="auto"/>
            <w:hideMark/>
          </w:tcPr>
          <w:p w14:paraId="38B8887D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образования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A58E78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Ц7Э0000000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B6B76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A7AFD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11530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ABD717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12 514,5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675E20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12 514,5</w:t>
            </w:r>
          </w:p>
        </w:tc>
      </w:tr>
      <w:tr w:rsidR="00564EC3" w:rsidRPr="00564EC3" w14:paraId="63C8E88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3A706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4F846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3C54A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D1E6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90C0C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4199B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B2FD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12 514,5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B36F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12 514,5</w:t>
            </w:r>
          </w:p>
        </w:tc>
      </w:tr>
      <w:tr w:rsidR="00564EC3" w:rsidRPr="00564EC3" w14:paraId="2B4CEDD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8E30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2E3CEB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функций муниципальных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87D05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F4F086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0303E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B8B71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55AE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0E6B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</w:tr>
      <w:tr w:rsidR="00564EC3" w:rsidRPr="00564EC3" w14:paraId="2727121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4CB1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3369D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D715C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FCB8A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43CE6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5338E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BB328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58DACB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</w:tr>
      <w:tr w:rsidR="00564EC3" w:rsidRPr="00564EC3" w14:paraId="371313E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EDDC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035E6B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E1C57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61AF3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AA4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D290D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0C28A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807B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</w:tr>
      <w:tr w:rsidR="00564EC3" w:rsidRPr="00564EC3" w14:paraId="65EBF70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F00F0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17EB9D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5AC76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37B2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C2AE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A26DA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55EB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4B7C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</w:tr>
      <w:tr w:rsidR="00564EC3" w:rsidRPr="00564EC3" w14:paraId="02D8DEE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870A0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D21F7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F0CE3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C8C20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CEEB6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28FA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21A9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6D94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9 774,0</w:t>
            </w:r>
          </w:p>
        </w:tc>
      </w:tr>
      <w:tr w:rsidR="00564EC3" w:rsidRPr="00564EC3" w14:paraId="4910882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EB21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B6760F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и осуществлению деятельности по опеке и попечительству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0047A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DCA0D5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6F830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01652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924D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2 740,5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C559B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2 740,5</w:t>
            </w:r>
          </w:p>
        </w:tc>
      </w:tr>
      <w:tr w:rsidR="00564EC3" w:rsidRPr="00564EC3" w14:paraId="4FFBA67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44B1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8608AA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AB3A52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8D3680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4B1B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5E7B7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B46B1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C7C19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</w:tr>
      <w:tr w:rsidR="00564EC3" w:rsidRPr="00564EC3" w14:paraId="7B297AF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2ED9E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69901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C985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1E82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816C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38ABF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29663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342224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</w:tr>
      <w:tr w:rsidR="00564EC3" w:rsidRPr="00564EC3" w14:paraId="19EF675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5E73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81CA6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3E56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9551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73CF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DCFD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F6D8D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EA98A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</w:tr>
      <w:tr w:rsidR="00564EC3" w:rsidRPr="00564EC3" w14:paraId="115D97A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5BFC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FFE9E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BBDDB7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D98A7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4C0F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E88F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CE53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5581B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2 652,1</w:t>
            </w:r>
          </w:p>
        </w:tc>
      </w:tr>
      <w:tr w:rsidR="00564EC3" w:rsidRPr="00564EC3" w14:paraId="39AB6D8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E8FC3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4CCE0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8A02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84FA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97B6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39FB5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6C487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24F3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564EC3" w:rsidRPr="00564EC3" w14:paraId="34C902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968A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A39CCD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67330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08B0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5E207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10409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8A003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53672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564EC3" w:rsidRPr="00564EC3" w14:paraId="4544E64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7C286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C26629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7A101A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6C9A3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8626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7C1F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D4224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3473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564EC3" w:rsidRPr="00564EC3" w14:paraId="5B40ADA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42A5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AD147E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C116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Ц7Э0111990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8370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904C6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D0D6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AEA7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4E55D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88,4</w:t>
            </w:r>
          </w:p>
        </w:tc>
      </w:tr>
      <w:tr w:rsidR="00564EC3" w:rsidRPr="00564EC3" w14:paraId="4C1815A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533D4E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6.</w:t>
            </w:r>
          </w:p>
        </w:tc>
        <w:tc>
          <w:tcPr>
            <w:tcW w:w="3760" w:type="dxa"/>
            <w:shd w:val="clear" w:color="auto" w:fill="auto"/>
            <w:hideMark/>
          </w:tcPr>
          <w:p w14:paraId="2363BE6B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48CC39F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397FC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E8E1E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2EE2C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BF15A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18 105,4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ADAEC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14 845,4</w:t>
            </w:r>
          </w:p>
        </w:tc>
      </w:tr>
      <w:tr w:rsidR="00564EC3" w:rsidRPr="00564EC3" w14:paraId="2A2AEE7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302F145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6.1.</w:t>
            </w:r>
          </w:p>
        </w:tc>
        <w:tc>
          <w:tcPr>
            <w:tcW w:w="3760" w:type="dxa"/>
            <w:shd w:val="clear" w:color="auto" w:fill="auto"/>
            <w:hideMark/>
          </w:tcPr>
          <w:p w14:paraId="32EEC2DA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CB5F66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BBB3CD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18DE8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1D377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E5649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10 596,0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519E1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10 596,0</w:t>
            </w:r>
          </w:p>
        </w:tc>
      </w:tr>
      <w:tr w:rsidR="00564EC3" w:rsidRPr="00564EC3" w14:paraId="1B027F1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C0A11D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95BF03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 xml:space="preserve">Основное мероприятие "Обеспечение деятельности муниципальных учреждений, реализующих мероприятия по </w:t>
            </w:r>
            <w:proofErr w:type="spellStart"/>
            <w:r w:rsidRPr="00564EC3">
              <w:rPr>
                <w:color w:val="000000"/>
                <w:sz w:val="20"/>
                <w:szCs w:val="20"/>
              </w:rPr>
              <w:t>обеспе-чению</w:t>
            </w:r>
            <w:proofErr w:type="spellEnd"/>
            <w:r w:rsidRPr="00564EC3">
              <w:rPr>
                <w:color w:val="000000"/>
                <w:sz w:val="20"/>
                <w:szCs w:val="20"/>
              </w:rPr>
              <w:t xml:space="preserve">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71BA9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B464C3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E5C61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EC8B4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A94FC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10 596,0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659B4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10 596,0</w:t>
            </w:r>
          </w:p>
        </w:tc>
      </w:tr>
      <w:tr w:rsidR="00564EC3" w:rsidRPr="00564EC3" w14:paraId="415B938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D21A6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C4AB53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91788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6EBD20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E5DED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A1C43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F0D5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10 596,0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38D5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10 596,0</w:t>
            </w:r>
          </w:p>
        </w:tc>
      </w:tr>
      <w:tr w:rsidR="00564EC3" w:rsidRPr="00564EC3" w14:paraId="45DA1D9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36C6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D63782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C046E5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08FB9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85B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B8AB2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89E2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C0A72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564EC3" w:rsidRPr="00564EC3" w14:paraId="07A2AC7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AD5B0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48A187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казенных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D8C5B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72725A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DC35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F9CA6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D668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A84E7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564EC3" w:rsidRPr="00564EC3" w14:paraId="566FFC1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BEE0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B5240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33ACE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7D18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34CA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57BD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1B43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EC7C7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564EC3" w:rsidRPr="00564EC3" w14:paraId="5FAE3D3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12799F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74A396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588DF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EEB0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067DB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12AF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DDD4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3022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9 442,7</w:t>
            </w:r>
          </w:p>
        </w:tc>
      </w:tr>
      <w:tr w:rsidR="00564EC3" w:rsidRPr="00564EC3" w14:paraId="3AECD74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6EDA3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B75B0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A2B377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FAAA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5CFF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D5648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7D69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E3D90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</w:tr>
      <w:tr w:rsidR="00564EC3" w:rsidRPr="00564EC3" w14:paraId="21E764D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0B346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7E53D8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778C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50977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CF75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D18A2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AE416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0FE5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</w:tr>
      <w:tr w:rsidR="00564EC3" w:rsidRPr="00564EC3" w14:paraId="1021009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1357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17791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8C464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5703D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05634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BF5A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002FC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34C2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</w:tr>
      <w:tr w:rsidR="00564EC3" w:rsidRPr="00564EC3" w14:paraId="0F7AC4B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2098F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991C1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D7687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4CF42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49F9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E5D9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E8E2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3410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1 153,3</w:t>
            </w:r>
          </w:p>
        </w:tc>
      </w:tr>
      <w:tr w:rsidR="00564EC3" w:rsidRPr="00564EC3" w14:paraId="73EFEF6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D89DA7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6.2.</w:t>
            </w:r>
          </w:p>
        </w:tc>
        <w:tc>
          <w:tcPr>
            <w:tcW w:w="3760" w:type="dxa"/>
            <w:shd w:val="clear" w:color="auto" w:fill="auto"/>
            <w:hideMark/>
          </w:tcPr>
          <w:p w14:paraId="58250A53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"Построение (развитие) аппаратно-программного комплекса "Безопасный город" на территории Чувашской Республики"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009F955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Ц850000000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9AEE9E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50FDD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270BA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F6EAB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987C9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0841D2A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C09172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98977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CF743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E7BF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BA03E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342F2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019F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4410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089E4B3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3B6E3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0130F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Модернизация и обслуживание ранее установленных сегментов аппаратно-программного комплекса "Безопасный город", в том числе систем видеонаблюдения и видеофиксации преступлений и административных правонарушений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C0F0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D2F2A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B512E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A398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0D7DB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9CE8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2645C07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BB84A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8049DB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42244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9C5B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74582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66A52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DA08C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909F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218C178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F539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A8B3C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06E2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02425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C9DE3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5DDFA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5A12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8132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0AF56B1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6E5C1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2CEFED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12A7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8BBC0A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D9CF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E7567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EE06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81F73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27EC690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1B47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58084F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E793A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Ц850276252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BD7E3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457A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70AB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7F293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7 509,4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5CDF3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4 249,4</w:t>
            </w:r>
          </w:p>
        </w:tc>
      </w:tr>
      <w:tr w:rsidR="00564EC3" w:rsidRPr="00564EC3" w14:paraId="25D8D4E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86B4F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7.</w:t>
            </w:r>
          </w:p>
        </w:tc>
        <w:tc>
          <w:tcPr>
            <w:tcW w:w="3760" w:type="dxa"/>
            <w:shd w:val="clear" w:color="auto" w:fill="auto"/>
            <w:hideMark/>
          </w:tcPr>
          <w:p w14:paraId="51D87B9C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90AE56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Ц900000000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20EFF6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67DBD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68C7E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C8CC3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5047A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2E52B1A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6CDE4B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7.1.</w:t>
            </w:r>
          </w:p>
        </w:tc>
        <w:tc>
          <w:tcPr>
            <w:tcW w:w="3760" w:type="dxa"/>
            <w:shd w:val="clear" w:color="auto" w:fill="auto"/>
            <w:hideMark/>
          </w:tcPr>
          <w:p w14:paraId="0D988917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"Развитие ветеринарии в городе Новочебоксарске" муниципальной программы "Развитие сельского хозяйства и регулирование рынка сельскохозяйственной продукции, сырья и продовольствия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FCFE06B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Ц970000000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E1310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22B04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D2AD9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59C94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8C743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1E905D8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762770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D3D06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"Предупреждение и ликвидация болезней животных"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EDC0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40A4E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7A9EF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3062F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504D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B750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5E3C6E5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620A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3F31A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организации мероприятий при осуществлении деятельности по обращению с животными без владельцев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60F27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441AE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E0645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76E1F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C83BB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A8AE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4EE4B5A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61349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F2BD89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2171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E1C4CB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B8DE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4F016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F490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60E2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4724E1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1AB2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64BF21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9447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77D6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7979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475D0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C9A16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41BE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667D158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F635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C7DE77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52645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454E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DA34D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2A1D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DC931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A82C9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34AEACC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7B09E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DC47EF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Сельское хозяйство и рыболовство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6475F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Ц970112750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2BBF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4B99C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5635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4BF5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06DF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1 207,7</w:t>
            </w:r>
          </w:p>
        </w:tc>
      </w:tr>
      <w:tr w:rsidR="00564EC3" w:rsidRPr="00564EC3" w14:paraId="0D49B67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27400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8.</w:t>
            </w:r>
          </w:p>
        </w:tc>
        <w:tc>
          <w:tcPr>
            <w:tcW w:w="3760" w:type="dxa"/>
            <w:shd w:val="clear" w:color="auto" w:fill="auto"/>
            <w:hideMark/>
          </w:tcPr>
          <w:p w14:paraId="78D068C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501CB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26984F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1E1F3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A1538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0D6EE2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227 460,0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63809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254 260,0</w:t>
            </w:r>
          </w:p>
        </w:tc>
      </w:tr>
      <w:tr w:rsidR="00564EC3" w:rsidRPr="00564EC3" w14:paraId="72600CF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E9CC3E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8.1.</w:t>
            </w:r>
          </w:p>
        </w:tc>
        <w:tc>
          <w:tcPr>
            <w:tcW w:w="3760" w:type="dxa"/>
            <w:shd w:val="clear" w:color="auto" w:fill="auto"/>
            <w:hideMark/>
          </w:tcPr>
          <w:p w14:paraId="274D5EA3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E344D35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782DAB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0DB75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33F26B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BC6D4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227 455,6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BA1FBB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237 255,6</w:t>
            </w:r>
          </w:p>
        </w:tc>
      </w:tr>
      <w:tr w:rsidR="00564EC3" w:rsidRPr="00564EC3" w14:paraId="3B3387F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DE5D3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ABAA3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EAE4E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FFF5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87D0B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5FB80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22D4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102 655,6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2C1B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112 455,6</w:t>
            </w:r>
          </w:p>
        </w:tc>
      </w:tr>
      <w:tr w:rsidR="00564EC3" w:rsidRPr="00564EC3" w14:paraId="59747E0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F449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0A1744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CF64AC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A00B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E2A7C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4BD8C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C765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7 942,8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85A7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11 000,0</w:t>
            </w:r>
          </w:p>
        </w:tc>
      </w:tr>
      <w:tr w:rsidR="00564EC3" w:rsidRPr="00564EC3" w14:paraId="2F0BA72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148B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044BB9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DEB5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5F0662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8C2F0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F5DEB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6ECA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7 942,8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57D8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11 000,0</w:t>
            </w:r>
          </w:p>
        </w:tc>
      </w:tr>
      <w:tr w:rsidR="00564EC3" w:rsidRPr="00564EC3" w14:paraId="28DA576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1982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6A7AD3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AD057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DB8D6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00D59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0E77A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1199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7 942,8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4D419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11 000,0</w:t>
            </w:r>
          </w:p>
        </w:tc>
      </w:tr>
      <w:tr w:rsidR="00564EC3" w:rsidRPr="00564EC3" w14:paraId="1AA082B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572B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A2928B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0B0E6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B355CA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30C3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BFFB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3035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7 942,8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86DB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11 000,0</w:t>
            </w:r>
          </w:p>
        </w:tc>
      </w:tr>
      <w:tr w:rsidR="00564EC3" w:rsidRPr="00564EC3" w14:paraId="2544873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C280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B7D5C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90353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5557B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13DD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2C24E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A90202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7 942,8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2E9CD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11 000,0</w:t>
            </w:r>
          </w:p>
        </w:tc>
      </w:tr>
      <w:tr w:rsidR="00564EC3" w:rsidRPr="00564EC3" w14:paraId="5CAC002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03A3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399603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0C81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E270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FE84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3A339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DB31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0ACEC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38996CB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8F0A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3956F8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6E4B53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0895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54D67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B5244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3D410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83 257,2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F3D0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90 000,0</w:t>
            </w:r>
          </w:p>
        </w:tc>
      </w:tr>
      <w:tr w:rsidR="00564EC3" w:rsidRPr="00564EC3" w14:paraId="738A9C6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EC89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6728E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9988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1F1A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51B6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CC7D0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E608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83 257,2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E4F4A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90 000,0</w:t>
            </w:r>
          </w:p>
        </w:tc>
      </w:tr>
      <w:tr w:rsidR="00564EC3" w:rsidRPr="00564EC3" w14:paraId="5677B0C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9F37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226842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AA832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AD936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FDC8B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09E19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71FE77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83 257,2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FEE3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90 000,0</w:t>
            </w:r>
          </w:p>
        </w:tc>
      </w:tr>
      <w:tr w:rsidR="00564EC3" w:rsidRPr="00564EC3" w14:paraId="6517B2A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C6B8C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ABCAB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B8CA4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D840A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967F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A039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DADC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83 257,2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3FF1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90 000,0</w:t>
            </w:r>
          </w:p>
        </w:tc>
      </w:tr>
      <w:tr w:rsidR="00564EC3" w:rsidRPr="00564EC3" w14:paraId="4DEC698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2E12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82E46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38232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4E07F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91F0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D07CB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4E07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83 257,2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712D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90 000,0</w:t>
            </w:r>
          </w:p>
        </w:tc>
      </w:tr>
      <w:tr w:rsidR="00564EC3" w:rsidRPr="00564EC3" w14:paraId="045D066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9990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B40AFA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Капитальный ремонт и ремонт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B9FC5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B5F325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1B2AD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466D6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DF6A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065E4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</w:tr>
      <w:tr w:rsidR="00564EC3" w:rsidRPr="00564EC3" w14:paraId="70C9B5B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CC0B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1DAF11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76041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C8F04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B76E8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16E4A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4E2DA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3999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</w:tr>
      <w:tr w:rsidR="00564EC3" w:rsidRPr="00564EC3" w14:paraId="1176AD0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4E65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B8BAAA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1E19C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CF32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E13C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DA361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59F06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68E7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</w:tr>
      <w:tr w:rsidR="00564EC3" w:rsidRPr="00564EC3" w14:paraId="21D25FE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D9DF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15C732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2BA2E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B97D3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AAE2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B1BF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FCAA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27AAD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</w:tr>
      <w:tr w:rsidR="00564EC3" w:rsidRPr="00564EC3" w14:paraId="622889E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B64B0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2684BA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62AAA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Ч2103S4210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DCC3A8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EF194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A97B6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1F00A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D40D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11 455,6</w:t>
            </w:r>
          </w:p>
        </w:tc>
      </w:tr>
      <w:tr w:rsidR="00564EC3" w:rsidRPr="00564EC3" w14:paraId="53F9874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83F66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34EB37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"Дорожная сеть"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D4716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3315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D8560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683A0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8629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FE9D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59DBDFC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C6E6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78518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Реализация мероприятий комплексного развития транспортной инфраструктуры Чебоксарской агломерации в рамках реализации национального проекта "Безопасные и качественные автомобильные дороги"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0552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417F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D77E7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1AD97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14B1D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F6A3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39FD774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25C6F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B4FB9F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9F163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E235C9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A42AB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0816F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668D3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44AF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126328B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D5663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4BEFEC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E411E5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335C7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3BCF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835DE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B6062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1749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0B10DC2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1D10D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31B588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B1FFF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5A40D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B4EDA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0E81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9956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993E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430853E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DB73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DE7141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4FA1F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Ч21R153933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A8623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FE173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CE0A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771CE5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0586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124 800,0</w:t>
            </w:r>
          </w:p>
        </w:tc>
      </w:tr>
      <w:tr w:rsidR="00564EC3" w:rsidRPr="00564EC3" w14:paraId="72827D6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187759F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8.2.</w:t>
            </w:r>
          </w:p>
        </w:tc>
        <w:tc>
          <w:tcPr>
            <w:tcW w:w="3760" w:type="dxa"/>
            <w:shd w:val="clear" w:color="auto" w:fill="auto"/>
            <w:hideMark/>
          </w:tcPr>
          <w:p w14:paraId="34B83126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"Пассажирский транспорт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942573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Ч220000000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118E61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3F1B8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0EEAF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59146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703A8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07F920F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12886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07AE1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автомобильного и городского электрического транспорта"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AF48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D6D144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B0195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CA3E1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BC8D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7E51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21ACC62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718B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065D4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Финансовое обеспечение государственных полномочий Чувашской Республики по установлению регулируемых тарифов на перевозки пассажиров и багажа автомобильным транспортом, городским наземным электрическим транспортом по муниципальным маршрутам регулярных перевозок в границах муниципальных образований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5364DA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F4D009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1C784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3FD48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C9F01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0BF46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32C9DDF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3B786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086C8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DD63C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E874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DC33C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8BAF90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F1B54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C33B6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1EC5C8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56266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50B073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31FC63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504A0B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95AF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8024C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0EFBD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DF7CD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66D748D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497B9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BA1ADA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4910D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BC3D70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1D6B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AE47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F148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6821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6AC93FB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1205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63E56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56356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Ч220101040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FF7EF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B7663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D9D9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8264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546C3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4,4</w:t>
            </w:r>
          </w:p>
        </w:tc>
      </w:tr>
      <w:tr w:rsidR="00564EC3" w:rsidRPr="00564EC3" w14:paraId="74761E8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9D59D8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8.3.</w:t>
            </w:r>
          </w:p>
        </w:tc>
        <w:tc>
          <w:tcPr>
            <w:tcW w:w="3760" w:type="dxa"/>
            <w:shd w:val="clear" w:color="auto" w:fill="auto"/>
            <w:hideMark/>
          </w:tcPr>
          <w:p w14:paraId="408C86B7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18ECC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3F6C8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33244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046CB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CBCB7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48D73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17 000,0</w:t>
            </w:r>
          </w:p>
        </w:tc>
      </w:tr>
      <w:tr w:rsidR="00564EC3" w:rsidRPr="00564EC3" w14:paraId="2545964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7E9D1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5DC9C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F12E7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34ED8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E5BAE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409EA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12C82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9654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17 000,0</w:t>
            </w:r>
          </w:p>
        </w:tc>
      </w:tr>
      <w:tr w:rsidR="00564EC3" w:rsidRPr="00564EC3" w14:paraId="63DDD0C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A312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0BDFF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29B4B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B093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23688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6D03E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13B12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39F0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7 000,0</w:t>
            </w:r>
          </w:p>
        </w:tc>
      </w:tr>
      <w:tr w:rsidR="00564EC3" w:rsidRPr="00564EC3" w14:paraId="750EDF6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A0349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00E892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B17B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C8D8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32BC80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A63E3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AE87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9A7F3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7 000,0</w:t>
            </w:r>
          </w:p>
        </w:tc>
      </w:tr>
      <w:tr w:rsidR="00564EC3" w:rsidRPr="00564EC3" w14:paraId="0B7228E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9D79B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54234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0DAFA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BB847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AB27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1F2CD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07DE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F6003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7 000,0</w:t>
            </w:r>
          </w:p>
        </w:tc>
      </w:tr>
      <w:tr w:rsidR="00564EC3" w:rsidRPr="00564EC3" w14:paraId="5857C1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96E16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851356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E7BAC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985637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46A5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4DB91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C2240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EE2D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7 000,0</w:t>
            </w:r>
          </w:p>
        </w:tc>
      </w:tr>
      <w:tr w:rsidR="00564EC3" w:rsidRPr="00564EC3" w14:paraId="46C84BD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9565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6AEE9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503F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99BE6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E843D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7EF3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62C7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28AED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7 000,0</w:t>
            </w:r>
          </w:p>
        </w:tc>
      </w:tr>
      <w:tr w:rsidR="00564EC3" w:rsidRPr="00564EC3" w14:paraId="709B762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1132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7C2546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Обустройство и совершенствование опасных участков улично-дорожной сети городов и сельских населенных пунктов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52C33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B538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47007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EAAD0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FBC0E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251B7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01957BC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70F97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46DA8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53AD6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D3906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B6572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3A81E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967C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23844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0E1349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BAEDD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4433BC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25A25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76ECC7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7E9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AAF55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91F4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5BB9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07B35AD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AB48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8040AF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24ED1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9A8328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A7D8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232C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7EE68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5F65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41AA0F6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6B0C4C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798B2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DC9C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D7391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A3E6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C7F4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E90C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945C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0D2E5D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1D7B1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9.</w:t>
            </w:r>
          </w:p>
        </w:tc>
        <w:tc>
          <w:tcPr>
            <w:tcW w:w="3760" w:type="dxa"/>
            <w:shd w:val="clear" w:color="auto" w:fill="auto"/>
            <w:hideMark/>
          </w:tcPr>
          <w:p w14:paraId="6A073229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11C39D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E2E87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FDA38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78558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75045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6 790,3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3351B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9 315,3</w:t>
            </w:r>
          </w:p>
        </w:tc>
      </w:tr>
      <w:tr w:rsidR="00564EC3" w:rsidRPr="00564EC3" w14:paraId="42D2A37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C78B4B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9.1.</w:t>
            </w:r>
          </w:p>
        </w:tc>
        <w:tc>
          <w:tcPr>
            <w:tcW w:w="3760" w:type="dxa"/>
            <w:shd w:val="clear" w:color="auto" w:fill="auto"/>
            <w:hideMark/>
          </w:tcPr>
          <w:p w14:paraId="3337AC91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"Повышение экологической безопасности города Новочебоксарска"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9E3F4D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935B95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1456E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57F33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1AE13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3E0F0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2 575,0</w:t>
            </w:r>
          </w:p>
        </w:tc>
      </w:tr>
      <w:tr w:rsidR="00564EC3" w:rsidRPr="00564EC3" w14:paraId="6671D73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D59047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D0CC64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"Мероприятия, направленные на снижение негативного воздействия хозяйственной и иной деятельности на окружающую среду"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E1FDE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9C11C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631BE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31EBC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2FAF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5F2D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5611653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85ACF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EC8A63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Мероприятия по обеспечению ртутной безопасности: сбор и демеркуризация ртутьсодержащих отходов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29C55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28FD0A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4535D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30684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1C77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32AC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248BFA0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642B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1D9021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D30F9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AF1CC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4B83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02D4A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A5AE8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24C4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2E89D29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044EB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54B95D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FC06C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40EDC4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24E2E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21E62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863F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42D8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0983751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60F5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AC17DA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FD55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B637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85F6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5245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495A2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14F1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11D1292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30043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1DA9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10C2E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Ч320173130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B6F42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5373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8339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3F57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0228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75,0</w:t>
            </w:r>
          </w:p>
        </w:tc>
      </w:tr>
      <w:tr w:rsidR="00564EC3" w:rsidRPr="00564EC3" w14:paraId="23FDEE3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2592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70C76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D9DC0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7EF27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BCBFA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1253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286DC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C0918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76F123F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A7CC2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34EF14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8AB1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1C4348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20DC4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FDF4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1532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415F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2002398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BFEDB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B36E29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3A06E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CB0EA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307F3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18DAFB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9A92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BE80B3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73B1567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06575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6865C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31439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9FD89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98F9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AAF01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CA6A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63409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72A77A8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4E146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F70934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CCF9E2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3F32C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F7D35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73F8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1D2A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DF7B35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62FA301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136A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9E1D1B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737D0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55B2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AD425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D626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946BA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F250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6AA2ED1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1345E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9.2.</w:t>
            </w:r>
          </w:p>
        </w:tc>
        <w:tc>
          <w:tcPr>
            <w:tcW w:w="3760" w:type="dxa"/>
            <w:shd w:val="clear" w:color="auto" w:fill="auto"/>
            <w:hideMark/>
          </w:tcPr>
          <w:p w14:paraId="056CC80C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4318C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Ч3Э0000000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1A486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58ADE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133A0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A5D53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F275E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28E5F5E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76EB66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58F4A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8AE4C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1BDE1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7BFE8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DFAAF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AE11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DF8B0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4440C69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1818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7C67E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BAB1DA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9D587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58EF4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DF78C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28BD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EBC7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78C55AC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0F92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829D8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1E20B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7CFB93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7020AC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63D52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F3F0E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6CFA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024DAC2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3919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7952C9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0DC101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632D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D0E45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D3B77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331B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C0C4E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34AB185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D31C4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5F0B92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FB99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494E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595C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2D9D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C0B2F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2118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7966A80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D1FF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D5108C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CB08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Ч3Э0100600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02024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2947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9936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BC040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F2DF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6 740,3</w:t>
            </w:r>
          </w:p>
        </w:tc>
      </w:tr>
      <w:tr w:rsidR="00564EC3" w:rsidRPr="00564EC3" w14:paraId="2290341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486FAD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10.</w:t>
            </w:r>
          </w:p>
        </w:tc>
        <w:tc>
          <w:tcPr>
            <w:tcW w:w="3760" w:type="dxa"/>
            <w:shd w:val="clear" w:color="auto" w:fill="auto"/>
            <w:hideMark/>
          </w:tcPr>
          <w:p w14:paraId="5FF131F6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3169CC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5898C8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E027A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5CFB2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1B8200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23 711,1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56FF6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25 477,6</w:t>
            </w:r>
          </w:p>
        </w:tc>
      </w:tr>
      <w:tr w:rsidR="00564EC3" w:rsidRPr="00564EC3" w14:paraId="475C023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2AEF89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10.1.</w:t>
            </w:r>
          </w:p>
        </w:tc>
        <w:tc>
          <w:tcPr>
            <w:tcW w:w="3760" w:type="dxa"/>
            <w:shd w:val="clear" w:color="auto" w:fill="auto"/>
            <w:hideMark/>
          </w:tcPr>
          <w:p w14:paraId="37340F72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341567D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C9FDD9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04BE1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FCBF0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3997E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3 233,5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857EB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5 000,0</w:t>
            </w:r>
          </w:p>
        </w:tc>
      </w:tr>
      <w:tr w:rsidR="00564EC3" w:rsidRPr="00564EC3" w14:paraId="53CD790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CE8F0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251506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486C2A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0E774A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7457D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5B572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2C6BC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2EC8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0997AC0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A844A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5D947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715EA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EDDBC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972D4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B12F0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66BD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90C3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7200220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AF6E6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72A069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24B54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EED7F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DFA9B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7FE9C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37D4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EC8D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10D055C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2680C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225F25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CE83A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19CFF7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01AE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7FD36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DE772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98CFC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5BA8BF2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76D3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0A6A2F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3C721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94C77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95DE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87FF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4F524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1585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65DAE98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3BB35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FFF8D7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E4047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B8D615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DD15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9B7F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7E98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2 733,5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49EA9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</w:tr>
      <w:tr w:rsidR="00564EC3" w:rsidRPr="00564EC3" w14:paraId="4FAC246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3DA41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CC6A6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 по оптимизации муниципального долга и своевременному исполнению долговых обязательств"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21AFB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02142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EE2DD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60F57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B562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8B9A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59CBD5F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FCD9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37E1B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Процентные платежи по государственному долгу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EDC27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Ч410573490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EB79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ADB3A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D0D36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A4AB47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FA0C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5ADFBDD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DB7B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1089F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B8AB4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Ч410573490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34733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AE3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401E9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E1E0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6B3B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35A37DC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481D3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3AC964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Обслуживание муниципального долга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F0EC1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Ч410573490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3411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49D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A0FE7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94FCD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958F3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6C93806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C1E1F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A59F8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Обслуживание государственного (муниципального) долга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E5E4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Ч410573490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6C55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20537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3014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7E9D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6A42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033FB4A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1B10B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01761F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Обслуживание государственного (муниципального) внутреннего долга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C1662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Ч410573490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1CDA8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730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C84A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E0931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78602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A0CAC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5919BE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024974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10.2.</w:t>
            </w:r>
          </w:p>
        </w:tc>
        <w:tc>
          <w:tcPr>
            <w:tcW w:w="3760" w:type="dxa"/>
            <w:shd w:val="clear" w:color="auto" w:fill="auto"/>
            <w:hideMark/>
          </w:tcPr>
          <w:p w14:paraId="78C8B85D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55B4BB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0347F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ECCD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F1B3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13C9D2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20 477,6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326A02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20 477,6</w:t>
            </w:r>
          </w:p>
        </w:tc>
      </w:tr>
      <w:tr w:rsidR="00564EC3" w:rsidRPr="00564EC3" w14:paraId="4F59AA3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A06F2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D5F41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F0272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BF7DE8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219BA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5DBDC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470A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20 477,6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63524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20 477,6</w:t>
            </w:r>
          </w:p>
        </w:tc>
      </w:tr>
      <w:tr w:rsidR="00564EC3" w:rsidRPr="00564EC3" w14:paraId="4076AC8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E316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BE52FF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26EAD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B0A1C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EC3D8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01BE3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EBDB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468C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</w:tr>
      <w:tr w:rsidR="00564EC3" w:rsidRPr="00564EC3" w14:paraId="41270B1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C4A10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62BDB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C161C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748C6F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0591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9D569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0F89C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25E74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</w:tr>
      <w:tr w:rsidR="00564EC3" w:rsidRPr="00564EC3" w14:paraId="0A79E2F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E0C82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76B110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1790E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C28D0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E4682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97C2F1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26F1B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142F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</w:tr>
      <w:tr w:rsidR="00564EC3" w:rsidRPr="00564EC3" w14:paraId="29C83BD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044F4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D62502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FAAB2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27E858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D5E0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086D9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60DC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02642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11 477,4</w:t>
            </w:r>
          </w:p>
        </w:tc>
      </w:tr>
      <w:tr w:rsidR="00564EC3" w:rsidRPr="00564EC3" w14:paraId="0E96B54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ACE95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17FC16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2CA6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4FF51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F153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201A2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98054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5 330,8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0FA76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5 330,8</w:t>
            </w:r>
          </w:p>
        </w:tc>
      </w:tr>
      <w:tr w:rsidR="00564EC3" w:rsidRPr="00564EC3" w14:paraId="0C6D519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B50C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AAD950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3B9B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9BE6D1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6CCD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0510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599EB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6 146,6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2B692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6 146,6</w:t>
            </w:r>
          </w:p>
        </w:tc>
      </w:tr>
      <w:tr w:rsidR="00564EC3" w:rsidRPr="00564EC3" w14:paraId="2D1F432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8DEBF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46E282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10805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C851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E0E15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323E6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9076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2081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</w:tr>
      <w:tr w:rsidR="00564EC3" w:rsidRPr="00564EC3" w14:paraId="729E2D7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5FE7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14CFCB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186DB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DAE2E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46C6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4ADC2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ED6E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C49B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</w:tr>
      <w:tr w:rsidR="00564EC3" w:rsidRPr="00564EC3" w14:paraId="6477B80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43C0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749ED5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2413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50371D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340F8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44FC5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90B1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04C1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</w:tr>
      <w:tr w:rsidR="00564EC3" w:rsidRPr="00564EC3" w14:paraId="595C202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FDAD7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996B53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5B2A03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BA83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5788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14FE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78A4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4D950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</w:tr>
      <w:tr w:rsidR="00564EC3" w:rsidRPr="00564EC3" w14:paraId="62CAF8E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E49C7B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F7E972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78D8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50E0F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6F0D2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58E39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1F0D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4E95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9 000,2</w:t>
            </w:r>
          </w:p>
        </w:tc>
      </w:tr>
      <w:tr w:rsidR="00564EC3" w:rsidRPr="00564EC3" w14:paraId="40491D8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BB1A1F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11.</w:t>
            </w:r>
          </w:p>
        </w:tc>
        <w:tc>
          <w:tcPr>
            <w:tcW w:w="3760" w:type="dxa"/>
            <w:shd w:val="clear" w:color="auto" w:fill="auto"/>
            <w:hideMark/>
          </w:tcPr>
          <w:p w14:paraId="67E5E230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9233DDA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808BC0B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22E8E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4DF03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06137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92 231,8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25F58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92 230,8</w:t>
            </w:r>
          </w:p>
        </w:tc>
      </w:tr>
      <w:tr w:rsidR="00564EC3" w:rsidRPr="00564EC3" w14:paraId="4D58D53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FE83A8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11.1.</w:t>
            </w:r>
          </w:p>
        </w:tc>
        <w:tc>
          <w:tcPr>
            <w:tcW w:w="3760" w:type="dxa"/>
            <w:shd w:val="clear" w:color="auto" w:fill="auto"/>
            <w:hideMark/>
          </w:tcPr>
          <w:p w14:paraId="720DA609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"Совершенствование муниципального управления в сфере юстиции"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0A7979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Ч540000000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86F3A2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158EE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1907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4FAD7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3 700,1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BE4B3B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3 699,1</w:t>
            </w:r>
          </w:p>
        </w:tc>
      </w:tr>
      <w:tr w:rsidR="00564EC3" w:rsidRPr="00564EC3" w14:paraId="5E51DE2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F8CDC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AFB8F4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деятельности мировых судей Чувашской Республики в целях реализации прав, свобод и законных интересов граждан и юридических лиц"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FB583C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18CED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8574B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DC272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D657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E9ED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30000DB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C52EF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8A8035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 за счет субвенции, предоставляемой из федерального бюджета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95D8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FA959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DC5BB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B78D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B71BB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AF7A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6C69BC3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D19F04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724B23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5D66FB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891A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D5D0F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BF3B5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53A89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7736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14DFE68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67AC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7444A5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E463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CA811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C81E4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3EADC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9ECF7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8AE0D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336E371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C9AB3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5DBE75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477B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16C11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EAC92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33E96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8F225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2617D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739B317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644B4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D3BDE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Судебная система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A28AF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Ч540151200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5DD67D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E4AA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726C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BD3D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F853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9,5</w:t>
            </w:r>
          </w:p>
        </w:tc>
      </w:tr>
      <w:tr w:rsidR="00564EC3" w:rsidRPr="00564EC3" w14:paraId="503D34C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3C6BA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9F3EA6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"Повышение качества и доступности государственных услуг в сфере государственной регистрации актов гражданского состояния, в том числе в электронном виде"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D73E7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9740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F7F4C9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A9273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5299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3 689,6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DDCE3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3 689,6</w:t>
            </w:r>
          </w:p>
        </w:tc>
      </w:tr>
      <w:tr w:rsidR="00564EC3" w:rsidRPr="00564EC3" w14:paraId="2026C8E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71E93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B1ED36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переданных органам государственной власти субъектов Российской Федерации в соответствии с пунктом 1 статьи 4 Федерального закона от 15 ноября 1997 года № 143-ФЗ "Об актах гражданского состояния" полномочий Российской Федерации на государственную регистрацию актов гражданского состояния  за счет субвенции, предоставляемой из федерального бюджета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A1E9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69A96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90905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FE90A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004D3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3 689,6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9EAB8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3 689,6</w:t>
            </w:r>
          </w:p>
        </w:tc>
      </w:tr>
      <w:tr w:rsidR="00564EC3" w:rsidRPr="00564EC3" w14:paraId="183643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AF56F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4C1777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D106D7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A443D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EFBED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78DCC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5B996C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D93E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</w:tr>
      <w:tr w:rsidR="00564EC3" w:rsidRPr="00564EC3" w14:paraId="492EA9A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BA9BC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5F65FF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CC04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E331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DBDF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13B65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4708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0F18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</w:tr>
      <w:tr w:rsidR="00564EC3" w:rsidRPr="00564EC3" w14:paraId="1410C40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2F34E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0C3A9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43146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5F9A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A897E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D8C1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75CF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AC0A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</w:tr>
      <w:tr w:rsidR="00564EC3" w:rsidRPr="00564EC3" w14:paraId="10E860E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3C6D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33CBDE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C4D88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571EB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5DBF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D8FE2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FB172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2B4E6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2 895,0</w:t>
            </w:r>
          </w:p>
        </w:tc>
      </w:tr>
      <w:tr w:rsidR="00564EC3" w:rsidRPr="00564EC3" w14:paraId="1CE4687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D920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DCC57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35317F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5CA58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C1ACC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0D0DE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DA393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D0FF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</w:tr>
      <w:tr w:rsidR="00564EC3" w:rsidRPr="00564EC3" w14:paraId="277E879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87A1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B4C6FC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E6977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F1EC8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FFE4F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FFD69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2D7FF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7E187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</w:tr>
      <w:tr w:rsidR="00564EC3" w:rsidRPr="00564EC3" w14:paraId="2180F20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259D2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0BACF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F6CB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F57C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B211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570B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634A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2F3E9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</w:tr>
      <w:tr w:rsidR="00564EC3" w:rsidRPr="00564EC3" w14:paraId="20DDD17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D117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86700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85E7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E0B79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4661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C26557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A8EC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C8B8E4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774,8</w:t>
            </w:r>
          </w:p>
        </w:tc>
      </w:tr>
      <w:tr w:rsidR="00564EC3" w:rsidRPr="00564EC3" w14:paraId="00B3537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B9D1B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BAF539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278A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0768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4F27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A66B1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D6703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3F7B3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564EC3" w:rsidRPr="00564EC3" w14:paraId="37C7C15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9537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7FD3D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7EFB5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2238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F0DBC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42B94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FAD8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3D393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564EC3" w:rsidRPr="00564EC3" w14:paraId="5993CB0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55073A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A71BA1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7FCD7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9F0A0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5C83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23B4F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E35B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38294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564EC3" w:rsidRPr="00564EC3" w14:paraId="70ABD80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E198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96CF4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Органы юстиции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699EE9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Ч540259300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A62177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2B85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A3D1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ACC3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9CB8B4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19,8</w:t>
            </w:r>
          </w:p>
        </w:tc>
      </w:tr>
      <w:tr w:rsidR="00564EC3" w:rsidRPr="00564EC3" w14:paraId="66F06F7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8B29DC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11.2.</w:t>
            </w:r>
          </w:p>
        </w:tc>
        <w:tc>
          <w:tcPr>
            <w:tcW w:w="3760" w:type="dxa"/>
            <w:shd w:val="clear" w:color="auto" w:fill="auto"/>
            <w:hideMark/>
          </w:tcPr>
          <w:p w14:paraId="74D1A21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43CC35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8FDD94F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866D3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179AD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9BD9C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88 531,7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AFDD56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88 531,7</w:t>
            </w:r>
          </w:p>
        </w:tc>
      </w:tr>
      <w:tr w:rsidR="00564EC3" w:rsidRPr="00564EC3" w14:paraId="08F2EBF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EFFD2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1D0408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D482F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55B73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07AF98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C487B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983E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88 531,7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A70EE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88 531,7</w:t>
            </w:r>
          </w:p>
        </w:tc>
      </w:tr>
      <w:tr w:rsidR="00564EC3" w:rsidRPr="00564EC3" w14:paraId="595A45F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54145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9E0A4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FC2A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FBC2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5E669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92F2B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764F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45 174,2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CE95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45 174,2</w:t>
            </w:r>
          </w:p>
        </w:tc>
      </w:tr>
      <w:tr w:rsidR="00564EC3" w:rsidRPr="00564EC3" w14:paraId="298A86B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73BF1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19F0A6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D5F1C4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4CC00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12B823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2E488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A020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11B25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</w:tr>
      <w:tr w:rsidR="00564EC3" w:rsidRPr="00564EC3" w14:paraId="6906BCE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5E9B8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28178B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00C2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43ED0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E1D77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388A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6E77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3DC647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</w:tr>
      <w:tr w:rsidR="00564EC3" w:rsidRPr="00564EC3" w14:paraId="56C3102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8B145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C97F63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CCD87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3C2ED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161B7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29113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86CC3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355344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37 616,0</w:t>
            </w:r>
          </w:p>
        </w:tc>
      </w:tr>
      <w:tr w:rsidR="00564EC3" w:rsidRPr="00564EC3" w14:paraId="11103AE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450C2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9332FE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BC227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6CB7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D9188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68FB3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1D53E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1 876,9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CAF4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1 876,9</w:t>
            </w:r>
          </w:p>
        </w:tc>
      </w:tr>
      <w:tr w:rsidR="00564EC3" w:rsidRPr="00564EC3" w14:paraId="4F75F2B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6B0EEC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CC47AD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A884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FBCD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0FE17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4A43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60BEC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35 739,1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7EA4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35 739,1</w:t>
            </w:r>
          </w:p>
        </w:tc>
      </w:tr>
      <w:tr w:rsidR="00564EC3" w:rsidRPr="00564EC3" w14:paraId="24E4DD9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EC19A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A1636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07030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AFAD7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2204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0ED68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49CCD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444A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</w:tr>
      <w:tr w:rsidR="00564EC3" w:rsidRPr="00564EC3" w14:paraId="5866A17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150E7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1D7EE2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3D908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81C23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8BE9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7D5C3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47369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0546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</w:tr>
      <w:tr w:rsidR="00564EC3" w:rsidRPr="00564EC3" w14:paraId="3C0EF88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4DDD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A3D0DB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343C1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971A88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5A5FE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1E61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9FE41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FD3CB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</w:tr>
      <w:tr w:rsidR="00564EC3" w:rsidRPr="00564EC3" w14:paraId="149ED39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561D1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4C02ED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BD2E17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41FDA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163B1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E63D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C95E5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73483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7 558,2</w:t>
            </w:r>
          </w:p>
        </w:tc>
      </w:tr>
      <w:tr w:rsidR="00564EC3" w:rsidRPr="00564EC3" w14:paraId="568FF26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27B9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AF4AFE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80BFC4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D999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CFFFE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99056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711B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2BA6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</w:tr>
      <w:tr w:rsidR="00564EC3" w:rsidRPr="00564EC3" w14:paraId="7128EAF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B5289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876617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0850D6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B5F40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3CDDF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1BCD5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A0FA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BFFB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</w:tr>
      <w:tr w:rsidR="00564EC3" w:rsidRPr="00564EC3" w14:paraId="4343FD7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CA91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B399C9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C39748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338E61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E0DCD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85437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7A86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89746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38 595,9</w:t>
            </w:r>
          </w:p>
        </w:tc>
      </w:tr>
      <w:tr w:rsidR="00564EC3" w:rsidRPr="00564EC3" w14:paraId="506EAFF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60B5B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3274F3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17043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C0988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D88D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C7A6E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5B1E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28 873,7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C0FB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28 873,7</w:t>
            </w:r>
          </w:p>
        </w:tc>
      </w:tr>
      <w:tr w:rsidR="00564EC3" w:rsidRPr="00564EC3" w14:paraId="049DBF4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61C9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F8AC88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3CC7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8B1F02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56C3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9FECA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465E9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28 873,7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A8A3B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28 873,7</w:t>
            </w:r>
          </w:p>
        </w:tc>
      </w:tr>
      <w:tr w:rsidR="00564EC3" w:rsidRPr="00564EC3" w14:paraId="6F5EFDD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BF12B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73E5B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E58DA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1C4419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1406F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5BB0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7EEF9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9 722,2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BB600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9 722,2</w:t>
            </w:r>
          </w:p>
        </w:tc>
      </w:tr>
      <w:tr w:rsidR="00564EC3" w:rsidRPr="00564EC3" w14:paraId="56900B6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3E495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90C68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71E0CA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6D83F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F7D4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A2F9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D3B0A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9 722,2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D1EEDA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9 722,2</w:t>
            </w:r>
          </w:p>
        </w:tc>
      </w:tr>
      <w:tr w:rsidR="00564EC3" w:rsidRPr="00564EC3" w14:paraId="5BBD8AA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12C32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D5098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Проведение комплексных исследований социального благополучия населения, изучения общественного мнения о работе органов государственной власти Чувашской Республики и органов местного самоуправления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DC5F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149C12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84638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EA911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CC62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F4C8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</w:tr>
      <w:tr w:rsidR="00564EC3" w:rsidRPr="00564EC3" w14:paraId="5A7A878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7E126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C95919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FE942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86C7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B2AEE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ED3E4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7BA3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431B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</w:tr>
      <w:tr w:rsidR="00564EC3" w:rsidRPr="00564EC3" w14:paraId="56EC275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AE0EE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57D702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438A2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174C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F14B7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DE81D7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BF62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2C13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</w:tr>
      <w:tr w:rsidR="00564EC3" w:rsidRPr="00564EC3" w14:paraId="563AD0B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CAE16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D9ACF8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177C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B1F79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7C0D4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F1551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E4820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5C26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</w:tr>
      <w:tr w:rsidR="00564EC3" w:rsidRPr="00564EC3" w14:paraId="17A2BC8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96570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9C491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DACA5B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Ч5Э0113760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35F07D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BCCE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4CAB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6E448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A46C2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1 780,8</w:t>
            </w:r>
          </w:p>
        </w:tc>
      </w:tr>
      <w:tr w:rsidR="00564EC3" w:rsidRPr="00564EC3" w14:paraId="31CDEAB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927FD1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E25E22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E60E65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671E6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AB5294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FE5DF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66C0D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00CD3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</w:tr>
      <w:tr w:rsidR="00564EC3" w:rsidRPr="00564EC3" w14:paraId="3C4F35B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3B2FEC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4E4A88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23130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39D92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1ADF2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4EF861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F8705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FB35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</w:tr>
      <w:tr w:rsidR="00564EC3" w:rsidRPr="00564EC3" w14:paraId="2DE8BFE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CC3E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780646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39974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120CA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0D5D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BEE50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65C8D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D5AA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</w:tr>
      <w:tr w:rsidR="00564EC3" w:rsidRPr="00564EC3" w14:paraId="276EE6F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1720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34CFD7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BA575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58D5E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77A02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7487D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155F9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60135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</w:tr>
      <w:tr w:rsidR="00564EC3" w:rsidRPr="00564EC3" w14:paraId="08BC7D2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A0504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533870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4CF36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7690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8D58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99D3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5451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B8771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2 980,8</w:t>
            </w:r>
          </w:p>
        </w:tc>
      </w:tr>
      <w:tr w:rsidR="00564EC3" w:rsidRPr="00564EC3" w14:paraId="48488FD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219061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12.</w:t>
            </w:r>
          </w:p>
        </w:tc>
        <w:tc>
          <w:tcPr>
            <w:tcW w:w="3760" w:type="dxa"/>
            <w:shd w:val="clear" w:color="auto" w:fill="auto"/>
            <w:hideMark/>
          </w:tcPr>
          <w:p w14:paraId="550ACB63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A296F8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A9653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9CC58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5277A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C510B7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1 587,7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1F2E8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1 587,7</w:t>
            </w:r>
          </w:p>
        </w:tc>
      </w:tr>
      <w:tr w:rsidR="00564EC3" w:rsidRPr="00564EC3" w14:paraId="1D21143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2C2F7C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12.1.</w:t>
            </w:r>
          </w:p>
        </w:tc>
        <w:tc>
          <w:tcPr>
            <w:tcW w:w="3760" w:type="dxa"/>
            <w:shd w:val="clear" w:color="auto" w:fill="auto"/>
            <w:hideMark/>
          </w:tcPr>
          <w:p w14:paraId="2CA7A059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5BF4C2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D840A5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34A55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B7418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5908B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AF60C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4E2BD00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10DB2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B4EE0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61BF0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8F126F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7174D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9BB65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5AF12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7226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367A09E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D801F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6CF683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DDF0F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16B57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057FA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3FF3D6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E45FE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4105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5C931C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D9CA1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829BE7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47E03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15B1AE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F23F24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133A6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B477B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6213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130655D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2ABA0F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D4A0DC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00398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ACCC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C29B6A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51D3F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3E027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AF0CD7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7091F77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1737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6A9A3C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FDFB1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957DD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0A541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48B0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B376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9C39E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837,7</w:t>
            </w:r>
          </w:p>
        </w:tc>
      </w:tr>
      <w:tr w:rsidR="00564EC3" w:rsidRPr="00564EC3" w14:paraId="7DE586C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AD04FC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49239C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8BF33A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A2D55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36D6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E0863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88A07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437,7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8135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437,7</w:t>
            </w:r>
          </w:p>
        </w:tc>
      </w:tr>
      <w:tr w:rsidR="00564EC3" w:rsidRPr="00564EC3" w14:paraId="3D5C388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9719E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E8AB9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0BFD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0BC6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DC03E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8DEA5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64D5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D6E59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400,0</w:t>
            </w:r>
          </w:p>
        </w:tc>
      </w:tr>
      <w:tr w:rsidR="00564EC3" w:rsidRPr="00564EC3" w14:paraId="778B654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F121A8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12.2.</w:t>
            </w:r>
          </w:p>
        </w:tc>
        <w:tc>
          <w:tcPr>
            <w:tcW w:w="3760" w:type="dxa"/>
            <w:shd w:val="clear" w:color="auto" w:fill="auto"/>
            <w:hideMark/>
          </w:tcPr>
          <w:p w14:paraId="5EA4ED9D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"Массовые коммуникации" муниципальной программы "Цифровое общество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3C9A1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Ч640000000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7F0607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B07AB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61542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E6AF6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E36AF7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750,0</w:t>
            </w:r>
          </w:p>
        </w:tc>
      </w:tr>
      <w:tr w:rsidR="00564EC3" w:rsidRPr="00564EC3" w14:paraId="5323ACA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B8ABE2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A6D05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"Информационная политика"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93B8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1DD6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C8E43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E78BC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5E98E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1956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750,0</w:t>
            </w:r>
          </w:p>
        </w:tc>
      </w:tr>
      <w:tr w:rsidR="00564EC3" w:rsidRPr="00564EC3" w14:paraId="5D0A707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AA31C4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E8147B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Муниципальная поддержка электронных средств массовых информаций, создание фильмов, социальных роликов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0A9ACA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8511C5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BA279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8E168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036C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68FEF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564EC3" w:rsidRPr="00564EC3" w14:paraId="173651A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88A5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92FA85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4596D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CD1F5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38AB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0D4FE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BFDC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80332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564EC3" w:rsidRPr="00564EC3" w14:paraId="018EC46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9E662D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6A5AF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92FE0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C014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CEFC2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AB9F6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0E562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A0D0BE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564EC3" w:rsidRPr="00564EC3" w14:paraId="153FE58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D10BC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60F8BE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D77BAE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54AAF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3E6AF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99D0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D92C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9F81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564EC3" w:rsidRPr="00564EC3" w14:paraId="207E926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545D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86927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FAD84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Ч640273940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D1134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5DE21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CA45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BE16BC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1F073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250,0</w:t>
            </w:r>
          </w:p>
        </w:tc>
      </w:tr>
      <w:tr w:rsidR="00564EC3" w:rsidRPr="00564EC3" w14:paraId="702CE2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C3878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34426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Информационное обеспечение мероприятий в федеральных и региональных печатных средствах массовой информации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9E35D6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282196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4160D4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08AD8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0F689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033C4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2CBA49A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F3D5F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963F43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9DB9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FCF23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A3BB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5593D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15D6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E52B4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20EEB95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A8D6C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545515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F4F1C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91581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91A7C3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1C207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15A6E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B1D96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00C8E3E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149D00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7BE223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434508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01621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1D83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D5C1D8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E61C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F1DD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02338B7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DB38E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622F40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F8640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Ч640277480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521E5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6DC5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4FD77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808CD9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C2DA0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7FEEB62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7A72A2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13.</w:t>
            </w:r>
          </w:p>
        </w:tc>
        <w:tc>
          <w:tcPr>
            <w:tcW w:w="3760" w:type="dxa"/>
            <w:shd w:val="clear" w:color="auto" w:fill="auto"/>
            <w:hideMark/>
          </w:tcPr>
          <w:p w14:paraId="0A8C63E2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E093F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9953C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52FEC7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8F255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973B9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3 001,4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D6CFC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19 644,2</w:t>
            </w:r>
          </w:p>
        </w:tc>
      </w:tr>
      <w:tr w:rsidR="00564EC3" w:rsidRPr="00564EC3" w14:paraId="2EB8429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3CFC554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13.1.</w:t>
            </w:r>
          </w:p>
        </w:tc>
        <w:tc>
          <w:tcPr>
            <w:tcW w:w="3760" w:type="dxa"/>
            <w:shd w:val="clear" w:color="auto" w:fill="auto"/>
            <w:hideMark/>
          </w:tcPr>
          <w:p w14:paraId="54D1C70F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CE765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19EFD64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6B9C9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A6481E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CD8B51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3 001,4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A901D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19 644,2</w:t>
            </w:r>
          </w:p>
        </w:tc>
      </w:tr>
      <w:tr w:rsidR="00564EC3" w:rsidRPr="00564EC3" w14:paraId="474DCB3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DDF582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C45739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F70FE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DB15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DC145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0472A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AEEA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5F550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19 644,2</w:t>
            </w:r>
          </w:p>
        </w:tc>
      </w:tr>
      <w:tr w:rsidR="00564EC3" w:rsidRPr="00564EC3" w14:paraId="3EFA9B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E7965A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23E8B3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Проведение проверок при осуществлении лицензионного контроля в отношении юридических лиц или индивидуальных предпринимателей, осуществляющих предпринимательскую деятельность по управлению многоквартирными домами на основании лицензии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470AA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576B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C4D6F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7768B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AF839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C3A0B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64EC3" w:rsidRPr="00564EC3" w14:paraId="034DF42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36D36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5599D9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FE9A8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77AA7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8421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14E72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F43C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C4ADD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64EC3" w:rsidRPr="00564EC3" w14:paraId="23D9F0A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09CA7A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4D98F6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96082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6726F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1D10B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16EEE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D81D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F00AC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64EC3" w:rsidRPr="00564EC3" w14:paraId="7FD5298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F0E16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604C80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07A554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026B9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B381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6DE4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E877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3CB4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64EC3" w:rsidRPr="00564EC3" w14:paraId="68E667B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FA7C8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2B980A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18AA0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A110317740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2BE55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0974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CBDE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347B9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76715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1,4</w:t>
            </w:r>
          </w:p>
        </w:tc>
      </w:tr>
      <w:tr w:rsidR="00564EC3" w:rsidRPr="00564EC3" w14:paraId="701EBCB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2523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DC09DE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773B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63D215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354E4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09497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5554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87F7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16 642,8</w:t>
            </w:r>
          </w:p>
        </w:tc>
      </w:tr>
      <w:tr w:rsidR="00564EC3" w:rsidRPr="00564EC3" w14:paraId="4673942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3A9B7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16AD5C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974FC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9DCC9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637B4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225C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51C81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7584C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16 642,8</w:t>
            </w:r>
          </w:p>
        </w:tc>
      </w:tr>
      <w:tr w:rsidR="00564EC3" w:rsidRPr="00564EC3" w14:paraId="5F3DE93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071EB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B32331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FDDCB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AE11D6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325B7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EB32D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0ABA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A18A2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16 642,8</w:t>
            </w:r>
          </w:p>
        </w:tc>
      </w:tr>
      <w:tr w:rsidR="00564EC3" w:rsidRPr="00564EC3" w14:paraId="2602D9F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289D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23A8B8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B0699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72947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B2A98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1E87E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502C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CB72E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16 642,8</w:t>
            </w:r>
          </w:p>
        </w:tc>
      </w:tr>
      <w:tr w:rsidR="00564EC3" w:rsidRPr="00564EC3" w14:paraId="1E0F193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66F888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FD49F2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EB1A7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86281D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1C342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30A94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E005D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4D71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16 642,8</w:t>
            </w:r>
          </w:p>
        </w:tc>
      </w:tr>
      <w:tr w:rsidR="00564EC3" w:rsidRPr="00564EC3" w14:paraId="6D78B6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47609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1518C9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функций по использованию муниципального жилищного фонда, содержание муниципального жилищного фонда, в том числе муниципальных нежилых помещений, не обремененных договорными обязательствами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08B9A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6A7A7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DDC3A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A67FF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87A1A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250B6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</w:tr>
      <w:tr w:rsidR="00564EC3" w:rsidRPr="00564EC3" w14:paraId="462532C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EC5D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8CDB26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6410A0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29AF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234A00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ED44A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7089F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C69E93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</w:tr>
      <w:tr w:rsidR="00564EC3" w:rsidRPr="00564EC3" w14:paraId="341C6B9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190A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7B0E7A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8B41A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07722F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845A2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838B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E99AD9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A59A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3 000,0</w:t>
            </w:r>
          </w:p>
        </w:tc>
      </w:tr>
      <w:tr w:rsidR="00564EC3" w:rsidRPr="00564EC3" w14:paraId="20CF424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15832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F9676F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5F0E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BC832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A39E8D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A6BA6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948E42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C652F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7704BED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2ED7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2014EA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73277A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625944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B6E2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1903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BA77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B7D75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2 500,0</w:t>
            </w:r>
          </w:p>
        </w:tc>
      </w:tr>
      <w:tr w:rsidR="00564EC3" w:rsidRPr="00564EC3" w14:paraId="0E309B8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1974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786EB6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E0265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CE997E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74554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F843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486D1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18D8B9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0897405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9CAB5E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0B1131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4355D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A110372950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4548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F2314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58F25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56D2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E47C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564EC3" w:rsidRPr="00564EC3" w14:paraId="26596C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8D2965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14.</w:t>
            </w:r>
          </w:p>
        </w:tc>
        <w:tc>
          <w:tcPr>
            <w:tcW w:w="3760" w:type="dxa"/>
            <w:shd w:val="clear" w:color="auto" w:fill="auto"/>
            <w:hideMark/>
          </w:tcPr>
          <w:p w14:paraId="1B79D9F7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граждан в  городе Новочебоксарске доступным и комфортным жильем"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CAB9D24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A200000000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B841B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BD3EC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1E2E7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E93A5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71 655,5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E70BEE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71 607,2</w:t>
            </w:r>
          </w:p>
        </w:tc>
      </w:tr>
      <w:tr w:rsidR="00564EC3" w:rsidRPr="00564EC3" w14:paraId="6134ED7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9DB160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14.1.</w:t>
            </w:r>
          </w:p>
        </w:tc>
        <w:tc>
          <w:tcPr>
            <w:tcW w:w="3760" w:type="dxa"/>
            <w:shd w:val="clear" w:color="auto" w:fill="auto"/>
            <w:hideMark/>
          </w:tcPr>
          <w:p w14:paraId="6FAA8810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"Поддержка строительства жилья в городе Новочебоксарске"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C32C5F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A210000000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E2AEF7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D5EFFC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87BBD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3E815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65 529,8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F5F7EB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65 150,8</w:t>
            </w:r>
          </w:p>
        </w:tc>
      </w:tr>
      <w:tr w:rsidR="00564EC3" w:rsidRPr="00564EC3" w14:paraId="3FDDB3D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6874BF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F79489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граждан доступным жильем"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AE2EC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E9A98D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BE58CD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58611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9121B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55 529,8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C7679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55 150,8</w:t>
            </w:r>
          </w:p>
        </w:tc>
      </w:tr>
      <w:tr w:rsidR="00564EC3" w:rsidRPr="00564EC3" w14:paraId="3E09049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74A25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873E5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ведению учета граждан, нуждающихся в жилых помещениях и имеющих право на государственную поддержку за счет средств республиканского бюджета Чувашской Республики на строительство (приобретение) жилых помещений, по регистрации и учету граждан, имеющих право на получение социальных выплат для приобретения жилья в связи с переселением из районов Крайнего Севера и приравненных к ним местностей, по расчету и предоставлению муниципальными районами субвенций бюджетам поселений для осуществления указанных государственных полномочий и полномочий по ведению учета граждан, проживающих в сельской местности, нуждающихся в жилых помещениях и имеющих право на государственную поддержку в форме социальных выплат на строительство (приобретение) жилых помещений в сельской местности в рамках устойчивого развития сельских территорий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6F71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357FE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1D0860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7B1EFE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4DC12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F779D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564EC3" w:rsidRPr="00564EC3" w14:paraId="7467767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B02019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70353C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B09D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38CA7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12A0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B4E4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DA9A11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950E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564EC3" w:rsidRPr="00564EC3" w14:paraId="3BA7C94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38B9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B20117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4A27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FDCC7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3E82E7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4BBF5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F8F96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383A0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564EC3" w:rsidRPr="00564EC3" w14:paraId="6F5C0A9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E1D00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7F6ACE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D5501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118FA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442F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D0D7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E1D51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0B874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564EC3" w:rsidRPr="00564EC3" w14:paraId="309F6A3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0FBDF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BF6941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вопросы в области жилищно-коммунального хозяйства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D9C833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A210312980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6279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D51C4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AB83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4ED04E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3E2D8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15,2</w:t>
            </w:r>
          </w:p>
        </w:tc>
      </w:tr>
      <w:tr w:rsidR="00564EC3" w:rsidRPr="00564EC3" w14:paraId="36ABE11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BACC7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F43078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Предоставление социальных выплат молодым семьям на строительство (приобретение) жилья в рамках реализации мероприятий по обеспечению жильем молодых семей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984FAF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D9DD58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B14EA5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6FE19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2DC4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55 514,6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E7BF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55 135,6</w:t>
            </w:r>
          </w:p>
        </w:tc>
      </w:tr>
      <w:tr w:rsidR="00564EC3" w:rsidRPr="00564EC3" w14:paraId="7E2C7C9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E6B53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FC245C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AFCFFC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6ED26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E023A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C3F04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E5488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55 514,6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1D3FF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55 135,6</w:t>
            </w:r>
          </w:p>
        </w:tc>
      </w:tr>
      <w:tr w:rsidR="00564EC3" w:rsidRPr="00564EC3" w14:paraId="28BD03F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BB38E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264594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EC0FB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C6C769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0E97A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DC09B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6D0EC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55 514,6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DD316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55 135,6</w:t>
            </w:r>
          </w:p>
        </w:tc>
      </w:tr>
      <w:tr w:rsidR="00564EC3" w:rsidRPr="00564EC3" w14:paraId="7D953F0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64E533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5DAD36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EBC97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9DA2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6CAC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2EFF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A0164F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55 514,6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8AB0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55 135,6</w:t>
            </w:r>
          </w:p>
        </w:tc>
      </w:tr>
      <w:tr w:rsidR="00564EC3" w:rsidRPr="00564EC3" w14:paraId="67FEA3D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A0E95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524356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9225E6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A2103L4970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68B89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2D94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B640B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DD0A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55 514,6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DECFEF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55 135,6</w:t>
            </w:r>
          </w:p>
        </w:tc>
      </w:tr>
      <w:tr w:rsidR="00564EC3" w:rsidRPr="00564EC3" w14:paraId="5F01D0F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E08C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773695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"Строительство (реконструкция) объектов социальной и инженерной инфраструктуры в рамках реализации проектов по комплексному освоению территорий, предусматривающих строительство жилья"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19C589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5FF5E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0DD8AF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E2A29E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29792B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E5192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99DA77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3B992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126E68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Строительство объектов инженерной инфраструктуры для земельных участков, предоставленных многодетным семьям для целей жилищного строительства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C65D4C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A210773010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99FCD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9D611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AA31C3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7DD7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B1BC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1FBCE9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02EE86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297C09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2C357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A210773010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F2B9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B3D6B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3FF94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34ADC6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F548F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426685D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325C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B10204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4B23DF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A210773010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50043B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3277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13064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E511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ECE6F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47965DD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228CA8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1EEF6A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78914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A210773010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769FDE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3E47B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52AF5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1D97B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5520B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71C110F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9AB5D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03F679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B765F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A210773010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72A5D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5E66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8F508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C1254C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4BB73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10 000,0</w:t>
            </w:r>
          </w:p>
        </w:tc>
      </w:tr>
      <w:tr w:rsidR="00564EC3" w:rsidRPr="00564EC3" w14:paraId="251B89B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B5FA2E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14.2.</w:t>
            </w:r>
          </w:p>
        </w:tc>
        <w:tc>
          <w:tcPr>
            <w:tcW w:w="3760" w:type="dxa"/>
            <w:shd w:val="clear" w:color="auto" w:fill="auto"/>
            <w:hideMark/>
          </w:tcPr>
          <w:p w14:paraId="5E4B6DC8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 муниципальной программы "Обеспечение граждан в городе Новочебоксарске доступным и комфортным жильем"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EBF7EE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A220000000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374375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7AD84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C7B19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AF50F06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64E4E38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406DC01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7E32DA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071B01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47CFC2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9E16A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BC1D1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6B5D75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1253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12D47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4255A53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6FB4C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17748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жилыми помещениями детей-сирот и детей, оставшихся без попечения родителей, лиц из числа детей-сирот и детей, оставшихся без попечения родителей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832B8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CCE70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CA45C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E302D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F194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DBDA6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2AE3999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AAEF62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5254C1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2E4209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4C2F05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58BD9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20386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20CE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9F64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1EE0A92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8876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628608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60CBA3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151BF2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1E305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30CA1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C61B2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0C09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0BE3924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BC6396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E94DE0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016F34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7F0B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F10BB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15AB01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212E1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F18E0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70C6BFD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700D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9C6BC4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Охрана семьи и детства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83239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A2201R0820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9D79C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946FB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C8ECA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02FB3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6 125,7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6D0E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6 456,4</w:t>
            </w:r>
          </w:p>
        </w:tc>
      </w:tr>
      <w:tr w:rsidR="00564EC3" w:rsidRPr="00564EC3" w14:paraId="0FD6F3E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3B9E0D0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15.</w:t>
            </w:r>
          </w:p>
        </w:tc>
        <w:tc>
          <w:tcPr>
            <w:tcW w:w="3760" w:type="dxa"/>
            <w:shd w:val="clear" w:color="auto" w:fill="auto"/>
            <w:hideMark/>
          </w:tcPr>
          <w:p w14:paraId="5CF25969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"Обеспечение общественного порядка и противодействие преступности 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5D06C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A300000000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3DA073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548E2B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DEEDB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53A85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1 403,8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6D86B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1 403,8</w:t>
            </w:r>
          </w:p>
        </w:tc>
      </w:tr>
      <w:tr w:rsidR="00564EC3" w:rsidRPr="00564EC3" w14:paraId="0A59E49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457A655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15.1.</w:t>
            </w:r>
          </w:p>
        </w:tc>
        <w:tc>
          <w:tcPr>
            <w:tcW w:w="3760" w:type="dxa"/>
            <w:shd w:val="clear" w:color="auto" w:fill="auto"/>
            <w:hideMark/>
          </w:tcPr>
          <w:p w14:paraId="7194D44E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"Предупреждение детской беспризорности, безнадзорности и правонарушений несовершеннолетних"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A1B4D6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A330000000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7A3635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27B6B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9A1CD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5250EF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1 331,6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FF7A3F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1 331,6</w:t>
            </w:r>
          </w:p>
        </w:tc>
      </w:tr>
      <w:tr w:rsidR="00564EC3" w:rsidRPr="00564EC3" w14:paraId="455B086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5A4498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AA6A35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"Предупреждение безнадзорности, беспризорности, правонарушений и антиобщественных действий несовершеннолетних, выявление и устранение причин и условий, способствующих развитию этих негативных явлений"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5D59A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E97BC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E14AB4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FBF47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DDAC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1 331,6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40E9E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1 331,6</w:t>
            </w:r>
          </w:p>
        </w:tc>
      </w:tr>
      <w:tr w:rsidR="00564EC3" w:rsidRPr="00564EC3" w14:paraId="38F8906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05E706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20BB5A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Осуществление государственных полномочий Чувашской Республики по созданию комиссий по делам несовершеннолетних и защите их прав и организации деятельности таких комиссий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643A5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C31DCD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F147A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56593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9AA39F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1 331,6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27EE3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1 331,6</w:t>
            </w:r>
          </w:p>
        </w:tc>
      </w:tr>
      <w:tr w:rsidR="00564EC3" w:rsidRPr="00564EC3" w14:paraId="70FE3A6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2C836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5EE147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993814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AD26FA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1260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FD26F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CC14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34A35C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</w:tr>
      <w:tr w:rsidR="00564EC3" w:rsidRPr="00564EC3" w14:paraId="7021795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4129DB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9384BE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C54E3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F555C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8D53A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27872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79CDD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D9D0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</w:tr>
      <w:tr w:rsidR="00564EC3" w:rsidRPr="00564EC3" w14:paraId="62E0A3C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392EE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FC989EB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BCDE1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5A079B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6A09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067FF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F6740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235E2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</w:tr>
      <w:tr w:rsidR="00564EC3" w:rsidRPr="00564EC3" w14:paraId="189E8AC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EF936A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9B1B70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1C82B2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72CC20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1B486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B464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382D2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CEE7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1 287,4</w:t>
            </w:r>
          </w:p>
        </w:tc>
      </w:tr>
      <w:tr w:rsidR="00564EC3" w:rsidRPr="00564EC3" w14:paraId="2A9585F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3E7A5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8E9109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02F0DC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318F9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5DB7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665911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7B9CE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3E642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564EC3" w:rsidRPr="00564EC3" w14:paraId="6881AFB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541EF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D8E3BB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49503F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3C5EE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5E610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BE464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9A023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3546A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564EC3" w:rsidRPr="00564EC3" w14:paraId="1848084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23F5E0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06AB6C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EEB44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2B4614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D05A33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C5319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AF69CD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EBA5E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564EC3" w:rsidRPr="00564EC3" w14:paraId="61A5E72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7152B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7F440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6152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A330111980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9C4F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8AEC91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4661C4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569E5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2062A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44,2</w:t>
            </w:r>
          </w:p>
        </w:tc>
      </w:tr>
      <w:tr w:rsidR="00564EC3" w:rsidRPr="00564EC3" w14:paraId="2E673F8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4A1785E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15.2.</w:t>
            </w:r>
          </w:p>
        </w:tc>
        <w:tc>
          <w:tcPr>
            <w:tcW w:w="3760" w:type="dxa"/>
            <w:shd w:val="clear" w:color="auto" w:fill="auto"/>
            <w:hideMark/>
          </w:tcPr>
          <w:p w14:paraId="319386A4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Обеспечение реализации муниципальной программы "Обеспечение общественного порядка и противодействие преступности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3A108EA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A3Э0000000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DFA97C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675E7E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44DFA9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93F1EA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B45D2B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4595734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9FD9A54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116526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063CA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F53DA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EF6843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23A066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7142C2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BEFB23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2617AE6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17334B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BBA41D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Обеспечение деятельности административных комиссий для рассмотрения дел об административных правонарушениях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37CF4D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CA32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7107ED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E003A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F92B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BFE4E8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70462DE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58A1D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9101C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BFF28D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6CF3E6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79A2EB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FF03F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247DA4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8D641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6157BC0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F5B1B4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5326D7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9DBB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03D7E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1E83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AA889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44666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BD2CE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7D92828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DD4F8D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E5B0E9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64BC9F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48EEB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F176F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F6DE3E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5CC1C2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26025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5EBB2DD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8A6CB6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1D66EE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A69AC8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A3Э0113800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30D50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E0949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B07A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750F7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82C18A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72,2</w:t>
            </w:r>
          </w:p>
        </w:tc>
      </w:tr>
      <w:tr w:rsidR="00564EC3" w:rsidRPr="00564EC3" w14:paraId="4508DBA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DDA6327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16.</w:t>
            </w:r>
          </w:p>
        </w:tc>
        <w:tc>
          <w:tcPr>
            <w:tcW w:w="3760" w:type="dxa"/>
            <w:shd w:val="clear" w:color="auto" w:fill="auto"/>
            <w:hideMark/>
          </w:tcPr>
          <w:p w14:paraId="4E1AA509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Муниципальная программа "Развитие земельных и имущественных отношений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F3A2A40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A400000000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573CD3E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6957DE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00B80C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5809D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07D614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5B105F1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DF2B65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16.1.</w:t>
            </w:r>
          </w:p>
        </w:tc>
        <w:tc>
          <w:tcPr>
            <w:tcW w:w="3760" w:type="dxa"/>
            <w:shd w:val="clear" w:color="auto" w:fill="auto"/>
            <w:hideMark/>
          </w:tcPr>
          <w:p w14:paraId="2F90B575" w14:textId="7777777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Подпрограмма "Управление муниципальным имуществом" муниципальной программы "Развитие земельных и имущественных отношений города Новочебоксарска"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D8E1568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A410000000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ED810B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05554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1A6669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BB16E9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F6AB0E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37860F4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1D97EE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05A485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"Создание условий для максимального вовлечения в хозяйственный оборот муниципального имущества, в том числе земельных участков"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29746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06DA6C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9A4620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52A8A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1CC1E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48378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1 250,0</w:t>
            </w:r>
          </w:p>
        </w:tc>
      </w:tr>
      <w:tr w:rsidR="00564EC3" w:rsidRPr="00564EC3" w14:paraId="37BEC4C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D03FDB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D292BC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Проведение кадастровых работ в отношении объектов капитального строительства, находящихся в муниципальной собственности, и внесение сведений в Единый государственный реестр недвижимости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F82148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C5ACD6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867ED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CBC240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BF871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AEB76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564EC3" w:rsidRPr="00564EC3" w14:paraId="7B70406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C9008B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CAC43E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7B6D24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AEFA2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BFF27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C513DA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B973F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45E946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564EC3" w:rsidRPr="00564EC3" w14:paraId="2784338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C64B6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EB3331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BBBE84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2C9B28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D1846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D1748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C713F3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F92A3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564EC3" w:rsidRPr="00564EC3" w14:paraId="779E05E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B9BDE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1B7041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52395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132131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1271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3A1E4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D1A77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A11600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564EC3" w:rsidRPr="00564EC3" w14:paraId="5B4A6CB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45601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886D4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6D417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A410273570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18AEF8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14969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2E2ED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B210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829EB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900,0</w:t>
            </w:r>
          </w:p>
        </w:tc>
      </w:tr>
      <w:tr w:rsidR="00564EC3" w:rsidRPr="00564EC3" w14:paraId="7964889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13913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59CB58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Проведение землеустроительных (кадастровых) работ по земельным участкам, находящимся в собственности муниципального образования, и внесение сведений в кадастр недвижимости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7EC299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A059A1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3F562A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D7B70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9947CA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7DE9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564EC3" w:rsidRPr="00564EC3" w14:paraId="4266E18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0DA377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E8ED7C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F8B75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89DB04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481B9B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BE746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885565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E4EDC5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564EC3" w:rsidRPr="00564EC3" w14:paraId="1131830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FE794B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2404C8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7C4A53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E02340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592A13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540CA4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19CB7E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48A01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564EC3" w:rsidRPr="00564EC3" w14:paraId="6CE0DCC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37C1E4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BA32E6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37719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00CAD3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15D82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6538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52ECCD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7594F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564EC3" w:rsidRPr="00564EC3" w14:paraId="6F14324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82098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CB4F82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59FF3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A410277590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45292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C7394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BEC69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991DB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815957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564EC3" w:rsidRPr="00564EC3" w14:paraId="12A4237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4DA8AD0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17.</w:t>
            </w:r>
          </w:p>
        </w:tc>
        <w:tc>
          <w:tcPr>
            <w:tcW w:w="3760" w:type="dxa"/>
            <w:shd w:val="clear" w:color="auto" w:fill="auto"/>
            <w:hideMark/>
          </w:tcPr>
          <w:p w14:paraId="7F0C3B7B" w14:textId="11DAB80C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352C982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A094263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044B8B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76F1BC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C8945DC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160 181,1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949E35D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116 360,2</w:t>
            </w:r>
          </w:p>
        </w:tc>
      </w:tr>
      <w:tr w:rsidR="00564EC3" w:rsidRPr="00564EC3" w14:paraId="23758B2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DF1DE1B" w14:textId="77777777" w:rsidR="00564EC3" w:rsidRPr="00564EC3" w:rsidRDefault="00564EC3" w:rsidP="00564EC3">
            <w:pPr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17.1.</w:t>
            </w:r>
          </w:p>
        </w:tc>
        <w:tc>
          <w:tcPr>
            <w:tcW w:w="3760" w:type="dxa"/>
            <w:shd w:val="clear" w:color="auto" w:fill="auto"/>
            <w:hideMark/>
          </w:tcPr>
          <w:p w14:paraId="02E28309" w14:textId="5FA65E57" w:rsidR="00564EC3" w:rsidRPr="00564EC3" w:rsidRDefault="00564EC3" w:rsidP="00564EC3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b/>
                <w:bCs/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6C99FD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062EC9" w14:textId="77777777" w:rsidR="00564EC3" w:rsidRPr="00564EC3" w:rsidRDefault="00564EC3" w:rsidP="00564EC3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83DB58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269D41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FA13E1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160 181,1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D967F3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564EC3">
              <w:rPr>
                <w:b/>
                <w:bCs/>
                <w:color w:val="000000"/>
                <w:sz w:val="20"/>
                <w:szCs w:val="20"/>
              </w:rPr>
              <w:t>116 360,2</w:t>
            </w:r>
          </w:p>
        </w:tc>
      </w:tr>
      <w:tr w:rsidR="00564EC3" w:rsidRPr="00564EC3" w14:paraId="04DAD61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6821A5" w14:textId="77777777" w:rsidR="00564EC3" w:rsidRPr="00564EC3" w:rsidRDefault="00564EC3" w:rsidP="00564EC3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8DFA5E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6ECB5F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0C66F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D61293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F93883D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DE694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124 217,9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47A59F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76 500,0</w:t>
            </w:r>
          </w:p>
        </w:tc>
      </w:tr>
      <w:tr w:rsidR="00564EC3" w:rsidRPr="00564EC3" w14:paraId="59E68B4F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A53028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D9498E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8BBE2E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AFC050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15A440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EF0698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80D479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12 195,2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806D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564EC3" w:rsidRPr="00564EC3" w14:paraId="560BD17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7B421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FA47E3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8A23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7CD4B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F9A0C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89A2839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D05C71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12 195,2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B3493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564EC3" w:rsidRPr="00564EC3" w14:paraId="27803458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E6F94F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9B2338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6E8DB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03E912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B52399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C781BD7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6D0D3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12 195,2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452CC9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564EC3" w:rsidRPr="00564EC3" w14:paraId="1F0987F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C64EC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6CA727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F95D1B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19C145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BC4BE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BD87E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141D1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12 195,2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5AD93B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564EC3" w:rsidRPr="00564EC3" w14:paraId="510A590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BB1BB2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7C66091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17747C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808FB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BAAFA3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4E64A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F773AF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12 195,2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C1F1F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25 000,0</w:t>
            </w:r>
          </w:p>
        </w:tc>
      </w:tr>
      <w:tr w:rsidR="00564EC3" w:rsidRPr="00564EC3" w14:paraId="7DA9673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5068F0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7A8DFF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Озеленение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4A424C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82496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EBA178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24925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A0E21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21E05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</w:tr>
      <w:tr w:rsidR="00564EC3" w:rsidRPr="00564EC3" w14:paraId="4011369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6E9867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7D95DA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8E9926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3A233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A3D33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7EB17D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0FE365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376CF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</w:tr>
      <w:tr w:rsidR="00564EC3" w:rsidRPr="00564EC3" w14:paraId="5F02185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6808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51B524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3002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0D8DB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A57321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E29B66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1479F0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3ABC06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</w:tr>
      <w:tr w:rsidR="00564EC3" w:rsidRPr="00564EC3" w14:paraId="3A6BFC7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E6CF23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4965039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59085E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46ED28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A8F619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99F511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F7CA6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01BED51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</w:tr>
      <w:tr w:rsidR="00564EC3" w:rsidRPr="00564EC3" w14:paraId="6CF53A3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BC22CD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33FF1E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72F05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1E6714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0949A2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FEA3F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89C9F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A03A9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21 000,0</w:t>
            </w:r>
          </w:p>
        </w:tc>
      </w:tr>
      <w:tr w:rsidR="00564EC3" w:rsidRPr="00564EC3" w14:paraId="46D9AE3A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6C7AED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058A6990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A00606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B8008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9CED98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F7B7A1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F0795B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107E49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22 000,0</w:t>
            </w:r>
          </w:p>
        </w:tc>
      </w:tr>
      <w:tr w:rsidR="00564EC3" w:rsidRPr="00564EC3" w14:paraId="6DCCD3E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7FDCF7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F0C233A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FB047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8B7CF7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9FC18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1CF5C8F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B1ECCF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7A9F2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22 000,0</w:t>
            </w:r>
          </w:p>
        </w:tc>
      </w:tr>
      <w:tr w:rsidR="00564EC3" w:rsidRPr="00564EC3" w14:paraId="046644F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E9926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A2DC8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EF2EFB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8E36D6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E85F5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9F1195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724DC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11EC4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22 000,0</w:t>
            </w:r>
          </w:p>
        </w:tc>
      </w:tr>
      <w:tr w:rsidR="00564EC3" w:rsidRPr="00564EC3" w14:paraId="63E6924E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2715E7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2431E0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53E2ED7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3BCFE0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469CF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A3ABE4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AA2C5F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1909D1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22 000,0</w:t>
            </w:r>
          </w:p>
        </w:tc>
      </w:tr>
      <w:tr w:rsidR="00564EC3" w:rsidRPr="00564EC3" w14:paraId="2D20FD6B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1F87A13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1407D85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21C162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A8BCBC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014C4A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7C8A862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7F0AB83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11 900,0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6F0C0C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22 000,0</w:t>
            </w:r>
          </w:p>
        </w:tc>
      </w:tr>
      <w:tr w:rsidR="00564EC3" w:rsidRPr="00564EC3" w14:paraId="5380A910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5A6CB4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AD09791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Организация и содержание мест захоронений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F53616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7CCD84E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371CC1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FAEA32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9B52C0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66749A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8 500,0</w:t>
            </w:r>
          </w:p>
        </w:tc>
      </w:tr>
      <w:tr w:rsidR="00564EC3" w:rsidRPr="00564EC3" w14:paraId="4CDB194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9E2A3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699EEE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6FD92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FEBA6C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E6B18A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9DCD7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9E0C99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FA3756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8 500,0</w:t>
            </w:r>
          </w:p>
        </w:tc>
      </w:tr>
      <w:tr w:rsidR="00564EC3" w:rsidRPr="00564EC3" w14:paraId="76818359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C65891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E4A12F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AC5BFF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F61DF0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8B55B2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775BB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E07105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00AB9AA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8 500,0</w:t>
            </w:r>
          </w:p>
        </w:tc>
      </w:tr>
      <w:tr w:rsidR="00564EC3" w:rsidRPr="00564EC3" w14:paraId="08B1F61C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198F04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347CDA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4A9806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5AF7EC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89F7B3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946246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2EE505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B8CEEC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8 500,0</w:t>
            </w:r>
          </w:p>
        </w:tc>
      </w:tr>
      <w:tr w:rsidR="00564EC3" w:rsidRPr="00564EC3" w14:paraId="7FC8CC3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2E3B362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099A04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0A5C3E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A510277430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258D95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596E4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8D472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3A67A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4 500,0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0A75D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8 500,0</w:t>
            </w:r>
          </w:p>
        </w:tc>
      </w:tr>
      <w:tr w:rsidR="00564EC3" w:rsidRPr="00564EC3" w14:paraId="5B61319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554F2728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589E06F7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17E1EF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1E773038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D818E30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E38A9F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EDD637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E3D93F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7D34DE7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AB8015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01822C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8FADA4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A9583A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4E97D9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C84838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B641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4FB067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5AAB58C7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046B0F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6300408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BB7A56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6F5122A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6AB506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537B936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5C91EE4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FB2D53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5F19EC86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7A79BF6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2BB0CEF3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390015E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355C9D0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D2C0A8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9DA2D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37C968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DA7880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0C03A255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093C02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F403C9D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1E622AB4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70D0E4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AE8F623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26374F5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2EC9AE5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9FF238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564EC3" w:rsidRPr="00564EC3" w14:paraId="68AA46ED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02773CA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35E4E66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"Формирование комфортной городской среды"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43F26B5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A51F200000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460C894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9FB23C2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6297C7CE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3D90D1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68D90539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</w:p>
        </w:tc>
      </w:tr>
      <w:tr w:rsidR="00564EC3" w:rsidRPr="00564EC3" w14:paraId="7A3AE854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76FEF87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C44EA6E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Реализация программ формирования современной городской среды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AE2566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818879A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5016F9E8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C7E26C1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2EA17C0D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420D29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</w:p>
        </w:tc>
      </w:tr>
      <w:tr w:rsidR="00564EC3" w:rsidRPr="00564EC3" w14:paraId="52D181B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0EFCEAF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AD8E644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7E069E9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5EFFB3B1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129D723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D340E9C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112153F6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69EBD50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</w:p>
        </w:tc>
      </w:tr>
      <w:tr w:rsidR="00564EC3" w:rsidRPr="00564EC3" w14:paraId="3A231BE1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4A698F7C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4EB2719F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2EBDB7F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3F47DC25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2D5479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0B293984" w14:textId="77777777" w:rsidR="00564EC3" w:rsidRPr="00564EC3" w:rsidRDefault="00564EC3" w:rsidP="00564EC3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47902A8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0BBA7D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</w:p>
        </w:tc>
      </w:tr>
      <w:tr w:rsidR="00564EC3" w:rsidRPr="00564EC3" w14:paraId="37725E93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6FF15DB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19A5AFD2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0456B986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0E17FFEE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49C2146B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596273C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5C6C04E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37043502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</w:p>
        </w:tc>
      </w:tr>
      <w:tr w:rsidR="00564EC3" w:rsidRPr="00564EC3" w14:paraId="36B28F52" w14:textId="77777777" w:rsidTr="00564EC3">
        <w:trPr>
          <w:trHeight w:val="20"/>
        </w:trPr>
        <w:tc>
          <w:tcPr>
            <w:tcW w:w="616" w:type="dxa"/>
            <w:shd w:val="clear" w:color="auto" w:fill="auto"/>
            <w:hideMark/>
          </w:tcPr>
          <w:p w14:paraId="39A306DE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</w:p>
        </w:tc>
        <w:tc>
          <w:tcPr>
            <w:tcW w:w="3760" w:type="dxa"/>
            <w:shd w:val="clear" w:color="auto" w:fill="auto"/>
            <w:hideMark/>
          </w:tcPr>
          <w:p w14:paraId="3E4B47D8" w14:textId="77777777" w:rsidR="00564EC3" w:rsidRPr="00564EC3" w:rsidRDefault="00564EC3" w:rsidP="00564EC3">
            <w:pPr>
              <w:jc w:val="both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1308" w:type="dxa"/>
            <w:shd w:val="clear" w:color="auto" w:fill="auto"/>
            <w:vAlign w:val="bottom"/>
            <w:hideMark/>
          </w:tcPr>
          <w:p w14:paraId="690FF119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A51F255550</w:t>
            </w:r>
          </w:p>
        </w:tc>
        <w:tc>
          <w:tcPr>
            <w:tcW w:w="837" w:type="dxa"/>
            <w:shd w:val="clear" w:color="auto" w:fill="auto"/>
            <w:vAlign w:val="bottom"/>
            <w:hideMark/>
          </w:tcPr>
          <w:p w14:paraId="23A13ECD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7BF2F577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55" w:type="dxa"/>
            <w:shd w:val="clear" w:color="auto" w:fill="auto"/>
            <w:vAlign w:val="bottom"/>
            <w:hideMark/>
          </w:tcPr>
          <w:p w14:paraId="32BFE2DF" w14:textId="77777777" w:rsidR="00564EC3" w:rsidRPr="00564EC3" w:rsidRDefault="00564EC3" w:rsidP="00564EC3">
            <w:pPr>
              <w:jc w:val="center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066F5C9B" w14:textId="77777777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35 963,2</w:t>
            </w:r>
          </w:p>
        </w:tc>
        <w:tc>
          <w:tcPr>
            <w:tcW w:w="1221" w:type="dxa"/>
            <w:shd w:val="clear" w:color="auto" w:fill="auto"/>
            <w:vAlign w:val="bottom"/>
            <w:hideMark/>
          </w:tcPr>
          <w:p w14:paraId="794066BE" w14:textId="7BFE7BC3" w:rsidR="00564EC3" w:rsidRPr="00564EC3" w:rsidRDefault="00564EC3" w:rsidP="00564EC3">
            <w:pPr>
              <w:jc w:val="right"/>
              <w:rPr>
                <w:color w:val="000000"/>
                <w:sz w:val="20"/>
                <w:szCs w:val="20"/>
              </w:rPr>
            </w:pPr>
            <w:r w:rsidRPr="00564EC3">
              <w:rPr>
                <w:color w:val="000000"/>
                <w:sz w:val="20"/>
                <w:szCs w:val="20"/>
              </w:rPr>
              <w:t>39 860,2</w:t>
            </w:r>
            <w:r w:rsidR="00D10840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3A16CC6E" w14:textId="77777777" w:rsidR="00A53499" w:rsidRDefault="00A53499" w:rsidP="00B65280">
      <w:pPr>
        <w:ind w:firstLine="709"/>
        <w:jc w:val="both"/>
      </w:pPr>
    </w:p>
    <w:p w14:paraId="7A0EE903" w14:textId="3582CE73" w:rsidR="00AF735C" w:rsidRPr="00292EA1" w:rsidRDefault="009151B7" w:rsidP="00292EA1">
      <w:pPr>
        <w:ind w:firstLine="709"/>
        <w:jc w:val="both"/>
        <w:rPr>
          <w:sz w:val="22"/>
          <w:szCs w:val="22"/>
        </w:rPr>
      </w:pPr>
      <w:r>
        <w:t>9</w:t>
      </w:r>
      <w:r w:rsidR="00B65280" w:rsidRPr="003177E5">
        <w:t>)</w:t>
      </w:r>
      <w:r w:rsidR="00B65280">
        <w:t xml:space="preserve"> </w:t>
      </w:r>
      <w:r w:rsidR="00AF735C" w:rsidRPr="00941B35">
        <w:t xml:space="preserve">дополнить приложением </w:t>
      </w:r>
      <w:r w:rsidR="00AD5E05">
        <w:t>7</w:t>
      </w:r>
      <w:r w:rsidR="009D004E">
        <w:rPr>
          <w:vertAlign w:val="superscript"/>
        </w:rPr>
        <w:t>4</w:t>
      </w:r>
      <w:r w:rsidR="00404307" w:rsidRPr="00941B35">
        <w:rPr>
          <w:vertAlign w:val="superscript"/>
        </w:rPr>
        <w:t xml:space="preserve"> </w:t>
      </w:r>
      <w:r w:rsidR="00AF735C" w:rsidRPr="00941B35">
        <w:t>следующего содержания:</w:t>
      </w:r>
    </w:p>
    <w:p w14:paraId="290E15F9" w14:textId="4494B8EA" w:rsidR="00AF735C" w:rsidRPr="00292EA1" w:rsidRDefault="00AF735C" w:rsidP="00AF735C">
      <w:pPr>
        <w:ind w:left="5387"/>
        <w:jc w:val="both"/>
        <w:rPr>
          <w:color w:val="000000"/>
          <w:sz w:val="22"/>
          <w:szCs w:val="22"/>
          <w:vertAlign w:val="superscript"/>
        </w:rPr>
      </w:pPr>
      <w:r w:rsidRPr="00941B35">
        <w:rPr>
          <w:color w:val="000000"/>
          <w:sz w:val="22"/>
          <w:szCs w:val="22"/>
        </w:rPr>
        <w:t xml:space="preserve">«Приложение </w:t>
      </w:r>
      <w:r w:rsidR="00AD5E05">
        <w:rPr>
          <w:color w:val="000000"/>
          <w:sz w:val="22"/>
          <w:szCs w:val="22"/>
        </w:rPr>
        <w:t>7</w:t>
      </w:r>
      <w:r w:rsidR="009D004E">
        <w:rPr>
          <w:color w:val="000000"/>
          <w:sz w:val="22"/>
          <w:szCs w:val="22"/>
          <w:vertAlign w:val="superscript"/>
        </w:rPr>
        <w:t>4</w:t>
      </w:r>
    </w:p>
    <w:p w14:paraId="1C6DAAEE" w14:textId="53D1ED21" w:rsidR="00941B35" w:rsidRDefault="00941B35" w:rsidP="00941B35">
      <w:pPr>
        <w:ind w:left="5387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 w:rsidR="00F70964">
        <w:rPr>
          <w:sz w:val="22"/>
          <w:szCs w:val="22"/>
        </w:rPr>
        <w:t>е города Новочебоксарска на 202</w:t>
      </w:r>
      <w:r w:rsidR="00AD5E05">
        <w:rPr>
          <w:sz w:val="22"/>
          <w:szCs w:val="22"/>
        </w:rPr>
        <w:t>2</w:t>
      </w:r>
      <w:r>
        <w:rPr>
          <w:sz w:val="22"/>
          <w:szCs w:val="22"/>
        </w:rPr>
        <w:t xml:space="preserve"> год и на плановый период 202</w:t>
      </w:r>
      <w:r w:rsidR="00AD5E05">
        <w:rPr>
          <w:sz w:val="22"/>
          <w:szCs w:val="22"/>
        </w:rPr>
        <w:t>3</w:t>
      </w:r>
      <w:r w:rsidR="00F70964">
        <w:rPr>
          <w:sz w:val="22"/>
          <w:szCs w:val="22"/>
        </w:rPr>
        <w:t xml:space="preserve"> и 202</w:t>
      </w:r>
      <w:r w:rsidR="00AD5E05">
        <w:rPr>
          <w:sz w:val="22"/>
          <w:szCs w:val="22"/>
        </w:rPr>
        <w:t>4</w:t>
      </w:r>
      <w:r>
        <w:rPr>
          <w:sz w:val="22"/>
          <w:szCs w:val="22"/>
        </w:rPr>
        <w:t xml:space="preserve"> годов»</w:t>
      </w:r>
    </w:p>
    <w:p w14:paraId="36432C27" w14:textId="77777777" w:rsidR="00DD7113" w:rsidRPr="00941B35" w:rsidRDefault="00DD7113" w:rsidP="00DD7113">
      <w:pPr>
        <w:ind w:firstLine="709"/>
        <w:jc w:val="center"/>
        <w:rPr>
          <w:b/>
          <w:bCs/>
          <w:color w:val="000000"/>
          <w:sz w:val="22"/>
          <w:szCs w:val="22"/>
        </w:rPr>
      </w:pPr>
    </w:p>
    <w:p w14:paraId="4A0196C7" w14:textId="28531E06" w:rsidR="00DD7113" w:rsidRPr="00941B35" w:rsidRDefault="00DD7113" w:rsidP="00DD7113">
      <w:pPr>
        <w:jc w:val="center"/>
        <w:rPr>
          <w:b/>
          <w:bCs/>
          <w:color w:val="000000"/>
          <w:sz w:val="22"/>
          <w:szCs w:val="22"/>
        </w:rPr>
      </w:pPr>
      <w:r w:rsidRPr="00941B35">
        <w:rPr>
          <w:b/>
          <w:bCs/>
          <w:color w:val="000000"/>
          <w:sz w:val="22"/>
          <w:szCs w:val="22"/>
        </w:rPr>
        <w:t>ИЗМЕНЕНИЕ</w:t>
      </w:r>
      <w:r w:rsidRPr="00941B35">
        <w:rPr>
          <w:b/>
          <w:bCs/>
          <w:color w:val="000000"/>
          <w:sz w:val="22"/>
          <w:szCs w:val="22"/>
        </w:rPr>
        <w:br/>
        <w:t>ведомственной структуры расходов бюджета города Но</w:t>
      </w:r>
      <w:r w:rsidR="00F70964">
        <w:rPr>
          <w:b/>
          <w:bCs/>
          <w:color w:val="000000"/>
          <w:sz w:val="22"/>
          <w:szCs w:val="22"/>
        </w:rPr>
        <w:t>вочебоксарска на 202</w:t>
      </w:r>
      <w:r w:rsidR="00AD5E05">
        <w:rPr>
          <w:b/>
          <w:bCs/>
          <w:color w:val="000000"/>
          <w:sz w:val="22"/>
          <w:szCs w:val="22"/>
        </w:rPr>
        <w:t>2</w:t>
      </w:r>
      <w:r w:rsidRPr="00941B35">
        <w:rPr>
          <w:b/>
          <w:bCs/>
          <w:color w:val="000000"/>
          <w:sz w:val="22"/>
          <w:szCs w:val="22"/>
        </w:rPr>
        <w:t xml:space="preserve"> год, предусмотренной приложением </w:t>
      </w:r>
      <w:r w:rsidR="00AD5E05">
        <w:rPr>
          <w:b/>
          <w:bCs/>
          <w:color w:val="000000"/>
          <w:sz w:val="22"/>
          <w:szCs w:val="22"/>
        </w:rPr>
        <w:t>7</w:t>
      </w:r>
      <w:r w:rsidR="00111FF8">
        <w:rPr>
          <w:b/>
          <w:bCs/>
          <w:color w:val="000000"/>
          <w:sz w:val="22"/>
          <w:szCs w:val="22"/>
        </w:rPr>
        <w:t>, 7</w:t>
      </w:r>
      <w:r w:rsidR="00111FF8">
        <w:rPr>
          <w:b/>
          <w:bCs/>
          <w:color w:val="000000"/>
          <w:sz w:val="22"/>
          <w:szCs w:val="22"/>
          <w:vertAlign w:val="superscript"/>
        </w:rPr>
        <w:t>1</w:t>
      </w:r>
      <w:r w:rsidR="003F17DA">
        <w:rPr>
          <w:b/>
          <w:bCs/>
          <w:color w:val="000000"/>
          <w:sz w:val="22"/>
          <w:szCs w:val="22"/>
        </w:rPr>
        <w:t>, 7</w:t>
      </w:r>
      <w:r w:rsidR="003F17DA">
        <w:rPr>
          <w:b/>
          <w:bCs/>
          <w:color w:val="000000"/>
          <w:sz w:val="22"/>
          <w:szCs w:val="22"/>
          <w:vertAlign w:val="superscript"/>
        </w:rPr>
        <w:t>2</w:t>
      </w:r>
      <w:r w:rsidR="009D004E">
        <w:rPr>
          <w:b/>
          <w:bCs/>
          <w:color w:val="000000"/>
          <w:sz w:val="22"/>
          <w:szCs w:val="22"/>
        </w:rPr>
        <w:t>, 7</w:t>
      </w:r>
      <w:r w:rsidR="009D004E">
        <w:rPr>
          <w:b/>
          <w:bCs/>
          <w:color w:val="000000"/>
          <w:sz w:val="22"/>
          <w:szCs w:val="22"/>
          <w:vertAlign w:val="superscript"/>
        </w:rPr>
        <w:t>3</w:t>
      </w:r>
      <w:r w:rsidR="00E71347">
        <w:rPr>
          <w:b/>
          <w:bCs/>
          <w:color w:val="000000"/>
          <w:sz w:val="22"/>
          <w:szCs w:val="22"/>
        </w:rPr>
        <w:t xml:space="preserve"> </w:t>
      </w:r>
      <w:r w:rsidRPr="00941B35">
        <w:rPr>
          <w:b/>
          <w:bCs/>
          <w:color w:val="000000"/>
          <w:sz w:val="22"/>
          <w:szCs w:val="22"/>
        </w:rPr>
        <w:t xml:space="preserve">к решению Новочебоксарского городского Собрания </w:t>
      </w:r>
      <w:r w:rsidR="004F6647" w:rsidRPr="00941B35">
        <w:rPr>
          <w:b/>
          <w:bCs/>
          <w:color w:val="000000"/>
          <w:sz w:val="22"/>
          <w:szCs w:val="22"/>
        </w:rPr>
        <w:t>депутатов Чувашской Республики «</w:t>
      </w:r>
      <w:r w:rsidRPr="00941B35">
        <w:rPr>
          <w:b/>
          <w:bCs/>
          <w:color w:val="000000"/>
          <w:sz w:val="22"/>
          <w:szCs w:val="22"/>
        </w:rPr>
        <w:t>О бюджет</w:t>
      </w:r>
      <w:r w:rsidR="00F70964">
        <w:rPr>
          <w:b/>
          <w:bCs/>
          <w:color w:val="000000"/>
          <w:sz w:val="22"/>
          <w:szCs w:val="22"/>
        </w:rPr>
        <w:t>е города Новочебоксарска на 202</w:t>
      </w:r>
      <w:r w:rsidR="00AD5E05">
        <w:rPr>
          <w:b/>
          <w:bCs/>
          <w:color w:val="000000"/>
          <w:sz w:val="22"/>
          <w:szCs w:val="22"/>
        </w:rPr>
        <w:t>2</w:t>
      </w:r>
      <w:r w:rsidRPr="00941B35">
        <w:rPr>
          <w:b/>
          <w:bCs/>
          <w:color w:val="000000"/>
          <w:sz w:val="22"/>
          <w:szCs w:val="22"/>
        </w:rPr>
        <w:t xml:space="preserve"> год и </w:t>
      </w:r>
    </w:p>
    <w:p w14:paraId="3A023C7D" w14:textId="1D4A7D60" w:rsidR="00AF735C" w:rsidRPr="00941B35" w:rsidRDefault="00F70964" w:rsidP="00DD7113">
      <w:pPr>
        <w:jc w:val="center"/>
      </w:pPr>
      <w:r>
        <w:rPr>
          <w:b/>
          <w:bCs/>
          <w:color w:val="000000"/>
          <w:sz w:val="22"/>
          <w:szCs w:val="22"/>
        </w:rPr>
        <w:t>на плановый период 202</w:t>
      </w:r>
      <w:r w:rsidR="00AD5E05">
        <w:rPr>
          <w:b/>
          <w:bCs/>
          <w:color w:val="000000"/>
          <w:sz w:val="22"/>
          <w:szCs w:val="22"/>
        </w:rPr>
        <w:t>3</w:t>
      </w:r>
      <w:r>
        <w:rPr>
          <w:b/>
          <w:bCs/>
          <w:color w:val="000000"/>
          <w:sz w:val="22"/>
          <w:szCs w:val="22"/>
        </w:rPr>
        <w:t xml:space="preserve"> и 202</w:t>
      </w:r>
      <w:r w:rsidR="00AD5E05">
        <w:rPr>
          <w:b/>
          <w:bCs/>
          <w:color w:val="000000"/>
          <w:sz w:val="22"/>
          <w:szCs w:val="22"/>
        </w:rPr>
        <w:t>4</w:t>
      </w:r>
      <w:r w:rsidR="00DD7113" w:rsidRPr="00941B35">
        <w:rPr>
          <w:b/>
          <w:bCs/>
          <w:color w:val="000000"/>
          <w:sz w:val="22"/>
          <w:szCs w:val="22"/>
        </w:rPr>
        <w:t xml:space="preserve"> годов</w:t>
      </w:r>
      <w:r w:rsidR="004F6647" w:rsidRPr="00941B35">
        <w:rPr>
          <w:b/>
          <w:bCs/>
          <w:color w:val="000000"/>
          <w:sz w:val="22"/>
          <w:szCs w:val="22"/>
        </w:rPr>
        <w:t>»</w:t>
      </w:r>
    </w:p>
    <w:p w14:paraId="02D76C58" w14:textId="77777777" w:rsidR="00AF735C" w:rsidRPr="00941B35" w:rsidRDefault="00AF735C" w:rsidP="00AF735C">
      <w:pPr>
        <w:jc w:val="right"/>
        <w:rPr>
          <w:color w:val="000000"/>
          <w:sz w:val="20"/>
          <w:szCs w:val="20"/>
        </w:rPr>
      </w:pPr>
      <w:r w:rsidRPr="00941B35">
        <w:rPr>
          <w:color w:val="000000"/>
          <w:sz w:val="20"/>
          <w:szCs w:val="20"/>
        </w:rPr>
        <w:t>(тыс. рублей)</w:t>
      </w: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962"/>
        <w:gridCol w:w="596"/>
        <w:gridCol w:w="426"/>
        <w:gridCol w:w="425"/>
        <w:gridCol w:w="1388"/>
        <w:gridCol w:w="821"/>
        <w:gridCol w:w="1305"/>
      </w:tblGrid>
      <w:tr w:rsidR="00AF735C" w:rsidRPr="007331ED" w14:paraId="19CF241C" w14:textId="77777777" w:rsidTr="00891B89">
        <w:trPr>
          <w:trHeight w:val="1762"/>
        </w:trPr>
        <w:tc>
          <w:tcPr>
            <w:tcW w:w="4962" w:type="dxa"/>
            <w:tcBorders>
              <w:bottom w:val="nil"/>
            </w:tcBorders>
            <w:shd w:val="clear" w:color="auto" w:fill="auto"/>
            <w:vAlign w:val="center"/>
            <w:hideMark/>
          </w:tcPr>
          <w:p w14:paraId="1D6412C9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96" w:type="dxa"/>
            <w:tcBorders>
              <w:bottom w:val="nil"/>
            </w:tcBorders>
            <w:shd w:val="clear" w:color="auto" w:fill="auto"/>
            <w:textDirection w:val="btLr"/>
            <w:vAlign w:val="center"/>
            <w:hideMark/>
          </w:tcPr>
          <w:p w14:paraId="23315FF2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Главный </w:t>
            </w:r>
          </w:p>
          <w:p w14:paraId="383A96DD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распорядитель</w:t>
            </w:r>
          </w:p>
        </w:tc>
        <w:tc>
          <w:tcPr>
            <w:tcW w:w="426" w:type="dxa"/>
            <w:tcBorders>
              <w:bottom w:val="nil"/>
            </w:tcBorders>
            <w:shd w:val="clear" w:color="auto" w:fill="auto"/>
            <w:textDirection w:val="btLr"/>
            <w:vAlign w:val="center"/>
            <w:hideMark/>
          </w:tcPr>
          <w:p w14:paraId="3ABA6EDB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5" w:type="dxa"/>
            <w:tcBorders>
              <w:bottom w:val="nil"/>
            </w:tcBorders>
            <w:shd w:val="clear" w:color="auto" w:fill="auto"/>
            <w:textDirection w:val="btLr"/>
            <w:vAlign w:val="center"/>
            <w:hideMark/>
          </w:tcPr>
          <w:p w14:paraId="1D3BA7D8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388" w:type="dxa"/>
            <w:tcBorders>
              <w:bottom w:val="nil"/>
            </w:tcBorders>
            <w:shd w:val="clear" w:color="auto" w:fill="auto"/>
            <w:textDirection w:val="btLr"/>
            <w:vAlign w:val="center"/>
            <w:hideMark/>
          </w:tcPr>
          <w:p w14:paraId="14A2CC9C" w14:textId="77777777" w:rsidR="00CB7C26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Целевая статья </w:t>
            </w:r>
          </w:p>
          <w:p w14:paraId="4490268F" w14:textId="77777777" w:rsidR="00CB7C26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(муниципальные </w:t>
            </w:r>
          </w:p>
          <w:p w14:paraId="69240407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программы)</w:t>
            </w:r>
          </w:p>
        </w:tc>
        <w:tc>
          <w:tcPr>
            <w:tcW w:w="821" w:type="dxa"/>
            <w:tcBorders>
              <w:bottom w:val="nil"/>
            </w:tcBorders>
            <w:shd w:val="clear" w:color="auto" w:fill="auto"/>
            <w:textDirection w:val="btLr"/>
            <w:vAlign w:val="center"/>
            <w:hideMark/>
          </w:tcPr>
          <w:p w14:paraId="25BB76B5" w14:textId="77777777" w:rsidR="00AF735C" w:rsidRPr="00941B35" w:rsidRDefault="00AF735C" w:rsidP="002B69DA">
            <w:pPr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1305" w:type="dxa"/>
            <w:tcBorders>
              <w:bottom w:val="nil"/>
            </w:tcBorders>
            <w:shd w:val="clear" w:color="auto" w:fill="auto"/>
            <w:vAlign w:val="center"/>
            <w:hideMark/>
          </w:tcPr>
          <w:p w14:paraId="23C5C264" w14:textId="77777777" w:rsidR="00AF735C" w:rsidRPr="00941B35" w:rsidRDefault="00AF735C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Сумма</w:t>
            </w:r>
          </w:p>
          <w:p w14:paraId="74BF387D" w14:textId="77777777" w:rsidR="00AF735C" w:rsidRPr="00941B35" w:rsidRDefault="00AF735C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 (увеличение, </w:t>
            </w:r>
          </w:p>
          <w:p w14:paraId="66E6FC28" w14:textId="77777777" w:rsidR="00AF735C" w:rsidRPr="00941B35" w:rsidRDefault="00AF735C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 xml:space="preserve">уменьшение </w:t>
            </w:r>
          </w:p>
          <w:p w14:paraId="46648856" w14:textId="77777777" w:rsidR="00AF735C" w:rsidRPr="00A045DC" w:rsidRDefault="00AF735C" w:rsidP="00891B89">
            <w:pPr>
              <w:ind w:left="-78"/>
              <w:jc w:val="center"/>
              <w:rPr>
                <w:color w:val="000000"/>
                <w:sz w:val="20"/>
                <w:szCs w:val="20"/>
              </w:rPr>
            </w:pPr>
            <w:r w:rsidRPr="00941B35">
              <w:rPr>
                <w:color w:val="000000"/>
                <w:sz w:val="20"/>
                <w:szCs w:val="20"/>
              </w:rPr>
              <w:t>(-))</w:t>
            </w:r>
          </w:p>
        </w:tc>
      </w:tr>
    </w:tbl>
    <w:p w14:paraId="3AA909FC" w14:textId="77777777" w:rsidR="00CB2AD5" w:rsidRPr="007331ED" w:rsidRDefault="00CB2AD5" w:rsidP="00464771">
      <w:pPr>
        <w:ind w:firstLine="540"/>
        <w:jc w:val="both"/>
        <w:rPr>
          <w:sz w:val="4"/>
          <w:szCs w:val="4"/>
          <w:highlight w:val="yellow"/>
        </w:rPr>
      </w:pPr>
    </w:p>
    <w:tbl>
      <w:tblPr>
        <w:tblW w:w="9923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962"/>
        <w:gridCol w:w="599"/>
        <w:gridCol w:w="416"/>
        <w:gridCol w:w="416"/>
        <w:gridCol w:w="1404"/>
        <w:gridCol w:w="851"/>
        <w:gridCol w:w="1275"/>
      </w:tblGrid>
      <w:tr w:rsidR="004D6221" w:rsidRPr="004D6221" w14:paraId="47C1EB3A" w14:textId="77777777" w:rsidTr="004D6221">
        <w:trPr>
          <w:trHeight w:val="20"/>
          <w:tblHeader/>
        </w:trPr>
        <w:tc>
          <w:tcPr>
            <w:tcW w:w="4962" w:type="dxa"/>
            <w:shd w:val="clear" w:color="auto" w:fill="auto"/>
            <w:vAlign w:val="center"/>
            <w:hideMark/>
          </w:tcPr>
          <w:p w14:paraId="57B933E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599" w:type="dxa"/>
            <w:shd w:val="clear" w:color="auto" w:fill="auto"/>
            <w:vAlign w:val="center"/>
            <w:hideMark/>
          </w:tcPr>
          <w:p w14:paraId="7708F0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2CF4833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3B5B8E6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404" w:type="dxa"/>
            <w:shd w:val="clear" w:color="auto" w:fill="auto"/>
            <w:vAlign w:val="center"/>
            <w:hideMark/>
          </w:tcPr>
          <w:p w14:paraId="4272FE0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51" w:type="dxa"/>
            <w:shd w:val="clear" w:color="auto" w:fill="auto"/>
            <w:vAlign w:val="center"/>
            <w:hideMark/>
          </w:tcPr>
          <w:p w14:paraId="5089237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275" w:type="dxa"/>
            <w:shd w:val="clear" w:color="auto" w:fill="auto"/>
            <w:vAlign w:val="center"/>
            <w:hideMark/>
          </w:tcPr>
          <w:p w14:paraId="382392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</w:t>
            </w:r>
          </w:p>
        </w:tc>
      </w:tr>
      <w:tr w:rsidR="004D6221" w:rsidRPr="004D6221" w14:paraId="238E7DB5" w14:textId="77777777" w:rsidTr="004D6221">
        <w:trPr>
          <w:trHeight w:val="20"/>
        </w:trPr>
        <w:tc>
          <w:tcPr>
            <w:tcW w:w="4962" w:type="dxa"/>
            <w:shd w:val="clear" w:color="auto" w:fill="auto"/>
            <w:hideMark/>
          </w:tcPr>
          <w:p w14:paraId="45B77EED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599" w:type="dxa"/>
            <w:shd w:val="clear" w:color="auto" w:fill="auto"/>
            <w:hideMark/>
          </w:tcPr>
          <w:p w14:paraId="2B8D2D3B" w14:textId="77777777" w:rsidR="004D6221" w:rsidRPr="004D6221" w:rsidRDefault="004D6221" w:rsidP="004D62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0CEFD2" w14:textId="77777777" w:rsidR="004D6221" w:rsidRPr="004D6221" w:rsidRDefault="004D6221" w:rsidP="004D622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593EC1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BC9486E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3EC8765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412E2AA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275,6</w:t>
            </w:r>
          </w:p>
        </w:tc>
      </w:tr>
      <w:tr w:rsidR="004D6221" w:rsidRPr="004D6221" w14:paraId="1785FD92" w14:textId="77777777" w:rsidTr="004D6221">
        <w:trPr>
          <w:trHeight w:val="20"/>
        </w:trPr>
        <w:tc>
          <w:tcPr>
            <w:tcW w:w="4962" w:type="dxa"/>
            <w:shd w:val="clear" w:color="auto" w:fill="auto"/>
          </w:tcPr>
          <w:p w14:paraId="2E2E9BC3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599" w:type="dxa"/>
            <w:shd w:val="clear" w:color="auto" w:fill="auto"/>
          </w:tcPr>
          <w:p w14:paraId="4D1A4821" w14:textId="77777777" w:rsidR="004D6221" w:rsidRPr="004D6221" w:rsidRDefault="004D6221" w:rsidP="004D6221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044DEDFD" w14:textId="77777777" w:rsidR="004D6221" w:rsidRPr="004D6221" w:rsidRDefault="004D6221" w:rsidP="004D6221">
            <w:pPr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3CAFA7C7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</w:tcPr>
          <w:p w14:paraId="39C43ED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</w:tcPr>
          <w:p w14:paraId="38AC2EE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</w:tcPr>
          <w:p w14:paraId="40910BFF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4D6221" w:rsidRPr="004D6221" w14:paraId="0E4CC82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C795C73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Администрация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6DC7D7F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C74330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6937F1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593F88A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B26D66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01B9C6D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3 596,1</w:t>
            </w:r>
          </w:p>
        </w:tc>
      </w:tr>
      <w:tr w:rsidR="004D6221" w:rsidRPr="004D6221" w14:paraId="2205124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2A86A9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20E39E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D080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54F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32047D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6FE6A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7F08AA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3 601,7</w:t>
            </w:r>
          </w:p>
        </w:tc>
      </w:tr>
      <w:tr w:rsidR="004D6221" w:rsidRPr="004D6221" w14:paraId="7E0BCCF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79AD1D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970C06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9127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A800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1BAD0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C95727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B21782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-403,3</w:t>
            </w:r>
          </w:p>
        </w:tc>
      </w:tr>
      <w:tr w:rsidR="004D6221" w:rsidRPr="004D6221" w14:paraId="52BD838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5C39E6A" w14:textId="21A910BE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D6221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CA10B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3A29D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63D36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BB2F0E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D00A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A379E3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40F92E1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B6B2922" w14:textId="461EB5AB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915D0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EA901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A7753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44785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D1FD7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0F6A3D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429F834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269722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24E426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562E4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3A30D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B71444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56631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425364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2BA1EA5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C7D0E7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49FED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61698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1AB6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5E32D3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49610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51D2F0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7974DDB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DA7304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1F390C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06B1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DE3C8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FC5448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DE323C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DE01AE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60E7B22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369BDF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AA9B7D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FFCB9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332B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91B11D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897AB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B34BA9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-840,0</w:t>
            </w:r>
          </w:p>
        </w:tc>
      </w:tr>
      <w:tr w:rsidR="004D6221" w:rsidRPr="004D6221" w14:paraId="37F8DB0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3A9BCD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1BF1D1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CBB4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DF28F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C33569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8D7D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71767E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D6221" w:rsidRPr="004D6221" w14:paraId="7646F48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0F8354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D2097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062C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EB6DC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6E019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46EC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1DD6A6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D6221" w:rsidRPr="004D6221" w14:paraId="4FEAF08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B1F274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533630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6BDE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4DAE0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71A8F5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F926E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155B41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D6221" w:rsidRPr="004D6221" w14:paraId="46AFF61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31B70C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EC129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68A6F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DA4F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232B3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1355B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6CB776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436,7</w:t>
            </w:r>
          </w:p>
        </w:tc>
      </w:tr>
      <w:tr w:rsidR="004D6221" w:rsidRPr="004D6221" w14:paraId="49D5A2D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781BEF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788741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DB103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0AEB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8FFF47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5217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E5F51E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800,7</w:t>
            </w:r>
          </w:p>
        </w:tc>
      </w:tr>
      <w:tr w:rsidR="004D6221" w:rsidRPr="004D6221" w14:paraId="1CAF645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3D429F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5A636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A490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59CA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AB536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09774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73162F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800,7</w:t>
            </w:r>
          </w:p>
        </w:tc>
      </w:tr>
      <w:tr w:rsidR="004D6221" w:rsidRPr="004D6221" w14:paraId="03AA8C5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FA9550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E304F0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3A23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8220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035BF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013D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FAA4F2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-344,0</w:t>
            </w:r>
          </w:p>
        </w:tc>
      </w:tr>
      <w:tr w:rsidR="004D6221" w:rsidRPr="004D6221" w14:paraId="7C4CFB5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0D5C56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40319A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FBBA3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24943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561A6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40C6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91596F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-344,0</w:t>
            </w:r>
          </w:p>
        </w:tc>
      </w:tr>
      <w:tr w:rsidR="004D6221" w:rsidRPr="004D6221" w14:paraId="2B3BC75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053E7C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EF210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D390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686CE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525FFC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D261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AFE5CD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-20,0</w:t>
            </w:r>
          </w:p>
        </w:tc>
      </w:tr>
      <w:tr w:rsidR="004D6221" w:rsidRPr="004D6221" w14:paraId="5424984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F5B59C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E8F125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BF433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8149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7DB5B0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40BC7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F8B0AA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-20,0</w:t>
            </w:r>
          </w:p>
        </w:tc>
      </w:tr>
      <w:tr w:rsidR="004D6221" w:rsidRPr="004D6221" w14:paraId="75E9BF5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AF4014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E15D2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BE832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B9F93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59A4D2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8DD3E3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B0690B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6FEAFF5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35EACA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21224C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919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E56A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A2B9A4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CA54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E1D2A4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0B4E092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553877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08019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61EB3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89ED3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5DDBA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BF6D0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FC59E1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114F522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BC21DA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0F916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E767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847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185BF9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145F7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F9F676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7018519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B0EA92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C7C565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086C1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289D2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820D9E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F5511E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D9C4BE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522B8B1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FFF70D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597BC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30B57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AF6EE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13E5C5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06A9B3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4D1DD8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5DFA9A7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B84901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797CB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5644C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99A54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666F2C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7DAA6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DFEAB3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-3 050,0</w:t>
            </w:r>
          </w:p>
        </w:tc>
      </w:tr>
      <w:tr w:rsidR="004D6221" w:rsidRPr="004D6221" w14:paraId="6FC2903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203D5D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8305F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DD86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848A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2CD4F7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6E20CE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0ED6ED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7 055,0</w:t>
            </w:r>
          </w:p>
        </w:tc>
      </w:tr>
      <w:tr w:rsidR="004D6221" w:rsidRPr="004D6221" w14:paraId="195DD63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6245558" w14:textId="7493AD61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D6221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AEADB1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E334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4FDF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C38BF2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097F1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F5CE22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722AE84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FF04EE7" w14:textId="2A2C314D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0FD9F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29E8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B8C05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CB8EC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6545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125CCB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2F23886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31D282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99797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D4BCD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5D675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0512E6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6EAE3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21E4AA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10B62FB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134515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F21A82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3DFFA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8549D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66D877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2F3482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A23210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75CBE5D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850EE6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3D6890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52F64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EF8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65DB5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F8EA6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F4644D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6213449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A3E2F9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EB3B7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89E97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CE648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0F46B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D6D8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C4DDC8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840,0</w:t>
            </w:r>
          </w:p>
        </w:tc>
      </w:tr>
      <w:tr w:rsidR="004D6221" w:rsidRPr="004D6221" w14:paraId="1853D92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83A811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776FFF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473BF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D44F4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9F1CA0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BE159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F3611C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D6221" w:rsidRPr="004D6221" w14:paraId="55D3A56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3BF78C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38A281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2FD4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FC6CF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5ED291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4DCC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1BC09D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D6221" w:rsidRPr="004D6221" w14:paraId="760ED31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37E125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"Организация исполнения и подготовка отчетов об исполнении муниципального бюджета"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692D2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A8F15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4077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13BB0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F91A5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474F60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D6221" w:rsidRPr="004D6221" w14:paraId="522766C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1C4F8D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Прочие выплаты по обязательствам муниципального образования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C8A2D4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F82E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235EB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6F5715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109EEC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51AD9E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D6221" w:rsidRPr="004D6221" w14:paraId="4C3C596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C9F195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E9CF7A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D5869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999FF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89B38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5D16C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E3ED9F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350,0</w:t>
            </w:r>
          </w:p>
        </w:tc>
      </w:tr>
      <w:tr w:rsidR="004D6221" w:rsidRPr="004D6221" w14:paraId="6B8372F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23EB6A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Исполнение судебных актов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AF3317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BE610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9E05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13532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0E88D8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830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4891F5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4634047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CDF4AD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Уплата налогов, сборов и иных платежей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D463E5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D196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7718E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503A3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Ч410373450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B08E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850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B63FED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300,0</w:t>
            </w:r>
          </w:p>
        </w:tc>
      </w:tr>
      <w:tr w:rsidR="004D6221" w:rsidRPr="004D6221" w14:paraId="258FD21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49C80B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303598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8F6B5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5986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E84C9A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7386CB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AAFCE7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D6221" w:rsidRPr="004D6221" w14:paraId="02D193A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97AAA2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1DF253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A3708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215B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7CDFF2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C3761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995CC7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D6221" w:rsidRPr="004D6221" w14:paraId="2FBE518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D1922F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86010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70EDC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5F91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06A99B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977BD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2778F3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5 865,0</w:t>
            </w:r>
          </w:p>
        </w:tc>
      </w:tr>
      <w:tr w:rsidR="004D6221" w:rsidRPr="004D6221" w14:paraId="31CEF76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34B71E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05C8E8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D5411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2FCE7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610E91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CB48B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EB145C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D6221" w:rsidRPr="004D6221" w14:paraId="6C42581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BF6EE6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B24F58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EB3B1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46CA7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0D2A4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FBD2D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6D3F3F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D6221" w:rsidRPr="004D6221" w14:paraId="54A9062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83A47A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EDB3D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E4E8F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CA73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CC91CB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5EAC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D071B2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5 800,0</w:t>
            </w:r>
          </w:p>
        </w:tc>
      </w:tr>
      <w:tr w:rsidR="004D6221" w:rsidRPr="004D6221" w14:paraId="7E76B52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35CCF7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Выполнение других обязательств муниципального образования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A90F4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0A84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7D9A0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98BA73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99945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7DC6E0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D6221" w:rsidRPr="004D6221" w14:paraId="3114B35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B10572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CEB959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D653F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60E9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9DB5C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6F84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428ECE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D6221" w:rsidRPr="004D6221" w14:paraId="0165B63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23088D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AFD719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FBD2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D4BEA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6A1DA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Ч5Э0173770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3F29E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436B25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65,0</w:t>
            </w:r>
          </w:p>
        </w:tc>
      </w:tr>
      <w:tr w:rsidR="004D6221" w:rsidRPr="004D6221" w14:paraId="5ABF7B0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60CFFD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BBF2E4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600D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F0C7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325213A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788B35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58141A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2DED2D7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EDEB41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AF072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B263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684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A3C5D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8C9A55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AD8E59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5C8BEC1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EF63D5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79C304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F445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1513F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ACB4A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9AC85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F04F73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38FB34C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EEE022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BD5886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DEC98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E658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9E7784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FDC39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545272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33F13AA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82529B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"Обеспечение безопасности населения и муниципальной (коммунальной) инфраструктуры"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4BEF0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2CC56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EDB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5684AE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D0E22A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255783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3BDC7B9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863273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EE4B5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1DBD9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FE920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33530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9BE2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940F3F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D6221" w:rsidRPr="004D6221" w14:paraId="34691F9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47D109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CF148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9BD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5A3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06768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FEADD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75F771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D6221" w:rsidRPr="004D6221" w14:paraId="6B28168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FEE13C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B79F2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622C0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3EF90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7E56DF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Ц81051591С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B9A4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7EF875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9,0</w:t>
            </w:r>
          </w:p>
        </w:tc>
      </w:tr>
      <w:tr w:rsidR="004D6221" w:rsidRPr="004D6221" w14:paraId="64992B0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BF537E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Реализация противоэпидемических (профилактических) мероприятий в целях недопущения завоза и распространения новой коронавирусной инфекции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96E39F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B270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8937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733F99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FAAB9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E9566E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D6221" w:rsidRPr="004D6221" w14:paraId="68BBD00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31431C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8C5E29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9302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E0C43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DD4C1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1FBD3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AAAE26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D6221" w:rsidRPr="004D6221" w14:paraId="3F27003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8284AC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CC96A8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91D7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BBC58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14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C94C1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Ц81057591С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1E16A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FB35DE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-9,0</w:t>
            </w:r>
          </w:p>
        </w:tc>
      </w:tr>
      <w:tr w:rsidR="004D6221" w:rsidRPr="004D6221" w14:paraId="1458ABE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63F79B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Социальная политика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C2D75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0E857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22B6D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5CE229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10C5D5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E8235D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-5,6</w:t>
            </w:r>
          </w:p>
        </w:tc>
      </w:tr>
      <w:tr w:rsidR="004D6221" w:rsidRPr="004D6221" w14:paraId="7732D1D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8C6E63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Пенсионное обеспечение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17B12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E9E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6E9F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1F33F9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DBA8E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4EC457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590403E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3A9ABA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F2B117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4AD0E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3E499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F9963B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926E9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EA9894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2288078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A171EC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404419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54DF0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FDBB1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CFFDC4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EB2E8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099420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1DECD19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79583D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F0632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83C3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CABF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315203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81324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3736B6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6F2348C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131996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Выплаты пенсии за выслугу лет муниципальным служащим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6D5B39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579F2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81088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305A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E12F3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8242EC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37DEB32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7ACEFB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075E48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CCD1B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96BF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B467B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FF55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382B17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5B697C5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58C2E0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Публичные нормативные социальные выплаты гражданам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CF496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3F62A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B8C55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1783D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Ц310170520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E3EF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F730A9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-80,0</w:t>
            </w:r>
          </w:p>
        </w:tc>
      </w:tr>
      <w:tr w:rsidR="004D6221" w:rsidRPr="004D6221" w14:paraId="179C8B2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8D43F1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Социальное обеспечение населения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8550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72693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3BE03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1667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8B2761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972791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44DDEF5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B930D3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36DE9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98C9B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7EFFB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D24FC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08DE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24FA79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1A042D4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133335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"Социальная защита населения" муниципальной программы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444BE6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49920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7395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3DCE0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15507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8BD878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3FB6C0C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D49559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"Реализация законодательства в области предоставления мер социальной поддержки отдельным категориям граждан"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165F5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7D64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7F7F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E51E57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DDDDD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894CE2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6B53C5F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10DAA9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Возмещение понесенных затрат на организацию мероприятий, связанных с захоронением военнослужащих, лиц, проходивших службу в войсках национальной гвардии Российской Федерации и имевших специальное звание полиции, родившихся и (или) проживавших на территории Чувашской Республики, погибших (умерших) в результате участия в специальной военной операции на территориях Донецкой Народной Республики, Луганской Народной Республики и Украины с 24 февраля 2022 г.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45654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E421F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0F8AC8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EFF3A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6DF52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562689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161A038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7DE95C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24053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E93C1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2224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D9FB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9BB53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082D45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69EE647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F0507C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F0986E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88818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DD70B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0399B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Ц310122570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1835D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4D5677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74,4</w:t>
            </w:r>
          </w:p>
        </w:tc>
      </w:tr>
      <w:tr w:rsidR="004D6221" w:rsidRPr="004D6221" w14:paraId="2271B6B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9902FB2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Новочебоксарское городское Собрание депутатов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B82A80A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756285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516ED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7153459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860DC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8CC58A7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4EA74D2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F7B5F3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B00F8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40BA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4CB3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81D255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6EE7B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2BB187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4D6221" w:rsidRPr="004D6221" w14:paraId="0435BA2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348820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FB20A3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F6DA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5E5F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785AEA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89CFC7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7F4C4F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-95,9</w:t>
            </w:r>
          </w:p>
        </w:tc>
      </w:tr>
      <w:tr w:rsidR="004D6221" w:rsidRPr="004D6221" w14:paraId="162C3AA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C337CC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E47B05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45F5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EA996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80C33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2FE7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3DD91B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65A50ED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9D2E76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потенциала муниципального управления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B04CA0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C7B72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92A3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164F61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941AB1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74D904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4F3A9B4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836610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93477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EA602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7848F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F94AC9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ADC3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62FB4D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20826C3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6643C4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функций муниципальных органов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E6933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F6232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AF98E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8910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54C99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8C60A3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1D1ADAF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67D84F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861F6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285AA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29EED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7BD71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B22D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3916D4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11A0667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A4E43B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787A59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E9100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1821B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1D29F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Ч5Э0100200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4B72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17DC94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29,5</w:t>
            </w:r>
          </w:p>
        </w:tc>
      </w:tr>
      <w:tr w:rsidR="004D6221" w:rsidRPr="004D6221" w14:paraId="7DF089C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188A93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"Цифровое общество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2D195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64116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FB7C1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D3BA7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A578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BFC024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0A41C40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FE185C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"Развитие информационных технологий" муниципальной программы "Цифровое общество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9D62D6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97FF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3AC82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C1D7F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BE6F1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EB8953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354E31C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80A71C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"Развитие электронного правительства"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3BA9C7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11EA5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579B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F0636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7716A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FAC6FE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50A0E79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3D8B45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Создание и эксплуатация прикладных информационных систем поддержки выполнения (оказания) муниципальными органами основных функций (услуг)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B8AB8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3E2883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8FA9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6675E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6ADF39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A67868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07F8BD5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7E1AA6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75318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E91D6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18920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CA6686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FF7C0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244E45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658B3D2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8577D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7546C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DCA0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1366E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E6027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Ч610173820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CADE9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6C9C4A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-125,4</w:t>
            </w:r>
          </w:p>
        </w:tc>
      </w:tr>
      <w:tr w:rsidR="004D6221" w:rsidRPr="004D6221" w14:paraId="6F0723D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9B5B0E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A50361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3784E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F200B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D111B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46A4C6F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D0334A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51E93B4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FF7962B" w14:textId="5CCD566A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D6221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848FB8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E5AF3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80075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AA70C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8DA3B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5CF046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27B3074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B94451E" w14:textId="5BB55123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22C9B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61730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864A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FD5BCA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B2140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BB69D0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6881B46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A2B4B2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"Поддержка детского и юношеского творчества"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9EF8DB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1B3CF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FF2AD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11A989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45DFFE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52F093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2F35180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2F2FEC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Организация и проведение мероприятий, связанных с празднованием юбилейных дат муниципального образования, выполнением других обязательств муниципального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F2501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C858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010A7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0FCA10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6BB2D6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5C91B9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005D6CB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2E85F2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797FA8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728A7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137FD3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BFAAB2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84040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59A6D3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3F56A37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B21759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DA9D18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930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D88AA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4B00C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68C3C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Ц410970150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2B97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D4F1E9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95,9</w:t>
            </w:r>
          </w:p>
        </w:tc>
      </w:tr>
      <w:tr w:rsidR="004D6221" w:rsidRPr="004D6221" w14:paraId="7DED0C2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9CAC833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36F4BE7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BFD508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5C4DFA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92840E4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84E5933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0C0C25D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-14 431,6</w:t>
            </w:r>
          </w:p>
        </w:tc>
      </w:tr>
      <w:tr w:rsidR="004D6221" w:rsidRPr="004D6221" w14:paraId="51E7815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9F9028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0E1B9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A763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B0A6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ABBE896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5D6BF67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A797E1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-10 300,0</w:t>
            </w:r>
          </w:p>
        </w:tc>
      </w:tr>
      <w:tr w:rsidR="004D6221" w:rsidRPr="004D6221" w14:paraId="598705F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958BA0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Транспорт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BE62BF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32434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4BE7B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A061B8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5B9444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F53B65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2992B8F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BFBBC5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374AA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CA1EF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13D4E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9DBB1E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45D5A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E22012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3928979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CCFA5F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"Пассажирский транспорт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51DD4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7AD7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B9A1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77BF46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Ч220000000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5C516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5AD01B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4645FFE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54C2CD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"Развитие автомобильного и городского электрического транспорта"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661C5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EED1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DD39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CF662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Ч220100000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3D92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C34F27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14EBCD6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677B88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на оказание финансовой помощи для погашения денежных обязательств и обязательных платежей и восстановления платежеспособности Новочебоксарского муниципального унитарного предприятия троллейбусного транспорта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9F005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1AE6E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1A1C6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3C0F43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C649B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AB10A7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6857FAB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532BAA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62FB69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DA1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A36DA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5B1B05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C63D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C24518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158BD83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239F61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4A22E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E1273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AA988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FAAB0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Ч220179750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32208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8176BB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3 500,0</w:t>
            </w:r>
          </w:p>
        </w:tc>
      </w:tr>
      <w:tr w:rsidR="004D6221" w:rsidRPr="004D6221" w14:paraId="2260A0F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0F2C88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D043B0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5AA1F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0544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B1BD13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535FE86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37248D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D6221" w:rsidRPr="004D6221" w14:paraId="033C80B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00B12A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3D8112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16AF5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51F3B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AFFEC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2E4F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6AF6ED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D6221" w:rsidRPr="004D6221" w14:paraId="70D9922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323501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CC53BA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D913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07C86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C9F51C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1255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5747C8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D6221" w:rsidRPr="004D6221" w14:paraId="6F54DDD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5C8662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4033E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887D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47D92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562CD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78CF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7BB165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-13 800,0</w:t>
            </w:r>
          </w:p>
        </w:tc>
      </w:tr>
      <w:tr w:rsidR="004D6221" w:rsidRPr="004D6221" w14:paraId="2405274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5CFAA4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AC4DEC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A368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F9AC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56878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E153B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654F34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D6221" w:rsidRPr="004D6221" w14:paraId="5C3F51D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4C0DC1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5C8E7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6CB90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0331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29F89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D64E7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321A18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D6221" w:rsidRPr="004D6221" w14:paraId="23C0F99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433D17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2F6AD3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5F4C8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06B5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F70918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8BF30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FF777F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-6 300,0</w:t>
            </w:r>
          </w:p>
        </w:tc>
      </w:tr>
      <w:tr w:rsidR="004D6221" w:rsidRPr="004D6221" w14:paraId="6E0FBAC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D341A0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2D7684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C7DD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96FCA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D66F0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1281EC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B3291C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D6221" w:rsidRPr="004D6221" w14:paraId="7809287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7CB68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7729A2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91A16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EA3D0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033B6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AF38D6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C843C4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D6221" w:rsidRPr="004D6221" w14:paraId="4BA7DB0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26136D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680B99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5C51D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BB536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7AA0A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3712C0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7B23BA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-7 500,0</w:t>
            </w:r>
          </w:p>
        </w:tc>
      </w:tr>
      <w:tr w:rsidR="004D6221" w:rsidRPr="004D6221" w14:paraId="0588CEF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18A4F1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209245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C4B2B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080A6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B83E84C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E7389B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177371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D6221" w:rsidRPr="004D6221" w14:paraId="7453E10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778A8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10B3A5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CAAE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84A96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4649FF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5A0A7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04F7BF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D6221" w:rsidRPr="004D6221" w14:paraId="5DFFC28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0EC1CF6" w14:textId="5C3CD511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D1FE0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EEFE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B35AA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A92BE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90727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2944AA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D6221" w:rsidRPr="004D6221" w14:paraId="52C73E9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7D780AD" w14:textId="780A3EEB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17044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E637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3B945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4B6B6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095977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5E08E7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D6221" w:rsidRPr="004D6221" w14:paraId="60AA8F8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0B8A68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6DA79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83E82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D6E6B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0116D1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793E9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06BBFD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-4 131,6</w:t>
            </w:r>
          </w:p>
        </w:tc>
      </w:tr>
      <w:tr w:rsidR="004D6221" w:rsidRPr="004D6221" w14:paraId="76D537D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A50859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E217B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92477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CC226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D50AD9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B209AC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CDF8A9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-2 334,2</w:t>
            </w:r>
          </w:p>
        </w:tc>
      </w:tr>
      <w:tr w:rsidR="004D6221" w:rsidRPr="004D6221" w14:paraId="70DB8AB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CD3E8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8E3A24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D50E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AB70F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B19BB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52C9D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B92FC0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-1 580,2</w:t>
            </w:r>
          </w:p>
        </w:tc>
      </w:tr>
      <w:tr w:rsidR="004D6221" w:rsidRPr="004D6221" w14:paraId="1BA6E08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166213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616245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A7DB94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39F3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E40128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139D6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A89985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-1 580,2</w:t>
            </w:r>
          </w:p>
        </w:tc>
      </w:tr>
      <w:tr w:rsidR="004D6221" w:rsidRPr="004D6221" w14:paraId="58F2549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BFFA1F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8F51FD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D2CA2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A3091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4A0DB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127C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243AA8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-754,0</w:t>
            </w:r>
          </w:p>
        </w:tc>
      </w:tr>
      <w:tr w:rsidR="004D6221" w:rsidRPr="004D6221" w14:paraId="2EEDD95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3A4D4C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58332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42B2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BD586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CF4693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776277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810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AD600E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-754,0</w:t>
            </w:r>
          </w:p>
        </w:tc>
      </w:tr>
      <w:tr w:rsidR="004D6221" w:rsidRPr="004D6221" w14:paraId="290A068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5B6B6D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D913B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AC744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F5CC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9BE4B0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51501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E7A688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D6221" w:rsidRPr="004D6221" w14:paraId="570C8AF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0A81A1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BFDCA0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C816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3D325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4C04ED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9CE91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EA6FB8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D6221" w:rsidRPr="004D6221" w14:paraId="4DFA03B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73CEC0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7383D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9E6F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26096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E42CB7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839BE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B0084F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-1 797,4</w:t>
            </w:r>
          </w:p>
        </w:tc>
      </w:tr>
      <w:tr w:rsidR="004D6221" w:rsidRPr="004D6221" w14:paraId="758147F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B6CA932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Отдел культуры администрации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2A39B5C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BFB1A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2CF6C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A030994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19346D6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A1151F1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1 997,8</w:t>
            </w:r>
          </w:p>
        </w:tc>
      </w:tr>
      <w:tr w:rsidR="004D6221" w:rsidRPr="004D6221" w14:paraId="35D6151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BB3B30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7E76E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9674A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05F1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E050223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2FC30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05A5E0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62B1614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0F34E4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10E9B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2611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344F6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ED61EC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673FF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F0CA20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34B3B1F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9ECCB9C" w14:textId="6DADA769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D6221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C4C071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B830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3709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E8527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556FD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545755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2F6CD14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C0553B" w14:textId="20EDABE9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992B1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A583B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B9E8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2202A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1916F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8938BF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1183CF4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CA56F2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"Развитие образования в сфере культуры и искусства"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1A512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CDB1A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256C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0C9B8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Ц410600000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C15D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6331A4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14C360A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8B3236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муниципальных организаций дополнительного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B619C4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AB6222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49B08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E06DE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88ECC5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94204E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3AA3E1D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65F796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7C127A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1A22B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B23DB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9F665A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A69F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F39E21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59BF16F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C1B487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DB733B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4839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C4FA8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0CB44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Ц410670560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118D5A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0C8931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-212,2</w:t>
            </w:r>
          </w:p>
        </w:tc>
      </w:tr>
      <w:tr w:rsidR="004D6221" w:rsidRPr="004D6221" w14:paraId="22B2683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2E104A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D7B7AD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24689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CD44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DCC551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E9ABE6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9746E2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2 210,0</w:t>
            </w:r>
          </w:p>
        </w:tc>
      </w:tr>
      <w:tr w:rsidR="004D6221" w:rsidRPr="004D6221" w14:paraId="1650A1C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155F47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98FEF7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E377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5C575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78E8D7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D64D1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2579DE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2 210,0</w:t>
            </w:r>
          </w:p>
        </w:tc>
      </w:tr>
      <w:tr w:rsidR="004D6221" w:rsidRPr="004D6221" w14:paraId="45731F1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E5AE506" w14:textId="783E0B4B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4D6221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010E4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DF3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24D0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270D70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F66F8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221602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2 210,0</w:t>
            </w:r>
          </w:p>
        </w:tc>
      </w:tr>
      <w:tr w:rsidR="004D6221" w:rsidRPr="004D6221" w14:paraId="7A4A8CF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C7CD4E0" w14:textId="7959A7BA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"Развитие культуры города Новочебоксарска"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BFF8A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7393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EC74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330B9B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F504D4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6B1B3C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D6221" w:rsidRPr="004D6221" w14:paraId="29E8C9A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90FD2D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"Сохранение и развитие народного творчества"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F18C24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E2B3E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B1D6E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3260C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Ц410700000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5B2EF7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C998DF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D6221" w:rsidRPr="004D6221" w14:paraId="612733F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28CBBB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учреждений в сфере культурно-досугового обслуживания населения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C09861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68EA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0A75F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45D8BE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CE10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35E3BC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D6221" w:rsidRPr="004D6221" w14:paraId="547D468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801E7F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C2DE3E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8BD1B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F9C61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E31C51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63B2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9B3096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D6221" w:rsidRPr="004D6221" w14:paraId="0DF6868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506ADA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C4019D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BF57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75B8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E44CB0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Ц410740390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02E489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AA318A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450,0</w:t>
            </w:r>
          </w:p>
        </w:tc>
      </w:tr>
      <w:tr w:rsidR="004D6221" w:rsidRPr="004D6221" w14:paraId="10E0094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594CA08" w14:textId="1C5F0D93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81763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541A5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82E23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D2CCEF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0DA18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4FB1EF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D6221" w:rsidRPr="004D6221" w14:paraId="424A106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DCFD16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8A292D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E77A1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43FBE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124B43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21E12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6C803E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D6221" w:rsidRPr="004D6221" w14:paraId="420207F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E65143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6C4798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775F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8811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59DB2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DC5E88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C7790F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D6221" w:rsidRPr="004D6221" w14:paraId="74E99BC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2F932E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D219D8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A542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7ED39E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2D3E4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E5A3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5C07F8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D6221" w:rsidRPr="004D6221" w14:paraId="5E3CEA3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1095E6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F76A7A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0A61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3EB4F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BB15BB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E1882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D562E5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1 760,0</w:t>
            </w:r>
          </w:p>
        </w:tc>
      </w:tr>
      <w:tr w:rsidR="004D6221" w:rsidRPr="004D6221" w14:paraId="11711F5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1F230AC" w14:textId="2C4D27B6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О</w:t>
            </w:r>
            <w:r w:rsidRPr="004D6221">
              <w:rPr>
                <w:b/>
                <w:bCs/>
                <w:color w:val="000000"/>
                <w:sz w:val="20"/>
                <w:szCs w:val="20"/>
              </w:rPr>
              <w:t>тдел физической культуры и спорта администрации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3421785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8D0569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55A8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3F78B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05CAE1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7451CDD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3494097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BCBB99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Физическая культура и спорт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19B110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E7E3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05D53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DD12C9E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A9857C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E72C8F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5845C43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E3CD9E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Физическая культура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F7F3B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1D17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21EDD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2AE08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7C9399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B37019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03D47B3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786610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физической культуры и спорта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9462A7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D7923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10F4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591746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82C603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9754B3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1C310D7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986CF5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реализации муниципальной программы "Развитие физической культуры и спорта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3CCC32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6674E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9F5FF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7315A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B63FD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5FED4A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158F977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0DF7A2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85E33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DCA10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1B59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34BEF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238D8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5F866E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4B460E5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0B3506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A206FE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71239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F46A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BF727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3A4CD0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459FCD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798BC25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9A0DC9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B3BADE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8A517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48C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078EDB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43FC9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D3D08E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6688C1F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1AC3CF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7AB4E7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967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EDB4F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44967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D4D1D2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Ц5Э0100600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26578A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9D1893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2E3135B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785FE2B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Отдел образования администрации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A747E81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25EE42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323A2F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5EEFF9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CD0B1A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D3D27EA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2 052,7</w:t>
            </w:r>
          </w:p>
        </w:tc>
      </w:tr>
      <w:tr w:rsidR="004D6221" w:rsidRPr="004D6221" w14:paraId="3DA3F15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0E5A08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44CB4C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C0570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D6FF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11E7E0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9D4E5F9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78753B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2 052,7</w:t>
            </w:r>
          </w:p>
        </w:tc>
      </w:tr>
      <w:tr w:rsidR="004D6221" w:rsidRPr="004D6221" w14:paraId="34F75CC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56E909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Дошкольное образование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DADBF9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9C737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06E4D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184E31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07E56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3F8A5A4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257EAE2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0AEC36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B8A944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67C73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52EEE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EA532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280AD4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D8514D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6FA779C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7EC648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2D9CF7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F8A6B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2104A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BBBBD9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C6595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01FD12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490C135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6F741A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69F4B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2E11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6B38D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E700D8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BC4FA0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EB962B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7CBFBDE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F4DDD4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детских дошкольных образовательных организаций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92F826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AA828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E5D8D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61B32C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C7839F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B537BC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198BEE0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2E6486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77545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0793A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B719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556215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449E4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1DAFF9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1183496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837D99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A335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3B9F1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541C5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CCFFDE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Ц710170670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4CB85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4490CF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640,2</w:t>
            </w:r>
          </w:p>
        </w:tc>
      </w:tr>
      <w:tr w:rsidR="004D6221" w:rsidRPr="004D6221" w14:paraId="4343D34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4A3036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Общее образование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CC749B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6482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F89DD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2CD4E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952F45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E7395B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1 514,7</w:t>
            </w:r>
          </w:p>
        </w:tc>
      </w:tr>
      <w:tr w:rsidR="004D6221" w:rsidRPr="004D6221" w14:paraId="170771A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C0DAC1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39042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5BC46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89F15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5FD701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6C25DD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996535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1 514,8</w:t>
            </w:r>
          </w:p>
        </w:tc>
      </w:tr>
      <w:tr w:rsidR="004D6221" w:rsidRPr="004D6221" w14:paraId="16A6F81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3A070C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D13835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A1B26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45526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C76724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70C32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9F7E8B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D6221" w:rsidRPr="004D6221" w14:paraId="305BD4E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E8854C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"Обеспечение деятельности организаций в сфере образования"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F287E7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88ECA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EBB6E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D3CB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330E25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5678B6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D6221" w:rsidRPr="004D6221" w14:paraId="7B0119C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E0427C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муниципальных общеобразовательных организаций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0776A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32A72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4387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3C2FD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A7C10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49D20D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D6221" w:rsidRPr="004D6221" w14:paraId="4C230B0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446493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774D60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43597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CB969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F5D55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98B6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FAA87A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D6221" w:rsidRPr="004D6221" w14:paraId="0D1EB72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76BD57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EE893E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F4AA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5FCFF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FBB2F9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Ц710170550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B1EB34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3CFFCB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-115,5</w:t>
            </w:r>
          </w:p>
        </w:tc>
      </w:tr>
      <w:tr w:rsidR="004D6221" w:rsidRPr="004D6221" w14:paraId="2FBD511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E63F46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"Патриотическое воспитание и допризывная подготовка молодежи Чувашской Республики" муниципальной программы "Развитие образования"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BA412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77AD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515E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EA0D7A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Ц760000000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B7E5A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96917A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D6221" w:rsidRPr="004D6221" w14:paraId="784976E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CDC96A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"Патриотическое воспитание граждан Российской Федерации"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58C607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5D2F8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F57C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EA6C97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Ц76EB00000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F8C844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CBC20F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D6221" w:rsidRPr="004D6221" w14:paraId="6EC3A95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563473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 за счет средств резервного фонда Правительства Российской Федерации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CB01E5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87BD4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751A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4977AB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24AF5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0AAAD3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D6221" w:rsidRPr="004D6221" w14:paraId="474818E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344355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ABF101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D81E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0DD2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142CA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A6619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9E953F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D6221" w:rsidRPr="004D6221" w14:paraId="492D2E6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3F049C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44A6A4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DBCE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C8470B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FE647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Ц76EB5179F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043544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205878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1 630,3</w:t>
            </w:r>
          </w:p>
        </w:tc>
      </w:tr>
      <w:tr w:rsidR="004D6221" w:rsidRPr="004D6221" w14:paraId="704AA65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55A99A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FC6AE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12325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2279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AA7251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946634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C5B940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4BA2717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ADC0A4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68257B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16C34A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2C48A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0EBF6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76313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EF6C2F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06579D4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1E8E0F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"Осуществление мер финансовой поддержки бюджетов муниципальных районов, муниципальных округов, городских округов и поселений, направленных на обеспечение их сбалансированности и повышение уровня бюджетной обеспеченности"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E0B36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3D679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CA0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C68ACC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Ч410400000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B9EAF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57721C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435CFEC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A3A237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Реализация вопросов местного значения в сфере образования, культуры и физической культуры и спорта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36F17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F2993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ED252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4B736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3A9942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BA5D15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312ECB5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1A5E72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4A200D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05FB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8043C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9B62AB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C91E2D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3B7E73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0AD6186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B3B29E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7C2B12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13B86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9541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02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6FC94F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Ч4104SA720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2EADC4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711A43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4D6221" w:rsidRPr="004D6221" w14:paraId="1737B48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2728D9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FADDA5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9D9C8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8A18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4E6F1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AD90F9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436D93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0283C25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F16471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4B1E3D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7FA36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AD56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2CA24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FEE14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B9F1F6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735BBD0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3C2CE2F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36CA75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5D4D6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7093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1D4E9A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015A8A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9F4E75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5F2EF85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170DB1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91D7E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14648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615D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25DD6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4EC287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2DA63A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6F15D5B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7FA955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3404C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C1BEC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C1B5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D5574A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26A47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243D38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44D38AF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3B42C1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20B3B5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F0C7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30066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739D0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65CD59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279C6F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52E0861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285E77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60E792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49D53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854A8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78871E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885D35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1090A6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4D6221" w:rsidRPr="004D6221" w14:paraId="1FB9D76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A85833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F08A0C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0C3E5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C17A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A8D547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AED08B5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273CE3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161A2D0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788C38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4C23F0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F9BF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29BD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E69282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33683A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D65D14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14A8A67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53EC4D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411DDF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7C5A1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9901A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DE0CFE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49413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FADABE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4D5CC26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50806F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01023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F87F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D01C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9E4E0F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C9718A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B98BB79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15B73F8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A9B0B7C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9148FF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4E4547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885F1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8B5191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68FC35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7444FD53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205527F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20C168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4C7EFC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46D03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AE411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004064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57142A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5170CD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5412F5A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DEC0D7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3CD986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5C58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C7587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09A66B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6424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2D5185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-152,3</w:t>
            </w:r>
          </w:p>
        </w:tc>
      </w:tr>
      <w:tr w:rsidR="004D6221" w:rsidRPr="004D6221" w14:paraId="171B389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665F44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Другие вопросы в области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5963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045041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BB512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726359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FE2C090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90244E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116F8FD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0A57332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E5141E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59BD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D79E0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1D6ABE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8E188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D50022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7F65586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FED5C94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0058C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DFA8A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554C9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D67C2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0910E3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7DB33F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1C090BE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DFE5BA9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"Стипендии, гранты, премии и денежные поощрения"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20F4B3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C581A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0CBDF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EE15B3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Ц711100000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7531A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8FFE535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4BEFCE3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21A7B1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Денежные поощрения и гранты муниципальных образований для поддержки инноваций в сфере образования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CF17AA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FB02D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A9493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76AFC5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E5FF1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1B01A5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0B40B339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9C7779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444952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19FDA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26159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61714B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82F9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1A53DC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276B1F9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C284BB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ED027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858E4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AF8F2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13E42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Ц711170240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25426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D70474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50,0</w:t>
            </w:r>
          </w:p>
        </w:tc>
      </w:tr>
      <w:tr w:rsidR="004D6221" w:rsidRPr="004D6221" w14:paraId="5EA7DA73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3A712E5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Казенное учреждение "Управление по делам гражданской обороны и чрезвычайным ситуациям"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B8CBE22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6705E6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85A49CF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ACE4A69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099189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521041F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-127,3</w:t>
            </w:r>
          </w:p>
        </w:tc>
      </w:tr>
      <w:tr w:rsidR="004D6221" w:rsidRPr="004D6221" w14:paraId="056F444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87448A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Национальная безопасность и правоохранительная деятельность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014884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BC38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CC748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F9F1FDC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695F2F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196E8D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-127,3</w:t>
            </w:r>
          </w:p>
        </w:tc>
      </w:tr>
      <w:tr w:rsidR="004D6221" w:rsidRPr="004D6221" w14:paraId="5F391A0C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89BAFF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Гражданская оборона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7BA4B7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EE82B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919F9A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48A6A1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D14843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722057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-127,3</w:t>
            </w:r>
          </w:p>
        </w:tc>
      </w:tr>
      <w:tr w:rsidR="004D6221" w:rsidRPr="004D6221" w14:paraId="493E01A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CA91A7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E686A5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39CA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5CF2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DD9B24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9911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239AA11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-127,3</w:t>
            </w:r>
          </w:p>
        </w:tc>
      </w:tr>
      <w:tr w:rsidR="004D6221" w:rsidRPr="004D6221" w14:paraId="63E3F95B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AD2355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"Защита населения и территорий от чрезвычайных ситуаций природного и техногенного характера, обеспечение пожарной безопасности и безопасности населения на водных объектах"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D5523F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652BBE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00B8E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9C28A8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74831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7A9B07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D6221" w:rsidRPr="004D6221" w14:paraId="76F668D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BE20B6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 xml:space="preserve">Основное мероприятие "Обеспечение деятельности муниципальных учреждений, реализующих мероприятия по </w:t>
            </w:r>
            <w:proofErr w:type="spellStart"/>
            <w:r w:rsidRPr="004D6221">
              <w:rPr>
                <w:color w:val="000000"/>
                <w:sz w:val="20"/>
                <w:szCs w:val="20"/>
              </w:rPr>
              <w:t>обеспе-чению</w:t>
            </w:r>
            <w:proofErr w:type="spellEnd"/>
            <w:r w:rsidRPr="004D6221">
              <w:rPr>
                <w:color w:val="000000"/>
                <w:sz w:val="20"/>
                <w:szCs w:val="20"/>
              </w:rPr>
              <w:t xml:space="preserve"> безопасности и защиты населения и территорий города Новочебоксарска Чувашской Республики от чрезвычайных ситуаций"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9DB2A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F0EB4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F2A0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97C5EE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Ц810200000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352AB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57BBC6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D6221" w:rsidRPr="004D6221" w14:paraId="58783B5F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621FD1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муниципальных учреждений, реализующих мероприятия по обеспечению безопасности и защиты населения и территорий Чувашской Республики от чрезвычайных ситуаций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0F8341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F398D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3C6B2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0E8276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53BE7F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63FCBC0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D6221" w:rsidRPr="004D6221" w14:paraId="127EC46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78A955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A8EE3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C6CD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BCE18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02594C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CC92C6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CB90EE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D6221" w:rsidRPr="004D6221" w14:paraId="209FEE2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441C50A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A30E2C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7E2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4A602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5A57131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Ц810270030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983C37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EEEF7AA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-124,1</w:t>
            </w:r>
          </w:p>
        </w:tc>
      </w:tr>
      <w:tr w:rsidR="004D6221" w:rsidRPr="004D6221" w14:paraId="6AB9136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2802D41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Подпрограмма "Профилактика терроризма и экстремистской деятельности в городе Новочебоксарске" муниципальной программы "Повышение безопасности жизнедеятельности населения и территорий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A54DD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BC64C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7381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C4B8A0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8FB2C3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6DB6B8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-3,2</w:t>
            </w:r>
          </w:p>
        </w:tc>
      </w:tr>
      <w:tr w:rsidR="004D6221" w:rsidRPr="004D6221" w14:paraId="527ABE7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92B205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"Мероприятия по профилактике и соблюдению правопорядка на улицах и в других общественных местах"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684074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18746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35868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377BCD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3947A5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2264D9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-3,2</w:t>
            </w:r>
          </w:p>
        </w:tc>
      </w:tr>
      <w:tr w:rsidR="004D6221" w:rsidRPr="004D6221" w14:paraId="0A6B2EFD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9E8DE2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Организация работы по добровольной сдаче на возмездной (компенсационной) основе органам внутренних дел незарегистрированных предметов вооружения, боеприпасов, взрывчатых веществ и взрывных устройств, незаконно хранящихся у населения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5A038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95B39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174F6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94E921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6483EF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CA5A9AD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D6221" w:rsidRPr="004D6221" w14:paraId="18753D3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CF64AEB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FA4FD41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945EF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0BCD9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9DC26D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5DCA533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5E7CB76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D6221" w:rsidRPr="004D6221" w14:paraId="26F9BD58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4BA4E88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A63924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8F02DC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17E4C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CB1ACA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Ц830570340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3A037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57A318C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1,8</w:t>
            </w:r>
          </w:p>
        </w:tc>
      </w:tr>
      <w:tr w:rsidR="004D6221" w:rsidRPr="004D6221" w14:paraId="4C0F23B6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5E19DE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Осуществление мер по противодействию терроризму в муниципальном образовании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4B7384F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C05C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3B909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C9DDA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4EDD97B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613437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D6221" w:rsidRPr="004D6221" w14:paraId="7669A5A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BD9D8E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6F63035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482F56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F0CFBB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0221F2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813176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2F76AA2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D6221" w:rsidRPr="004D6221" w14:paraId="34314A77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E04E690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Иные выплаты населению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D0DF58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977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92413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DCEC1F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2A5B0E85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Ц830574360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248D31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360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ED60958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-5,0</w:t>
            </w:r>
          </w:p>
        </w:tc>
      </w:tr>
      <w:tr w:rsidR="004D6221" w:rsidRPr="004D6221" w14:paraId="51434BBA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62028B60" w14:textId="77777777" w:rsidR="004D6221" w:rsidRPr="004D6221" w:rsidRDefault="004D6221" w:rsidP="004D6221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Финансовый отдел администрации города Новочебоксарска Чувашской Республики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6A9BB0B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794E52" w14:textId="77777777" w:rsidR="004D6221" w:rsidRPr="004D6221" w:rsidRDefault="004D6221" w:rsidP="004D6221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0BE518B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104B0C5A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2A259DC8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022C745" w14:textId="77777777" w:rsidR="004D6221" w:rsidRPr="004D6221" w:rsidRDefault="004D6221" w:rsidP="004D6221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4D6221">
              <w:rPr>
                <w:b/>
                <w:bCs/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4A8B3680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DBCF81D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758734B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FE5BE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F1947E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E904BF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67EF52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3B55181F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51392D64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59B6B32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Другие общегосударственные вопросы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5103B32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FD1D7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6105F9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72EF8D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100C888D" w14:textId="77777777" w:rsidR="004D6221" w:rsidRPr="004D6221" w:rsidRDefault="004D6221" w:rsidP="004D62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BDF512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5D0C21A5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198F4892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28DFCA7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668D9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51F42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64114FE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732CD4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2F8C78C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5C6062F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3573A456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реализации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3074589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A76D7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31146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41E98D5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Ч4Э0000000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37E0F49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4C14FDFB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29E93A5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8C0B2CE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Основное мероприятие "Общепрограммные расходы"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13988153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A603A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E5ECF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7AC173E8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Ч4Э0100000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6A888ED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13DD3FE7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7936085E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736EEE25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Обеспечение деятельности (оказание услуг) муниципальных учреждений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B2EE8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75E997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E8F2E4E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5F05F2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17DFA9B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903FE0E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2A314BD1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28EC0193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1052EF6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E73C9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0BCFDC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083204EA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01F33E4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6BA814C2" w14:textId="77777777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</w:p>
        </w:tc>
      </w:tr>
      <w:tr w:rsidR="004D6221" w:rsidRPr="004D6221" w14:paraId="437529E2" w14:textId="77777777" w:rsidTr="004D6221">
        <w:trPr>
          <w:trHeight w:val="20"/>
        </w:trPr>
        <w:tc>
          <w:tcPr>
            <w:tcW w:w="4962" w:type="dxa"/>
            <w:shd w:val="clear" w:color="FFFFFF" w:fill="FFFFFF"/>
            <w:hideMark/>
          </w:tcPr>
          <w:p w14:paraId="40366CB7" w14:textId="77777777" w:rsidR="004D6221" w:rsidRPr="004D6221" w:rsidRDefault="004D6221" w:rsidP="004D6221">
            <w:pPr>
              <w:jc w:val="both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599" w:type="dxa"/>
            <w:shd w:val="clear" w:color="auto" w:fill="auto"/>
            <w:vAlign w:val="bottom"/>
            <w:hideMark/>
          </w:tcPr>
          <w:p w14:paraId="02F56F8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992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C3D5ED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F296B4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13</w:t>
            </w:r>
          </w:p>
        </w:tc>
        <w:tc>
          <w:tcPr>
            <w:tcW w:w="1404" w:type="dxa"/>
            <w:shd w:val="clear" w:color="auto" w:fill="auto"/>
            <w:vAlign w:val="bottom"/>
            <w:hideMark/>
          </w:tcPr>
          <w:p w14:paraId="388C4B50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Ч4Э0100600</w:t>
            </w:r>
          </w:p>
        </w:tc>
        <w:tc>
          <w:tcPr>
            <w:tcW w:w="851" w:type="dxa"/>
            <w:shd w:val="clear" w:color="auto" w:fill="auto"/>
            <w:vAlign w:val="bottom"/>
            <w:hideMark/>
          </w:tcPr>
          <w:p w14:paraId="79320052" w14:textId="77777777" w:rsidR="004D6221" w:rsidRPr="004D6221" w:rsidRDefault="004D6221" w:rsidP="004D6221">
            <w:pPr>
              <w:jc w:val="center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275" w:type="dxa"/>
            <w:shd w:val="clear" w:color="auto" w:fill="auto"/>
            <w:vAlign w:val="bottom"/>
            <w:hideMark/>
          </w:tcPr>
          <w:p w14:paraId="0E4335D7" w14:textId="6DEC80FF" w:rsidR="004D6221" w:rsidRPr="004D6221" w:rsidRDefault="004D6221" w:rsidP="004D6221">
            <w:pPr>
              <w:jc w:val="right"/>
              <w:rPr>
                <w:color w:val="000000"/>
                <w:sz w:val="20"/>
                <w:szCs w:val="20"/>
              </w:rPr>
            </w:pPr>
            <w:r w:rsidRPr="004D6221">
              <w:rPr>
                <w:color w:val="000000"/>
                <w:sz w:val="20"/>
                <w:szCs w:val="20"/>
              </w:rPr>
              <w:t>7 188,0</w:t>
            </w:r>
            <w:r w:rsidR="00397EE4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3BCEB591" w14:textId="04185658" w:rsidR="00A12D74" w:rsidRDefault="00A12D74" w:rsidP="0012457A">
      <w:pPr>
        <w:jc w:val="both"/>
      </w:pPr>
    </w:p>
    <w:p w14:paraId="5E037C85" w14:textId="34D11C9B" w:rsidR="00A12D74" w:rsidRDefault="007C08C4" w:rsidP="00A12D74">
      <w:pPr>
        <w:ind w:firstLine="709"/>
        <w:jc w:val="both"/>
      </w:pPr>
      <w:r w:rsidRPr="003177E5">
        <w:t>1</w:t>
      </w:r>
      <w:r w:rsidR="00D04DCA">
        <w:t>0</w:t>
      </w:r>
      <w:r w:rsidR="00A12D74" w:rsidRPr="003177E5">
        <w:t>)</w:t>
      </w:r>
      <w:r w:rsidR="00A12D74">
        <w:t xml:space="preserve"> </w:t>
      </w:r>
      <w:r w:rsidR="00A12D74" w:rsidRPr="00D93D3B">
        <w:t xml:space="preserve">дополнить приложением </w:t>
      </w:r>
      <w:r w:rsidR="00A11111">
        <w:t>8</w:t>
      </w:r>
      <w:r w:rsidR="00F91A65">
        <w:rPr>
          <w:vertAlign w:val="superscript"/>
        </w:rPr>
        <w:t>4</w:t>
      </w:r>
      <w:r w:rsidR="00A12D74" w:rsidRPr="00D93D3B">
        <w:rPr>
          <w:vertAlign w:val="superscript"/>
        </w:rPr>
        <w:t xml:space="preserve"> </w:t>
      </w:r>
      <w:r w:rsidR="00A12D74" w:rsidRPr="00D93D3B">
        <w:t>следующего содержания:</w:t>
      </w:r>
    </w:p>
    <w:p w14:paraId="46CCF02E" w14:textId="6CD4CF99" w:rsidR="00A12D74" w:rsidRDefault="00A12D74" w:rsidP="00A12D74">
      <w:pPr>
        <w:ind w:left="5387"/>
        <w:jc w:val="both"/>
        <w:rPr>
          <w:color w:val="000000"/>
          <w:sz w:val="22"/>
          <w:szCs w:val="22"/>
          <w:vertAlign w:val="superscript"/>
        </w:rPr>
      </w:pPr>
      <w:r w:rsidRPr="00D93D3B">
        <w:rPr>
          <w:color w:val="000000"/>
          <w:sz w:val="22"/>
          <w:szCs w:val="22"/>
        </w:rPr>
        <w:t xml:space="preserve">«Приложение </w:t>
      </w:r>
      <w:r w:rsidR="00A11111">
        <w:rPr>
          <w:color w:val="000000"/>
          <w:sz w:val="22"/>
          <w:szCs w:val="22"/>
        </w:rPr>
        <w:t>8</w:t>
      </w:r>
      <w:r w:rsidR="00F91A65">
        <w:rPr>
          <w:color w:val="000000"/>
          <w:sz w:val="22"/>
          <w:szCs w:val="22"/>
          <w:vertAlign w:val="superscript"/>
        </w:rPr>
        <w:t>4</w:t>
      </w:r>
    </w:p>
    <w:p w14:paraId="3F26E3D6" w14:textId="081A6362" w:rsidR="00A12D74" w:rsidRDefault="00A12D74" w:rsidP="00A12D74">
      <w:pPr>
        <w:ind w:left="5387"/>
        <w:jc w:val="both"/>
      </w:pPr>
      <w:r>
        <w:rPr>
          <w:sz w:val="22"/>
          <w:szCs w:val="22"/>
        </w:rPr>
        <w:t>к решению Новочебоксарского городского Собрания депутатов Чувашской Республики «О бюджете города Новочебоксарска на 202</w:t>
      </w:r>
      <w:r w:rsidR="00A11111">
        <w:rPr>
          <w:sz w:val="22"/>
          <w:szCs w:val="22"/>
        </w:rPr>
        <w:t>2</w:t>
      </w:r>
      <w:r>
        <w:rPr>
          <w:sz w:val="22"/>
          <w:szCs w:val="22"/>
        </w:rPr>
        <w:t xml:space="preserve"> год и на плановый период 202</w:t>
      </w:r>
      <w:r w:rsidR="00A11111">
        <w:rPr>
          <w:sz w:val="22"/>
          <w:szCs w:val="22"/>
        </w:rPr>
        <w:t>3</w:t>
      </w:r>
      <w:r>
        <w:rPr>
          <w:sz w:val="22"/>
          <w:szCs w:val="22"/>
        </w:rPr>
        <w:t xml:space="preserve"> и 202</w:t>
      </w:r>
      <w:r w:rsidR="00A11111">
        <w:rPr>
          <w:sz w:val="22"/>
          <w:szCs w:val="22"/>
        </w:rPr>
        <w:t>4</w:t>
      </w:r>
      <w:r>
        <w:rPr>
          <w:sz w:val="22"/>
          <w:szCs w:val="22"/>
        </w:rPr>
        <w:t xml:space="preserve"> годов»</w:t>
      </w:r>
    </w:p>
    <w:p w14:paraId="51FF5B63" w14:textId="77777777" w:rsidR="00A12D74" w:rsidRDefault="00A12D74" w:rsidP="00A12D74">
      <w:pPr>
        <w:ind w:left="5529"/>
        <w:jc w:val="both"/>
        <w:rPr>
          <w:color w:val="000000"/>
          <w:sz w:val="22"/>
          <w:szCs w:val="22"/>
        </w:rPr>
      </w:pPr>
    </w:p>
    <w:p w14:paraId="4C61CC37" w14:textId="7E512925" w:rsidR="00A12D74" w:rsidRDefault="00A12D74" w:rsidP="00A12D74">
      <w:pPr>
        <w:ind w:right="-1"/>
        <w:jc w:val="center"/>
        <w:rPr>
          <w:b/>
          <w:bCs/>
          <w:color w:val="000000"/>
          <w:sz w:val="22"/>
          <w:szCs w:val="22"/>
        </w:rPr>
      </w:pPr>
      <w:r w:rsidRPr="00D93D3B">
        <w:rPr>
          <w:b/>
          <w:bCs/>
          <w:color w:val="000000"/>
          <w:sz w:val="22"/>
          <w:szCs w:val="22"/>
        </w:rPr>
        <w:t>ИЗМЕНЕНИЕ</w:t>
      </w:r>
      <w:r w:rsidRPr="00D93D3B">
        <w:rPr>
          <w:b/>
          <w:bCs/>
          <w:color w:val="000000"/>
          <w:sz w:val="22"/>
          <w:szCs w:val="22"/>
        </w:rPr>
        <w:br/>
        <w:t>ведомственной структуры расходов бюджет</w:t>
      </w:r>
      <w:r>
        <w:rPr>
          <w:b/>
          <w:bCs/>
          <w:color w:val="000000"/>
          <w:sz w:val="22"/>
          <w:szCs w:val="22"/>
        </w:rPr>
        <w:t>а города Новочебоксарска на 202</w:t>
      </w:r>
      <w:r w:rsidR="00A11111">
        <w:rPr>
          <w:b/>
          <w:bCs/>
          <w:color w:val="000000"/>
          <w:sz w:val="22"/>
          <w:szCs w:val="22"/>
        </w:rPr>
        <w:t>3</w:t>
      </w:r>
      <w:r>
        <w:rPr>
          <w:b/>
          <w:bCs/>
          <w:color w:val="000000"/>
          <w:sz w:val="22"/>
          <w:szCs w:val="22"/>
        </w:rPr>
        <w:t xml:space="preserve"> и 202</w:t>
      </w:r>
      <w:r w:rsidR="00A11111">
        <w:rPr>
          <w:b/>
          <w:bCs/>
          <w:color w:val="000000"/>
          <w:sz w:val="22"/>
          <w:szCs w:val="22"/>
        </w:rPr>
        <w:t>4</w:t>
      </w:r>
      <w:r w:rsidRPr="00D93D3B">
        <w:rPr>
          <w:b/>
          <w:bCs/>
          <w:color w:val="000000"/>
          <w:sz w:val="22"/>
          <w:szCs w:val="22"/>
        </w:rPr>
        <w:t xml:space="preserve"> го</w:t>
      </w:r>
      <w:r>
        <w:rPr>
          <w:b/>
          <w:bCs/>
          <w:color w:val="000000"/>
          <w:sz w:val="22"/>
          <w:szCs w:val="22"/>
        </w:rPr>
        <w:t>ды, предусмотренной приложением</w:t>
      </w:r>
      <w:r w:rsidRPr="00D93D3B">
        <w:rPr>
          <w:b/>
          <w:bCs/>
          <w:color w:val="000000"/>
          <w:sz w:val="22"/>
          <w:szCs w:val="22"/>
        </w:rPr>
        <w:t xml:space="preserve"> </w:t>
      </w:r>
      <w:r w:rsidR="00A11111">
        <w:rPr>
          <w:b/>
          <w:bCs/>
          <w:color w:val="000000"/>
          <w:sz w:val="22"/>
          <w:szCs w:val="22"/>
        </w:rPr>
        <w:t>8</w:t>
      </w:r>
      <w:r w:rsidR="00111FF8">
        <w:rPr>
          <w:b/>
          <w:bCs/>
          <w:color w:val="000000"/>
          <w:sz w:val="22"/>
          <w:szCs w:val="22"/>
        </w:rPr>
        <w:t>, 8</w:t>
      </w:r>
      <w:r w:rsidR="00111FF8">
        <w:rPr>
          <w:b/>
          <w:bCs/>
          <w:color w:val="000000"/>
          <w:sz w:val="22"/>
          <w:szCs w:val="22"/>
          <w:vertAlign w:val="superscript"/>
        </w:rPr>
        <w:t>1</w:t>
      </w:r>
      <w:r w:rsidR="00F1084C">
        <w:rPr>
          <w:b/>
          <w:bCs/>
          <w:color w:val="000000"/>
          <w:sz w:val="22"/>
          <w:szCs w:val="22"/>
        </w:rPr>
        <w:t>, 8</w:t>
      </w:r>
      <w:r w:rsidR="00F1084C">
        <w:rPr>
          <w:b/>
          <w:bCs/>
          <w:color w:val="000000"/>
          <w:sz w:val="22"/>
          <w:szCs w:val="22"/>
          <w:vertAlign w:val="superscript"/>
        </w:rPr>
        <w:t>2</w:t>
      </w:r>
      <w:r w:rsidR="00F91A65">
        <w:rPr>
          <w:b/>
          <w:bCs/>
          <w:color w:val="000000"/>
          <w:sz w:val="22"/>
          <w:szCs w:val="22"/>
        </w:rPr>
        <w:t>, 8</w:t>
      </w:r>
      <w:r w:rsidR="00F91A65">
        <w:rPr>
          <w:b/>
          <w:bCs/>
          <w:color w:val="000000"/>
          <w:sz w:val="22"/>
          <w:szCs w:val="22"/>
          <w:vertAlign w:val="superscript"/>
        </w:rPr>
        <w:t>3</w:t>
      </w:r>
      <w:r w:rsidR="004D2295">
        <w:rPr>
          <w:b/>
          <w:bCs/>
          <w:color w:val="000000"/>
          <w:sz w:val="22"/>
          <w:szCs w:val="22"/>
        </w:rPr>
        <w:t xml:space="preserve"> </w:t>
      </w:r>
      <w:r w:rsidRPr="00D93D3B">
        <w:rPr>
          <w:b/>
          <w:bCs/>
          <w:color w:val="000000"/>
          <w:sz w:val="22"/>
          <w:szCs w:val="22"/>
        </w:rPr>
        <w:t>к решению Новочебоксарского городского Собрания депутатов Чувашской Республики «О бюджет</w:t>
      </w:r>
      <w:r>
        <w:rPr>
          <w:b/>
          <w:bCs/>
          <w:color w:val="000000"/>
          <w:sz w:val="22"/>
          <w:szCs w:val="22"/>
        </w:rPr>
        <w:t>е города Новочебоксарска на 202</w:t>
      </w:r>
      <w:r w:rsidR="00A11111">
        <w:rPr>
          <w:b/>
          <w:bCs/>
          <w:color w:val="000000"/>
          <w:sz w:val="22"/>
          <w:szCs w:val="22"/>
        </w:rPr>
        <w:t>2</w:t>
      </w:r>
      <w:r w:rsidRPr="00D93D3B">
        <w:rPr>
          <w:b/>
          <w:bCs/>
          <w:color w:val="000000"/>
          <w:sz w:val="22"/>
          <w:szCs w:val="22"/>
        </w:rPr>
        <w:t xml:space="preserve"> год и </w:t>
      </w:r>
    </w:p>
    <w:p w14:paraId="5EE43F5B" w14:textId="7DD0B7A5" w:rsidR="00A12D74" w:rsidRPr="00D93D3B" w:rsidRDefault="00A12D74" w:rsidP="00A12D74">
      <w:pPr>
        <w:ind w:right="-1"/>
        <w:jc w:val="center"/>
        <w:rPr>
          <w:b/>
          <w:bCs/>
          <w:color w:val="000000"/>
          <w:sz w:val="22"/>
          <w:szCs w:val="22"/>
        </w:rPr>
      </w:pPr>
      <w:r w:rsidRPr="00D93D3B">
        <w:rPr>
          <w:b/>
          <w:bCs/>
          <w:color w:val="000000"/>
          <w:sz w:val="22"/>
          <w:szCs w:val="22"/>
        </w:rPr>
        <w:t>на плановый пери</w:t>
      </w:r>
      <w:r>
        <w:rPr>
          <w:b/>
          <w:bCs/>
          <w:color w:val="000000"/>
          <w:sz w:val="22"/>
          <w:szCs w:val="22"/>
        </w:rPr>
        <w:t>од 202</w:t>
      </w:r>
      <w:r w:rsidR="00A11111">
        <w:rPr>
          <w:b/>
          <w:bCs/>
          <w:color w:val="000000"/>
          <w:sz w:val="22"/>
          <w:szCs w:val="22"/>
        </w:rPr>
        <w:t>3</w:t>
      </w:r>
      <w:r>
        <w:rPr>
          <w:b/>
          <w:bCs/>
          <w:color w:val="000000"/>
          <w:sz w:val="22"/>
          <w:szCs w:val="22"/>
        </w:rPr>
        <w:t xml:space="preserve"> и 202</w:t>
      </w:r>
      <w:r w:rsidR="00A11111">
        <w:rPr>
          <w:b/>
          <w:bCs/>
          <w:color w:val="000000"/>
          <w:sz w:val="22"/>
          <w:szCs w:val="22"/>
        </w:rPr>
        <w:t>4</w:t>
      </w:r>
      <w:r w:rsidRPr="00D93D3B">
        <w:rPr>
          <w:b/>
          <w:bCs/>
          <w:color w:val="000000"/>
          <w:sz w:val="22"/>
          <w:szCs w:val="22"/>
        </w:rPr>
        <w:t xml:space="preserve"> годов»</w:t>
      </w:r>
    </w:p>
    <w:p w14:paraId="755F7D0B" w14:textId="77777777" w:rsidR="00A12D74" w:rsidRPr="00FB5B87" w:rsidRDefault="00A12D74" w:rsidP="00A12D74">
      <w:pPr>
        <w:jc w:val="right"/>
        <w:rPr>
          <w:bCs/>
          <w:color w:val="000000"/>
          <w:sz w:val="20"/>
          <w:szCs w:val="20"/>
        </w:rPr>
      </w:pPr>
      <w:r w:rsidRPr="00FB5B87">
        <w:rPr>
          <w:bCs/>
          <w:color w:val="000000"/>
          <w:sz w:val="20"/>
          <w:szCs w:val="20"/>
        </w:rPr>
        <w:t>(тыс. рублей)</w:t>
      </w:r>
    </w:p>
    <w:tbl>
      <w:tblPr>
        <w:tblW w:w="9924" w:type="dxa"/>
        <w:tblInd w:w="-289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2"/>
        <w:gridCol w:w="567"/>
        <w:gridCol w:w="425"/>
        <w:gridCol w:w="425"/>
        <w:gridCol w:w="1277"/>
        <w:gridCol w:w="850"/>
        <w:gridCol w:w="1134"/>
        <w:gridCol w:w="1134"/>
      </w:tblGrid>
      <w:tr w:rsidR="00A12D74" w:rsidRPr="00ED2D97" w14:paraId="1CA7F7A5" w14:textId="77777777" w:rsidTr="0049668C">
        <w:trPr>
          <w:trHeight w:val="1789"/>
        </w:trPr>
        <w:tc>
          <w:tcPr>
            <w:tcW w:w="4112" w:type="dxa"/>
            <w:vMerge w:val="restart"/>
            <w:shd w:val="clear" w:color="auto" w:fill="auto"/>
            <w:vAlign w:val="center"/>
            <w:hideMark/>
          </w:tcPr>
          <w:p w14:paraId="6B4CF9EB" w14:textId="77777777" w:rsidR="00A12D74" w:rsidRPr="00ED2D97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567" w:type="dxa"/>
            <w:vMerge w:val="restart"/>
            <w:shd w:val="clear" w:color="auto" w:fill="auto"/>
            <w:textDirection w:val="btLr"/>
            <w:hideMark/>
          </w:tcPr>
          <w:p w14:paraId="031C8E02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Главный</w:t>
            </w:r>
          </w:p>
          <w:p w14:paraId="798089E9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 xml:space="preserve"> распорядитель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5337AFC6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Раздел</w:t>
            </w:r>
          </w:p>
        </w:tc>
        <w:tc>
          <w:tcPr>
            <w:tcW w:w="425" w:type="dxa"/>
            <w:vMerge w:val="restart"/>
            <w:shd w:val="clear" w:color="auto" w:fill="auto"/>
            <w:textDirection w:val="btLr"/>
            <w:vAlign w:val="center"/>
            <w:hideMark/>
          </w:tcPr>
          <w:p w14:paraId="1A5F20B7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Подраздел</w:t>
            </w:r>
          </w:p>
        </w:tc>
        <w:tc>
          <w:tcPr>
            <w:tcW w:w="1277" w:type="dxa"/>
            <w:vMerge w:val="restart"/>
            <w:shd w:val="clear" w:color="auto" w:fill="auto"/>
            <w:textDirection w:val="btLr"/>
            <w:vAlign w:val="center"/>
            <w:hideMark/>
          </w:tcPr>
          <w:p w14:paraId="4E76C187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Целевая статья (муниципальные программы)</w:t>
            </w:r>
          </w:p>
        </w:tc>
        <w:tc>
          <w:tcPr>
            <w:tcW w:w="850" w:type="dxa"/>
            <w:vMerge w:val="restart"/>
            <w:shd w:val="clear" w:color="auto" w:fill="auto"/>
            <w:textDirection w:val="btLr"/>
            <w:vAlign w:val="center"/>
            <w:hideMark/>
          </w:tcPr>
          <w:p w14:paraId="3CEB48F6" w14:textId="77777777" w:rsidR="00A12D74" w:rsidRPr="00ED2D97" w:rsidRDefault="00A12D74" w:rsidP="00FA47D2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Группа (группа и подгруппа) вида расходов</w:t>
            </w:r>
          </w:p>
        </w:tc>
        <w:tc>
          <w:tcPr>
            <w:tcW w:w="2268" w:type="dxa"/>
            <w:gridSpan w:val="2"/>
            <w:shd w:val="clear" w:color="auto" w:fill="auto"/>
            <w:vAlign w:val="center"/>
            <w:hideMark/>
          </w:tcPr>
          <w:p w14:paraId="295AD4F1" w14:textId="77777777" w:rsidR="00A12D74" w:rsidRPr="00ED2D97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 w:rsidRPr="00ED2D97">
              <w:rPr>
                <w:color w:val="000000"/>
                <w:sz w:val="20"/>
                <w:szCs w:val="20"/>
              </w:rPr>
              <w:t>Сумма (увеличение, уменьшение (-))</w:t>
            </w:r>
          </w:p>
        </w:tc>
      </w:tr>
      <w:tr w:rsidR="00A12D74" w:rsidRPr="00ED2D97" w14:paraId="7FDA44E2" w14:textId="77777777" w:rsidTr="0049668C">
        <w:trPr>
          <w:trHeight w:val="75"/>
        </w:trPr>
        <w:tc>
          <w:tcPr>
            <w:tcW w:w="4112" w:type="dxa"/>
            <w:vMerge/>
            <w:vAlign w:val="center"/>
            <w:hideMark/>
          </w:tcPr>
          <w:p w14:paraId="72D44377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567" w:type="dxa"/>
            <w:vMerge/>
            <w:vAlign w:val="center"/>
            <w:hideMark/>
          </w:tcPr>
          <w:p w14:paraId="542D13DB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14:paraId="605F9A7D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5" w:type="dxa"/>
            <w:vMerge/>
            <w:vAlign w:val="center"/>
            <w:hideMark/>
          </w:tcPr>
          <w:p w14:paraId="4EB696C2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277" w:type="dxa"/>
            <w:vMerge/>
            <w:vAlign w:val="center"/>
            <w:hideMark/>
          </w:tcPr>
          <w:p w14:paraId="4DC27927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850" w:type="dxa"/>
            <w:vMerge/>
            <w:vAlign w:val="center"/>
            <w:hideMark/>
          </w:tcPr>
          <w:p w14:paraId="38AE9D7E" w14:textId="77777777" w:rsidR="00A12D74" w:rsidRPr="00ED2D97" w:rsidRDefault="00A12D74" w:rsidP="00FA47D2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1DDCB9D3" w14:textId="7C8B4518" w:rsidR="00A12D74" w:rsidRPr="00ED2D97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A11111">
              <w:rPr>
                <w:color w:val="000000"/>
                <w:sz w:val="20"/>
                <w:szCs w:val="20"/>
              </w:rPr>
              <w:t>3</w:t>
            </w:r>
            <w:r w:rsidRPr="00ED2D97">
              <w:rPr>
                <w:color w:val="000000"/>
                <w:sz w:val="20"/>
                <w:szCs w:val="20"/>
              </w:rPr>
              <w:t xml:space="preserve"> год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37D19F55" w14:textId="7EF75E8C" w:rsidR="00A12D74" w:rsidRPr="00ED2D97" w:rsidRDefault="00A12D74" w:rsidP="00FA47D2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202</w:t>
            </w:r>
            <w:r w:rsidR="00A11111">
              <w:rPr>
                <w:color w:val="000000"/>
                <w:sz w:val="20"/>
                <w:szCs w:val="20"/>
              </w:rPr>
              <w:t>4</w:t>
            </w:r>
            <w:r w:rsidRPr="00ED2D97">
              <w:rPr>
                <w:color w:val="000000"/>
                <w:sz w:val="20"/>
                <w:szCs w:val="20"/>
              </w:rPr>
              <w:t xml:space="preserve"> год</w:t>
            </w:r>
          </w:p>
        </w:tc>
      </w:tr>
    </w:tbl>
    <w:p w14:paraId="365CB106" w14:textId="77777777" w:rsidR="00B123AA" w:rsidRPr="00235D40" w:rsidRDefault="00B123AA" w:rsidP="0012457A">
      <w:pPr>
        <w:jc w:val="both"/>
        <w:rPr>
          <w:sz w:val="4"/>
          <w:szCs w:val="4"/>
        </w:rPr>
      </w:pPr>
    </w:p>
    <w:tbl>
      <w:tblPr>
        <w:tblW w:w="9931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04"/>
        <w:gridCol w:w="617"/>
        <w:gridCol w:w="416"/>
        <w:gridCol w:w="416"/>
        <w:gridCol w:w="1283"/>
        <w:gridCol w:w="819"/>
        <w:gridCol w:w="1142"/>
        <w:gridCol w:w="1134"/>
      </w:tblGrid>
      <w:tr w:rsidR="00B42C27" w:rsidRPr="00B42C27" w14:paraId="213FDC79" w14:textId="77777777" w:rsidTr="00EB6901">
        <w:trPr>
          <w:trHeight w:val="20"/>
          <w:tblHeader/>
        </w:trPr>
        <w:tc>
          <w:tcPr>
            <w:tcW w:w="4104" w:type="dxa"/>
            <w:shd w:val="clear" w:color="auto" w:fill="auto"/>
            <w:vAlign w:val="center"/>
            <w:hideMark/>
          </w:tcPr>
          <w:p w14:paraId="5D3CD0E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</w:t>
            </w:r>
          </w:p>
        </w:tc>
        <w:tc>
          <w:tcPr>
            <w:tcW w:w="617" w:type="dxa"/>
            <w:shd w:val="clear" w:color="auto" w:fill="auto"/>
            <w:vAlign w:val="center"/>
            <w:hideMark/>
          </w:tcPr>
          <w:p w14:paraId="0126048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2A87AE9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3</w:t>
            </w:r>
          </w:p>
        </w:tc>
        <w:tc>
          <w:tcPr>
            <w:tcW w:w="416" w:type="dxa"/>
            <w:shd w:val="clear" w:color="auto" w:fill="auto"/>
            <w:vAlign w:val="center"/>
            <w:hideMark/>
          </w:tcPr>
          <w:p w14:paraId="3242B08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4</w:t>
            </w:r>
          </w:p>
        </w:tc>
        <w:tc>
          <w:tcPr>
            <w:tcW w:w="1283" w:type="dxa"/>
            <w:shd w:val="clear" w:color="auto" w:fill="auto"/>
            <w:vAlign w:val="center"/>
            <w:hideMark/>
          </w:tcPr>
          <w:p w14:paraId="437A005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5</w:t>
            </w:r>
          </w:p>
        </w:tc>
        <w:tc>
          <w:tcPr>
            <w:tcW w:w="819" w:type="dxa"/>
            <w:shd w:val="clear" w:color="auto" w:fill="auto"/>
            <w:vAlign w:val="center"/>
            <w:hideMark/>
          </w:tcPr>
          <w:p w14:paraId="3A6B158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6</w:t>
            </w:r>
          </w:p>
        </w:tc>
        <w:tc>
          <w:tcPr>
            <w:tcW w:w="1142" w:type="dxa"/>
            <w:shd w:val="clear" w:color="auto" w:fill="auto"/>
            <w:vAlign w:val="center"/>
            <w:hideMark/>
          </w:tcPr>
          <w:p w14:paraId="3924D19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14:paraId="5488DAD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8</w:t>
            </w:r>
          </w:p>
        </w:tc>
      </w:tr>
      <w:tr w:rsidR="00B42C27" w:rsidRPr="00B42C27" w14:paraId="0398CD9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94379C4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Всего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CA33D1B" w14:textId="77777777" w:rsidR="00B42C27" w:rsidRPr="00B42C27" w:rsidRDefault="00B42C27" w:rsidP="00B42C2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D6BF3AC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16FF688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F51B2B9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C422B97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18F052A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C5F6C5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AD19B4D" w14:textId="77777777" w:rsidTr="00B42C27">
        <w:trPr>
          <w:trHeight w:val="20"/>
        </w:trPr>
        <w:tc>
          <w:tcPr>
            <w:tcW w:w="4104" w:type="dxa"/>
            <w:shd w:val="clear" w:color="auto" w:fill="auto"/>
          </w:tcPr>
          <w:p w14:paraId="6050402D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617" w:type="dxa"/>
            <w:shd w:val="clear" w:color="auto" w:fill="auto"/>
            <w:vAlign w:val="bottom"/>
          </w:tcPr>
          <w:p w14:paraId="01BADEB6" w14:textId="77777777" w:rsidR="00B42C27" w:rsidRPr="00B42C27" w:rsidRDefault="00B42C27" w:rsidP="00B42C27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78FE8FDB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</w:tcPr>
          <w:p w14:paraId="58E1B70D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</w:tcPr>
          <w:p w14:paraId="66384D41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</w:tcPr>
          <w:p w14:paraId="18F8A729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</w:tcPr>
          <w:p w14:paraId="16317CA1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bottom"/>
          </w:tcPr>
          <w:p w14:paraId="0386F0D4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</w:p>
        </w:tc>
      </w:tr>
      <w:tr w:rsidR="00B42C27" w:rsidRPr="00B42C27" w14:paraId="33B1062C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813F485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Администрация города Новочебоксарска Чувашской Республики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09863EA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3DDA6F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CF1804F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7D42215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02C343B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ADC828A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88D06E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DC534F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946835A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Общегосударственные вопросы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129E47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F2EA21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0D25A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26AFEBF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DBB8EE6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F65D92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48B7E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6D2F38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18D220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Резервные фонды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E60033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67710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67E78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02A9CB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DCAA418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2060C7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D19836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E3B4B1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5D4D46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"Управление общественными финансами и муниципальным долгом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0E5A89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81B10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0286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8CB350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6BF766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A2D8A0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0162FF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15031A1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3BC467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"Совершенствование бюджетной политики и эффективное использование бюджетного потенциала" муниципальной программы "Управление общественными финансами и муниципальным долгом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8E8E56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B6736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775B9A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A5F9B3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Ч410000000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0D2C0F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0415C62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81EC3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0EBCD8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C8CCF0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"Развитие бюджетного планирования, формирование бюджета  города Новочебоксарска на очередной финансовый год и плановый период"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0EFC5D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86AC9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97052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2AC88C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Ч410100000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008554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ABC8D9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E918D6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D1F50B1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13813E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Резервный фонд администрации муниципального образования Чувашской Республики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F603B5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9D0675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1886E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6FC757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E33CB8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41487D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2ACE02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7E5951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5677610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бюджетные ассигнования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D28FC8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6CDA8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074C5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A07CE3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87FDBF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800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C2587F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6DDD94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92F577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D958FD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Резервные средства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DBAED1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903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7264C9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3562B4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BC63EF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Ч410173430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F6B831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870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A90197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2EA2F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F01E5CB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83B59BA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Управление городского хозяйства администрации города Новочебоксарска Чувашской Республики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7EE2B2F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FB723B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75A1834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65F4367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FA9AF51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BB79BA7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DDB3EB7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29E402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6D98B90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Национальная экономика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2CC05F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0D380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B754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0440087B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79213AD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A09A82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84542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C3DFC5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C0FF10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Дорожное хозяйство (дорожные фонды)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A9EAA1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3EFA9D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54730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ECCC08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0031313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0FF887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21DD9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0EC7C9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10558F0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"Развитие транспортной системы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531BAC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FD7BBC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24BF72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7551A3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6DB664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9F08C4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-44 336,0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41BC9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353AA0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B748C64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"Безопасные и качественные автомобильные дороги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13AA28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7933D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C5F8A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2E0524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2C153E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DBD4E5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-34 336,0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2723B2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94E258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BAE68D7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"Мероприятия, реализуемые с привлечением межбюджетных трансфертов бюджетам другого уровня"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CF8F6F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26588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1F699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821CBC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3942F1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6DE96D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-34 336,0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4D6CA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64D493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601696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Капитальный ремонт и ремонт автомобильных дорог общего пользования местного значения в границах городского округа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F348BD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DE4F27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36D71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9E72E2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4E1837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A7DB0D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2F619E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D44EEE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DFE1AE5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85A963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641795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8D91C1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C180A4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1502BA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BA76CE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10A900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A243955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88F00BE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11C628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FC7EE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99E388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5EBFC4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93AB43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C21970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-3 057,2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FAC903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46D3B2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AB85F0E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Строительство и реконструкция автомобильных дорог в городских округах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E23422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9AD902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7F4A8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85A351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7B49C3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6D9951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43871A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74FDD0D5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D825FEA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DA688A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D6014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FBF5F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1187B5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33FCA2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400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13B6AC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7C0CA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189F5F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84172B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Бюджетные инвестиции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1DBA42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34A6A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E97F7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0CC310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Ч210374220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480CA5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410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BDFDA7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-24 536,0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5CD56D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32A0B5A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4AEAA0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Содержание автомобильных дорог общего пользования местного значения в границах городского округа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BBC999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5D1CA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213AF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0DDFD8B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F89CD2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49047D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216B9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627676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F0240DB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47EDE2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1CB09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1B0775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9DE10B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7339EA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25A87F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62009D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430A96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0B5FD5B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0C5755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331F9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4F91E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D9E72D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Ч210374770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2A9577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58E09A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-6 742,8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5157B8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F9EE4F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9E0D46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"Безопасность дорожного движения города Новочебоксарска" муниципальной программы "Развитие транспортной системы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1422FE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335076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46B2EF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EF5036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890928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D525ED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-10 000,0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C0E675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E11751E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DC1F32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"Реализация мероприятий, направленных на обеспечение безопасности дорожного движения"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49AE85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CFB66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95901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0C5BA2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C83C81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6A08E6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-10 000,0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883A9A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F048C0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EC6D1E0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Строительство, содержание, модернизация и ремонт технических средств организации дорожного движения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C6E26E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8D79CC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A53F0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86EC74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CDEE3F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DDBCB3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41043C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BA0369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C7B8EA8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B1C6E6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C4B8D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1F4E6E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B4B05F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83154E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793499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87BACC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F42417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C5B391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2A8FE7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8370B6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2BD1EA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C4E856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Ч230174360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B61716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4476B5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EE691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ADF1B8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BD64F37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Обустройство и совершенствование опасных участков улично-дорожной сети городов и сельских населенных пунктов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7A9F1C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DAD68C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099CCC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751952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FD4E9F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6208F6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A2AE6A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3CE3E8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C31321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65A660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0A038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C36F13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2D1BA2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2DE5F5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7FBDD2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60E21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9C22F3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A42C26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E28A3B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1D631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6F71B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09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06AB68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Ч230174370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8E9173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12D297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-5 000,0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C9DB8A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859CD3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999580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Жилищно-коммунальное хозяйство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AD397C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71A75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D2CD75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C4D3928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996A19B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2C2644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45 836,0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68D5DF2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3D839B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82217E2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Жилищное хозяйство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EFB2AB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4A1B03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9F2786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60332B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3BE2C3E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1B4071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281AD0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DAEAB45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92BF11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5CCB94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EC9BE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526C9B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C15133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F8E5B5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3526A2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BF1C5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B867E3C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0ED3DF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"Модернизация коммунальной инфраструктуры на территории  города Новочебоксарска" муниципальной программы "Модернизация и развитие сферы жилищно-коммунального хозяйства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86FEBD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8B7D50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F7518C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A4582C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A110000000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7B80F3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B2CD73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24A680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C75ECD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1A5908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"Улучшение потребительских и эксплуатационных характеристик жилищного фонда, обеспечивающих гражданам безопасные и комфортное условия проживания"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7A63E8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FB945F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1BED44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0E35C4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A110300000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D57BC2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9DA030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B2FBE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FBE4A1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30C9302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Обеспечение мероприятий по капитальному ремонту многоквартирных домов, находящихся в муниципальной собственности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4707A7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A16C65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6C3469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C7863B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196B1F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D36DB1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80440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F27A8E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22BFDE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CB8B30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4B8F62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6C7EB2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E94AE0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8E5163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792F7E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C3C44C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7022B3D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F86EC72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629C57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89C10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BEC5A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7B102D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A110372770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CC6B8E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EB0B57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-12 000,8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2D47A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7A260477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E597DB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Благоустройство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A37D9A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A49F5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82EDF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AEF9FC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5D26678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3B1F21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CA251B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87598EA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F86368E" w14:textId="3190F0F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 xml:space="preserve">Муниципальная программа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AE799A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FECB7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CFD9B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EDFFA4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191437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CD7207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405AAC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DB29B0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278362F" w14:textId="5F5DC7F5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 xml:space="preserve">Подпрограмма "Благоустройство дворовых и общественных территорий"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«Формирование современной городской среды на территории города Новочебоксарска»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8C34F2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7BFD60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835D2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B99965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E29FE3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C09958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BA8CA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E9D87A5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7F1B2B4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"Содействие благоустройству населенных пунктов Чувашской Республики"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E61A3D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2D66F8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78074E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6111E2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9BF8BE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466D17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57 836,8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77DC28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F20136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C69986A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Уличное освещение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A08DB5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D2B73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CAF44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B09E59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5BA9D1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32A3CA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665815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9491A1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C94B7E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060B55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919DE4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071974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0C4365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2658D9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CF4B72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324792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7BA8B4A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47B02C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E257F8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99461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22AC1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B317A2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427E4D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982C83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-7 785,9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94719E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F513E0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A7E68D4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Реализация мероприятий по благоустройству территории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E8869C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24ECC2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3FC1F9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A538DC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27333E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89A334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EAD097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6438AB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AC5489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D7DBB1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7F481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FD289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70B165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F64567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75573F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4F6E3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74E8E20B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82CA55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3D073F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EFDB7C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67F259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6D2718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A510277420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259B65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6B5C65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-9 000,0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687703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740AA7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534A7B3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Реализация мероприятий по благоустройству дворовых территорий и тротуаров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012407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740D9A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DEB627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A2C636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3EEB59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7B96B1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F4F7B7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A6FA86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6D9A64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6CD9B7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8D2B0C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5D475C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2B6D83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B92758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CB4707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14AB78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8DD0357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89B987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435AD1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A3D497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05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384C1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6CBAEB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A5102S2710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EFADB0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78B1841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74 622,7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D24690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457582F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1D5C805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Охрана окружающей среды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167302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ADF9F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35B575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2337470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B06A483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8E1F56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F914D82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4E3A21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5DEC263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DD43C7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20554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D75747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E01DEF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8D436A7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041549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583B3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08BB1D6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BCD22F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7C25D4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682467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D50D0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E60C2C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11DC10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D824CB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C5939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4DF70D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D630E3F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"Повышение экологической безопасности города Новочебоксарска" муниципальной программы "Развитие потенциала природно-сырьевых ресурсов и повышение экологической безопасности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C2651F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5234AB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F6547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612B74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Ч320000000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70E60D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2DA69CA2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BD3BBF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AB2202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AF7B34D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"Мероприятия, направленные на формирование экологической культуры"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BA685B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E6470F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4E38A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9E11E3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Ч320400000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C51D86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AE719B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ED273D2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7F3D2C4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E890C94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Повышение уровня информированности, заинтересованности населения в сохранении и поддержании благоприятной окружающей среды и экологической безопасности в Чувашской Республике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AB4666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5C85E3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2D27E8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04CDD2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FCC1DE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4A3AB0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5E5781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F60652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8D8677F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1076CE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E96D6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16C49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68082D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B291FF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3BD269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A7E6E7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D36304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0158387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4639D4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932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C9547F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06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5F7B2B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A8FEF5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Ч320473270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3EDDED4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240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2E5266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-1 500,0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0BFFBE5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B26E56B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2E5F1DF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Отдел культуры администрации города Новочебоксарска Чувашской Республики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A7CE422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448CA51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786305B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1FA1655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2379DB6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AAA1912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A90AC17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1F0CBAE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E3C057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Культура, кинематография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FAAD75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814CD8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11E47A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1AEC854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947F403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58690B7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0E93E6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6C8ABB11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66B31EB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Культура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966E3D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B3F259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91E91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8A741D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3968B76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170EEF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48CE71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4C313E3B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1376739" w14:textId="1B3205B6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proofErr w:type="spellStart"/>
            <w:r w:rsidRPr="00B42C27">
              <w:rPr>
                <w:color w:val="000000"/>
                <w:sz w:val="20"/>
                <w:szCs w:val="20"/>
              </w:rPr>
              <w:t>Муниципальноая</w:t>
            </w:r>
            <w:proofErr w:type="spellEnd"/>
            <w:r w:rsidRPr="00B42C27">
              <w:rPr>
                <w:color w:val="000000"/>
                <w:sz w:val="20"/>
                <w:szCs w:val="20"/>
              </w:rPr>
              <w:t xml:space="preserve"> программа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57FCCD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2E2842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6F5F9B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57A621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5312AAA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E29CAB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453C17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CD748E4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82D352D" w14:textId="6B28944B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 xml:space="preserve">Подпрограмма "Строительство (реконструкция) и модернизация муниципальных учреждений культуры клубного типа" муниципальной программы </w:t>
            </w:r>
            <w:r w:rsidR="004458BB">
              <w:rPr>
                <w:color w:val="000000"/>
                <w:sz w:val="20"/>
                <w:szCs w:val="20"/>
              </w:rPr>
              <w:t>«Развитие культуры города Новочебоксарска»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95DCDB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EAA0BE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C973A4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0A40A8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Ц460000000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034376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E3F49E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D03260A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1DAA00E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A14250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"Модернизация и развитие инфраструктуры муниципальных учреждений культуры клубного типа"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1DD3AF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F2CAD4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000BE4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78FC3A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Ц460200000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1523AD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AA8C53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7A1B64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7835A4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B3AFFE4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Капитальный ремонт муниципальных учреждений культуры клубного типа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177C09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A2551B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BD2EB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8B678E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B49F06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E98136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2E3A6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5577D5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52B667B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D074CD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C1C550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5F70E3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1E8320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3D5557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A3DC02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E00876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3B61D95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86F72C6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Субсидии автономным учреждениям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6931AC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957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477201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08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9168CA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01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11F10B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Ц4602S2350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2FD1878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620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449760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1 766,5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429E0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2BE2DFE0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C99B433" w14:textId="77777777" w:rsidR="00B42C27" w:rsidRPr="00B42C27" w:rsidRDefault="00B42C27" w:rsidP="00B42C27">
            <w:pPr>
              <w:jc w:val="both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Отдел образования администрации города Новочебоксарска Чувашской Республики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FA2BE8C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174FFA4" w14:textId="77777777" w:rsidR="00B42C27" w:rsidRPr="00B42C27" w:rsidRDefault="00B42C27" w:rsidP="00B42C27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07FF6F2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8315683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7D0CD0F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057A0C0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CBEB999" w14:textId="77777777" w:rsidR="00B42C27" w:rsidRPr="00B42C27" w:rsidRDefault="00B42C27" w:rsidP="00B42C27">
            <w:pPr>
              <w:jc w:val="right"/>
              <w:rPr>
                <w:b/>
                <w:bCs/>
                <w:color w:val="000000"/>
                <w:sz w:val="20"/>
                <w:szCs w:val="20"/>
              </w:rPr>
            </w:pPr>
            <w:r w:rsidRPr="00B42C27"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3958644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39B35E2E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Образование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130E15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412C7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E534F4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6D1561A2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84F73F1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B1FDA9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010A36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0,0</w:t>
            </w:r>
          </w:p>
        </w:tc>
      </w:tr>
      <w:tr w:rsidR="00B42C27" w:rsidRPr="00B42C27" w14:paraId="5941F318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F0BDFC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Дополнительное образование детей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5954D1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BBAEC6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0C1A1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451A2B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ADB654D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DC9FE4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92C0829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1C70ABD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217D6A1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"Развитие образования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791C27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DDD4EB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E22222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E84A07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10D93F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0F2E35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10874A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60D1299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97C801E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"Поддержка развития образования города Новочебоксарска" муниципальной программы "Развитие образования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284BB6C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BB076E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CEE1C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0AB9337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Ц710000000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DF731D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F40035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5CDBCC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576C1B8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33652C3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"Реализация мероприятий регионального проекта "Успех каждого ребенка"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6611DDC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676EEF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B97BD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05D12E0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Ц71E200000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4E0194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436F5AF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2B7C378E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2FEA5832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968D4D2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Создание новых мест в образовательных организациях различных типов для реализации дополнительных общеразвивающих программ всех направленностей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75B960C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63C22F4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B9D464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B9D2F0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8225D0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9580A4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18ED767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6432E05C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4C463E78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Предоставление субсидий  бюджетным, автономным учреждениям и иным некоммерческим организациям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DD7664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7C503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B1F442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39872A2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16999D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600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B3F043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B90FC7B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4DAAB497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ED615E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Субсидии бюджетным учреждениям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613B2CF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BF924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C5AA66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03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CAE685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Ц71E254910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69E6219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610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CA41A2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E8BA0F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0,1</w:t>
            </w:r>
          </w:p>
        </w:tc>
      </w:tr>
      <w:tr w:rsidR="00B42C27" w:rsidRPr="00B42C27" w14:paraId="6009C3B6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8DED9C0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Молодежная политика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8546CE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9E183D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B8BF7B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53AA35A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43D997F8" w14:textId="77777777" w:rsidR="00B42C27" w:rsidRPr="00B42C27" w:rsidRDefault="00B42C27" w:rsidP="00B42C27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0DA7DD70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7BE6CB14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0399443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71A60A4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Муниципальная программа "Социальная поддержка граждан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09E5855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45380C0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2324AB4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2E688CE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Ц300000000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BF2EFAE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31E1DE0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10F50B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52CF040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29DADEDA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Подпрограмма "Совершенствование социальной поддержки семьи и детей" муниципальной программы "Социальная поддержка граждан города Новочебоксарска"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CA4281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50A3AEF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27CDA35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ACBE2D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Ц340000000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ACB40A7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27C36F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5256462D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110D9033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6AD9D4D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Основное мероприятие "Реализация мероприятий по проведению оздоровительной кампании детей, в том числе детей, находящихся в трудной жизненной ситуации"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41C7D9B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AF8C4A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49D463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09A5B28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Ц340200000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CA7DE73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4F0DE89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63A0208C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594A4929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5061B93C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Обеспечение отдыха и оздоровления детей, в том числе детей, находящихся в трудной жизненной ситуации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500C224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7C8C558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2EB95A4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17C85D89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7CB91626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393B7A6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34F94148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73C28901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11E59A37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Социальное обеспечение и иные выплаты населению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3059EE2C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512DEB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3FF5AB1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4EB1E1E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193361FD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300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6342D3F1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15C9A4C3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</w:p>
        </w:tc>
      </w:tr>
      <w:tr w:rsidR="00B42C27" w:rsidRPr="00B42C27" w14:paraId="3D807F1D" w14:textId="77777777" w:rsidTr="00B42C27">
        <w:trPr>
          <w:trHeight w:val="20"/>
        </w:trPr>
        <w:tc>
          <w:tcPr>
            <w:tcW w:w="4104" w:type="dxa"/>
            <w:shd w:val="clear" w:color="auto" w:fill="auto"/>
            <w:hideMark/>
          </w:tcPr>
          <w:p w14:paraId="090EE619" w14:textId="77777777" w:rsidR="00B42C27" w:rsidRPr="00B42C27" w:rsidRDefault="00B42C27" w:rsidP="00B42C27">
            <w:pPr>
              <w:jc w:val="both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617" w:type="dxa"/>
            <w:shd w:val="clear" w:color="auto" w:fill="auto"/>
            <w:vAlign w:val="bottom"/>
            <w:hideMark/>
          </w:tcPr>
          <w:p w14:paraId="1B9E14F1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974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1A961C72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416" w:type="dxa"/>
            <w:shd w:val="clear" w:color="auto" w:fill="auto"/>
            <w:vAlign w:val="bottom"/>
            <w:hideMark/>
          </w:tcPr>
          <w:p w14:paraId="0BCE126A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07</w:t>
            </w:r>
          </w:p>
        </w:tc>
        <w:tc>
          <w:tcPr>
            <w:tcW w:w="1283" w:type="dxa"/>
            <w:shd w:val="clear" w:color="auto" w:fill="auto"/>
            <w:vAlign w:val="bottom"/>
            <w:hideMark/>
          </w:tcPr>
          <w:p w14:paraId="7BA52D8B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Ц340270830</w:t>
            </w:r>
          </w:p>
        </w:tc>
        <w:tc>
          <w:tcPr>
            <w:tcW w:w="819" w:type="dxa"/>
            <w:shd w:val="clear" w:color="auto" w:fill="auto"/>
            <w:vAlign w:val="bottom"/>
            <w:hideMark/>
          </w:tcPr>
          <w:p w14:paraId="0AD120D0" w14:textId="77777777" w:rsidR="00B42C27" w:rsidRPr="00B42C27" w:rsidRDefault="00B42C27" w:rsidP="00B42C27">
            <w:pPr>
              <w:jc w:val="center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320</w:t>
            </w:r>
          </w:p>
        </w:tc>
        <w:tc>
          <w:tcPr>
            <w:tcW w:w="1142" w:type="dxa"/>
            <w:shd w:val="clear" w:color="auto" w:fill="auto"/>
            <w:vAlign w:val="bottom"/>
            <w:hideMark/>
          </w:tcPr>
          <w:p w14:paraId="13E49405" w14:textId="77777777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-0,3</w:t>
            </w:r>
          </w:p>
        </w:tc>
        <w:tc>
          <w:tcPr>
            <w:tcW w:w="1134" w:type="dxa"/>
            <w:shd w:val="clear" w:color="auto" w:fill="auto"/>
            <w:vAlign w:val="bottom"/>
            <w:hideMark/>
          </w:tcPr>
          <w:p w14:paraId="430F5018" w14:textId="285FC9D2" w:rsidR="00B42C27" w:rsidRPr="00B42C27" w:rsidRDefault="00B42C27" w:rsidP="00B42C27">
            <w:pPr>
              <w:jc w:val="right"/>
              <w:rPr>
                <w:color w:val="000000"/>
                <w:sz w:val="20"/>
                <w:szCs w:val="20"/>
              </w:rPr>
            </w:pPr>
            <w:r w:rsidRPr="00B42C27">
              <w:rPr>
                <w:color w:val="000000"/>
                <w:sz w:val="20"/>
                <w:szCs w:val="20"/>
              </w:rPr>
              <w:t>-0,1</w:t>
            </w:r>
            <w:r w:rsidR="00FF4A40">
              <w:rPr>
                <w:color w:val="000000"/>
                <w:sz w:val="20"/>
                <w:szCs w:val="20"/>
              </w:rPr>
              <w:t>»;</w:t>
            </w:r>
          </w:p>
        </w:tc>
      </w:tr>
    </w:tbl>
    <w:p w14:paraId="54B68EA0" w14:textId="77777777" w:rsidR="0013231C" w:rsidRDefault="0013231C" w:rsidP="003177E5">
      <w:pPr>
        <w:ind w:firstLine="709"/>
        <w:rPr>
          <w:highlight w:val="yellow"/>
        </w:rPr>
      </w:pPr>
    </w:p>
    <w:p w14:paraId="7E89589B" w14:textId="77777777" w:rsidR="00397EE4" w:rsidRDefault="00397EE4" w:rsidP="003177E5">
      <w:pPr>
        <w:ind w:firstLine="709"/>
      </w:pPr>
    </w:p>
    <w:p w14:paraId="34A59D2C" w14:textId="0C718C7A" w:rsidR="00030F44" w:rsidRPr="00D437EF" w:rsidRDefault="007C08C4" w:rsidP="003177E5">
      <w:pPr>
        <w:ind w:firstLine="709"/>
        <w:rPr>
          <w:color w:val="000000"/>
        </w:rPr>
      </w:pPr>
      <w:r w:rsidRPr="009A7A06">
        <w:t>1</w:t>
      </w:r>
      <w:r w:rsidR="00D04DCA">
        <w:t>1</w:t>
      </w:r>
      <w:r w:rsidR="00030F44" w:rsidRPr="009A7A06">
        <w:t>)</w:t>
      </w:r>
      <w:r w:rsidR="00030F44" w:rsidRPr="00690C25">
        <w:t xml:space="preserve"> приложение</w:t>
      </w:r>
      <w:r w:rsidR="00030F44" w:rsidRPr="00D437EF">
        <w:t xml:space="preserve"> 1</w:t>
      </w:r>
      <w:r w:rsidR="00030F44">
        <w:t>1</w:t>
      </w:r>
      <w:r w:rsidR="00030F44" w:rsidRPr="00D437EF">
        <w:t xml:space="preserve"> изложить в следующей редакции</w:t>
      </w:r>
      <w:r w:rsidR="00030F44" w:rsidRPr="00D437EF">
        <w:rPr>
          <w:color w:val="000000"/>
        </w:rPr>
        <w:t>:</w:t>
      </w:r>
    </w:p>
    <w:p w14:paraId="508B7A13" w14:textId="77777777" w:rsidR="00030F44" w:rsidRPr="00D437EF" w:rsidRDefault="00030F44" w:rsidP="00030F44">
      <w:pPr>
        <w:tabs>
          <w:tab w:val="left" w:pos="10065"/>
        </w:tabs>
        <w:ind w:left="5387" w:right="-1"/>
        <w:jc w:val="both"/>
        <w:rPr>
          <w:bCs/>
          <w:sz w:val="22"/>
          <w:szCs w:val="22"/>
        </w:rPr>
      </w:pPr>
      <w:r w:rsidRPr="00D437EF">
        <w:rPr>
          <w:bCs/>
          <w:sz w:val="22"/>
          <w:szCs w:val="22"/>
        </w:rPr>
        <w:t>«Приложение 1</w:t>
      </w:r>
      <w:r>
        <w:rPr>
          <w:bCs/>
          <w:sz w:val="22"/>
          <w:szCs w:val="22"/>
        </w:rPr>
        <w:t>1</w:t>
      </w:r>
    </w:p>
    <w:p w14:paraId="11D7039F" w14:textId="77777777" w:rsidR="00030F44" w:rsidRPr="00D437EF" w:rsidRDefault="00030F44" w:rsidP="00030F44">
      <w:pPr>
        <w:tabs>
          <w:tab w:val="left" w:pos="10065"/>
        </w:tabs>
        <w:ind w:left="5387" w:right="-1"/>
        <w:jc w:val="both"/>
        <w:rPr>
          <w:sz w:val="22"/>
          <w:szCs w:val="22"/>
        </w:rPr>
      </w:pPr>
      <w:r w:rsidRPr="00D437EF">
        <w:rPr>
          <w:bCs/>
          <w:sz w:val="22"/>
          <w:szCs w:val="22"/>
        </w:rPr>
        <w:t xml:space="preserve">к решению Новочебоксарского городского Собрания депутатов </w:t>
      </w:r>
      <w:r w:rsidRPr="00D437EF">
        <w:rPr>
          <w:sz w:val="22"/>
          <w:szCs w:val="22"/>
        </w:rPr>
        <w:t>Чувашской Республики «О бюджете города Новочебоксарска на 202</w:t>
      </w:r>
      <w:r>
        <w:rPr>
          <w:sz w:val="22"/>
          <w:szCs w:val="22"/>
        </w:rPr>
        <w:t>2</w:t>
      </w:r>
      <w:r w:rsidRPr="00D437EF">
        <w:rPr>
          <w:sz w:val="22"/>
          <w:szCs w:val="22"/>
        </w:rPr>
        <w:t xml:space="preserve"> год и на плановый период 202</w:t>
      </w:r>
      <w:r>
        <w:rPr>
          <w:sz w:val="22"/>
          <w:szCs w:val="22"/>
        </w:rPr>
        <w:t>3</w:t>
      </w:r>
      <w:r w:rsidRPr="00D437EF">
        <w:rPr>
          <w:sz w:val="22"/>
          <w:szCs w:val="22"/>
        </w:rPr>
        <w:t xml:space="preserve"> и 202</w:t>
      </w:r>
      <w:r>
        <w:rPr>
          <w:sz w:val="22"/>
          <w:szCs w:val="22"/>
        </w:rPr>
        <w:t>4</w:t>
      </w:r>
      <w:r w:rsidRPr="00D437EF">
        <w:rPr>
          <w:sz w:val="22"/>
          <w:szCs w:val="22"/>
        </w:rPr>
        <w:t xml:space="preserve"> годов»</w:t>
      </w:r>
    </w:p>
    <w:p w14:paraId="00B2A0A4" w14:textId="77777777" w:rsidR="00030F44" w:rsidRPr="00D437EF" w:rsidRDefault="00030F44" w:rsidP="00030F44">
      <w:pPr>
        <w:ind w:firstLine="567"/>
        <w:jc w:val="both"/>
        <w:rPr>
          <w:sz w:val="20"/>
          <w:szCs w:val="20"/>
        </w:rPr>
      </w:pPr>
    </w:p>
    <w:p w14:paraId="5FC957B1" w14:textId="77777777" w:rsidR="00030F44" w:rsidRPr="00D437EF" w:rsidRDefault="00030F44" w:rsidP="00030F44">
      <w:pPr>
        <w:tabs>
          <w:tab w:val="left" w:pos="5835"/>
        </w:tabs>
        <w:jc w:val="center"/>
        <w:rPr>
          <w:b/>
          <w:sz w:val="22"/>
          <w:szCs w:val="22"/>
        </w:rPr>
      </w:pPr>
      <w:r w:rsidRPr="00D437EF">
        <w:rPr>
          <w:b/>
          <w:sz w:val="22"/>
          <w:szCs w:val="22"/>
        </w:rPr>
        <w:t>ИСТОЧНИКИ</w:t>
      </w:r>
    </w:p>
    <w:p w14:paraId="4A361045" w14:textId="77777777" w:rsidR="00030F44" w:rsidRPr="00D437EF" w:rsidRDefault="00030F44" w:rsidP="00030F44">
      <w:pPr>
        <w:tabs>
          <w:tab w:val="left" w:pos="5835"/>
        </w:tabs>
        <w:jc w:val="center"/>
        <w:rPr>
          <w:b/>
          <w:sz w:val="22"/>
          <w:szCs w:val="22"/>
        </w:rPr>
      </w:pPr>
      <w:r w:rsidRPr="00D437EF">
        <w:rPr>
          <w:b/>
          <w:sz w:val="22"/>
          <w:szCs w:val="22"/>
        </w:rPr>
        <w:t xml:space="preserve">внутреннего финансирования дефицита бюджета </w:t>
      </w:r>
    </w:p>
    <w:p w14:paraId="171B0CBF" w14:textId="77777777" w:rsidR="00030F44" w:rsidRPr="00D437EF" w:rsidRDefault="00030F44" w:rsidP="00030F44">
      <w:pPr>
        <w:tabs>
          <w:tab w:val="left" w:pos="5835"/>
        </w:tabs>
        <w:jc w:val="center"/>
        <w:rPr>
          <w:b/>
          <w:sz w:val="22"/>
          <w:szCs w:val="22"/>
        </w:rPr>
      </w:pPr>
      <w:r w:rsidRPr="00D437EF">
        <w:rPr>
          <w:b/>
          <w:sz w:val="22"/>
          <w:szCs w:val="22"/>
        </w:rPr>
        <w:t>города Новочебоксарска на 202</w:t>
      </w:r>
      <w:r>
        <w:rPr>
          <w:b/>
          <w:sz w:val="22"/>
          <w:szCs w:val="22"/>
        </w:rPr>
        <w:t>2</w:t>
      </w:r>
      <w:r w:rsidRPr="00D437EF">
        <w:rPr>
          <w:b/>
          <w:sz w:val="22"/>
          <w:szCs w:val="22"/>
        </w:rPr>
        <w:t xml:space="preserve"> год</w:t>
      </w:r>
    </w:p>
    <w:p w14:paraId="03C4C186" w14:textId="77777777" w:rsidR="00030F44" w:rsidRPr="00995D18" w:rsidRDefault="00030F44" w:rsidP="00030F44">
      <w:pPr>
        <w:tabs>
          <w:tab w:val="left" w:pos="5835"/>
        </w:tabs>
        <w:jc w:val="right"/>
        <w:rPr>
          <w:sz w:val="20"/>
          <w:szCs w:val="20"/>
        </w:rPr>
      </w:pPr>
      <w:r w:rsidRPr="00995D18">
        <w:rPr>
          <w:sz w:val="20"/>
          <w:szCs w:val="20"/>
        </w:rPr>
        <w:t>(тыс. рублей)</w:t>
      </w:r>
    </w:p>
    <w:tbl>
      <w:tblPr>
        <w:tblW w:w="966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5131"/>
        <w:gridCol w:w="1730"/>
      </w:tblGrid>
      <w:tr w:rsidR="00030F44" w:rsidRPr="00995D18" w14:paraId="4AD37701" w14:textId="77777777" w:rsidTr="00397EE4">
        <w:tc>
          <w:tcPr>
            <w:tcW w:w="2802" w:type="dxa"/>
            <w:vAlign w:val="bottom"/>
          </w:tcPr>
          <w:p w14:paraId="2E40E5C2" w14:textId="77777777" w:rsidR="00030F44" w:rsidRPr="00995D18" w:rsidRDefault="00030F44" w:rsidP="004E5FCE">
            <w:pPr>
              <w:tabs>
                <w:tab w:val="left" w:pos="5835"/>
              </w:tabs>
              <w:spacing w:line="276" w:lineRule="auto"/>
              <w:jc w:val="center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Код бюджетной классификации Российской Федерации</w:t>
            </w:r>
          </w:p>
        </w:tc>
        <w:tc>
          <w:tcPr>
            <w:tcW w:w="5131" w:type="dxa"/>
            <w:vAlign w:val="bottom"/>
          </w:tcPr>
          <w:p w14:paraId="0ABB002C" w14:textId="77777777" w:rsidR="00030F44" w:rsidRPr="00995D18" w:rsidRDefault="00030F44" w:rsidP="004E5FCE">
            <w:pPr>
              <w:tabs>
                <w:tab w:val="left" w:pos="5835"/>
              </w:tabs>
              <w:spacing w:before="240" w:after="240"/>
              <w:jc w:val="center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Наименование</w:t>
            </w:r>
          </w:p>
        </w:tc>
        <w:tc>
          <w:tcPr>
            <w:tcW w:w="1730" w:type="dxa"/>
            <w:vAlign w:val="bottom"/>
          </w:tcPr>
          <w:p w14:paraId="43025068" w14:textId="77777777" w:rsidR="00030F44" w:rsidRPr="00995D18" w:rsidRDefault="00030F44" w:rsidP="004E5FCE">
            <w:pPr>
              <w:tabs>
                <w:tab w:val="left" w:pos="5835"/>
              </w:tabs>
              <w:spacing w:line="480" w:lineRule="auto"/>
              <w:jc w:val="center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Сумма</w:t>
            </w:r>
          </w:p>
        </w:tc>
      </w:tr>
      <w:tr w:rsidR="00030F44" w:rsidRPr="00995D18" w14:paraId="0077B913" w14:textId="77777777" w:rsidTr="00397EE4">
        <w:tc>
          <w:tcPr>
            <w:tcW w:w="2802" w:type="dxa"/>
          </w:tcPr>
          <w:p w14:paraId="2D89374F" w14:textId="77777777" w:rsidR="00030F44" w:rsidRPr="00995D18" w:rsidRDefault="00030F44" w:rsidP="004E5FCE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000 01 020000 00 0000 000</w:t>
            </w:r>
          </w:p>
        </w:tc>
        <w:tc>
          <w:tcPr>
            <w:tcW w:w="5131" w:type="dxa"/>
          </w:tcPr>
          <w:p w14:paraId="041B924B" w14:textId="77777777" w:rsidR="00030F44" w:rsidRPr="00995D18" w:rsidRDefault="00030F44" w:rsidP="004E5FCE">
            <w:pPr>
              <w:tabs>
                <w:tab w:val="left" w:pos="5835"/>
              </w:tabs>
              <w:jc w:val="both"/>
              <w:rPr>
                <w:b/>
                <w:sz w:val="20"/>
                <w:szCs w:val="20"/>
              </w:rPr>
            </w:pPr>
            <w:r w:rsidRPr="00995D18">
              <w:rPr>
                <w:bCs/>
                <w:sz w:val="20"/>
                <w:szCs w:val="20"/>
              </w:rPr>
              <w:t>Кредиты кредитных организаций в валюте Российской Федерации</w:t>
            </w:r>
          </w:p>
        </w:tc>
        <w:tc>
          <w:tcPr>
            <w:tcW w:w="1730" w:type="dxa"/>
          </w:tcPr>
          <w:p w14:paraId="30C7EA64" w14:textId="5914E1C4" w:rsidR="00030F44" w:rsidRPr="00995D18" w:rsidRDefault="00030F44" w:rsidP="004E5FCE">
            <w:pPr>
              <w:tabs>
                <w:tab w:val="left" w:pos="5835"/>
              </w:tabs>
              <w:ind w:right="317"/>
              <w:jc w:val="right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0,0</w:t>
            </w:r>
          </w:p>
        </w:tc>
      </w:tr>
      <w:tr w:rsidR="00030F44" w:rsidRPr="00995D18" w14:paraId="200130D2" w14:textId="77777777" w:rsidTr="00397EE4">
        <w:tc>
          <w:tcPr>
            <w:tcW w:w="2802" w:type="dxa"/>
          </w:tcPr>
          <w:p w14:paraId="0C03D0F7" w14:textId="77777777" w:rsidR="00030F44" w:rsidRPr="00995D18" w:rsidRDefault="00030F44" w:rsidP="004E5FCE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000 01 050000 00 0000 000</w:t>
            </w:r>
          </w:p>
        </w:tc>
        <w:tc>
          <w:tcPr>
            <w:tcW w:w="5131" w:type="dxa"/>
          </w:tcPr>
          <w:p w14:paraId="09745D04" w14:textId="77777777" w:rsidR="00030F44" w:rsidRPr="00995D18" w:rsidRDefault="00030F44" w:rsidP="004E5FCE">
            <w:pPr>
              <w:tabs>
                <w:tab w:val="left" w:pos="5835"/>
              </w:tabs>
              <w:jc w:val="both"/>
              <w:rPr>
                <w:b/>
                <w:sz w:val="20"/>
                <w:szCs w:val="20"/>
              </w:rPr>
            </w:pPr>
            <w:r w:rsidRPr="00995D18">
              <w:rPr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1730" w:type="dxa"/>
          </w:tcPr>
          <w:p w14:paraId="502113CB" w14:textId="6C059842" w:rsidR="00030F44" w:rsidRPr="007735C2" w:rsidRDefault="00030F44" w:rsidP="007735C2">
            <w:pPr>
              <w:tabs>
                <w:tab w:val="left" w:pos="5835"/>
              </w:tabs>
              <w:ind w:right="317"/>
              <w:jc w:val="right"/>
              <w:rPr>
                <w:sz w:val="20"/>
                <w:szCs w:val="20"/>
              </w:rPr>
            </w:pPr>
            <w:r w:rsidRPr="007735C2">
              <w:rPr>
                <w:sz w:val="20"/>
                <w:szCs w:val="20"/>
              </w:rPr>
              <w:t>18</w:t>
            </w:r>
            <w:r w:rsidR="007735C2" w:rsidRPr="007735C2">
              <w:rPr>
                <w:sz w:val="20"/>
                <w:szCs w:val="20"/>
              </w:rPr>
              <w:t>2 030,6</w:t>
            </w:r>
          </w:p>
        </w:tc>
      </w:tr>
      <w:tr w:rsidR="00030F44" w:rsidRPr="00D437EF" w14:paraId="6BDEC90A" w14:textId="77777777" w:rsidTr="00397EE4">
        <w:tc>
          <w:tcPr>
            <w:tcW w:w="7933" w:type="dxa"/>
            <w:gridSpan w:val="2"/>
          </w:tcPr>
          <w:p w14:paraId="68BAB0D1" w14:textId="77777777" w:rsidR="00030F44" w:rsidRPr="00995D18" w:rsidRDefault="00030F44" w:rsidP="004E5FCE">
            <w:pPr>
              <w:tabs>
                <w:tab w:val="left" w:pos="5835"/>
              </w:tabs>
              <w:rPr>
                <w:bCs/>
                <w:sz w:val="20"/>
                <w:szCs w:val="20"/>
              </w:rPr>
            </w:pPr>
            <w:r w:rsidRPr="00995D18">
              <w:rPr>
                <w:bCs/>
                <w:sz w:val="20"/>
                <w:szCs w:val="20"/>
              </w:rPr>
              <w:t>Итого</w:t>
            </w:r>
          </w:p>
        </w:tc>
        <w:tc>
          <w:tcPr>
            <w:tcW w:w="1730" w:type="dxa"/>
          </w:tcPr>
          <w:p w14:paraId="5D1E3B88" w14:textId="4D47512C" w:rsidR="00030F44" w:rsidRPr="007735C2" w:rsidRDefault="00665C20" w:rsidP="007735C2">
            <w:pPr>
              <w:tabs>
                <w:tab w:val="left" w:pos="5835"/>
              </w:tabs>
              <w:jc w:val="center"/>
              <w:rPr>
                <w:sz w:val="20"/>
                <w:szCs w:val="20"/>
              </w:rPr>
            </w:pPr>
            <w:r w:rsidRPr="007735C2">
              <w:rPr>
                <w:sz w:val="20"/>
                <w:szCs w:val="20"/>
              </w:rPr>
              <w:t xml:space="preserve">     </w:t>
            </w:r>
            <w:r w:rsidR="00030F44" w:rsidRPr="007735C2">
              <w:rPr>
                <w:sz w:val="20"/>
                <w:szCs w:val="20"/>
              </w:rPr>
              <w:t>18</w:t>
            </w:r>
            <w:r w:rsidR="007735C2" w:rsidRPr="007735C2">
              <w:rPr>
                <w:sz w:val="20"/>
                <w:szCs w:val="20"/>
              </w:rPr>
              <w:t>2 030,6</w:t>
            </w:r>
            <w:r w:rsidR="00030F44" w:rsidRPr="007735C2">
              <w:rPr>
                <w:sz w:val="20"/>
                <w:szCs w:val="20"/>
              </w:rPr>
              <w:t>»;</w:t>
            </w:r>
          </w:p>
        </w:tc>
      </w:tr>
    </w:tbl>
    <w:p w14:paraId="1B1E5AF6" w14:textId="77777777" w:rsidR="000B0393" w:rsidRDefault="000B0393" w:rsidP="00CB2AD5">
      <w:pPr>
        <w:ind w:firstLine="567"/>
        <w:jc w:val="both"/>
      </w:pPr>
    </w:p>
    <w:p w14:paraId="2C1B78AD" w14:textId="77777777" w:rsidR="00CB2AD5" w:rsidRPr="002D64CF" w:rsidRDefault="00CB2AD5" w:rsidP="005A35E5">
      <w:pPr>
        <w:ind w:firstLine="567"/>
        <w:jc w:val="both"/>
      </w:pPr>
      <w:r w:rsidRPr="002D64CF">
        <w:t>2. Контроль за исполнением настоящего решения возложить на постоянную комиссию по бюджету, налогам и инвестиционной политике Новочебоксарского городского Собрания депутатов Чувашской Республики.</w:t>
      </w:r>
    </w:p>
    <w:p w14:paraId="34F160B6" w14:textId="72185EA7" w:rsidR="00CB2AD5" w:rsidRPr="002D64CF" w:rsidRDefault="00CB2AD5" w:rsidP="005A35E5">
      <w:pPr>
        <w:ind w:firstLine="567"/>
        <w:jc w:val="both"/>
      </w:pPr>
      <w:r w:rsidRPr="002D64CF">
        <w:t xml:space="preserve">3. Настоящее решение вступает в силу </w:t>
      </w:r>
      <w:r w:rsidR="0031319E">
        <w:t>после</w:t>
      </w:r>
      <w:r w:rsidRPr="002D64CF">
        <w:t xml:space="preserve"> его официального опубликования (обнародования). </w:t>
      </w:r>
    </w:p>
    <w:p w14:paraId="2B17F41F" w14:textId="77777777" w:rsidR="00CB2AD5" w:rsidRPr="002D64CF" w:rsidRDefault="00CB2AD5" w:rsidP="005A35E5">
      <w:pPr>
        <w:shd w:val="clear" w:color="auto" w:fill="FFFFFF"/>
        <w:ind w:firstLine="709"/>
        <w:jc w:val="both"/>
      </w:pPr>
    </w:p>
    <w:p w14:paraId="50FD001C" w14:textId="77777777" w:rsidR="0022246E" w:rsidRPr="002D64CF" w:rsidRDefault="0022246E" w:rsidP="005A35E5">
      <w:pPr>
        <w:shd w:val="clear" w:color="auto" w:fill="FFFFFF"/>
        <w:ind w:firstLine="709"/>
        <w:jc w:val="both"/>
      </w:pPr>
    </w:p>
    <w:p w14:paraId="14FA0A84" w14:textId="77777777" w:rsidR="0022246E" w:rsidRPr="002D64CF" w:rsidRDefault="0022246E" w:rsidP="005A35E5">
      <w:pPr>
        <w:shd w:val="clear" w:color="auto" w:fill="FFFFFF"/>
        <w:ind w:firstLine="709"/>
        <w:jc w:val="both"/>
      </w:pPr>
    </w:p>
    <w:p w14:paraId="40477519" w14:textId="77777777" w:rsidR="009A7A06" w:rsidRPr="009A7A06" w:rsidRDefault="009A7A06" w:rsidP="009A7A06">
      <w:pPr>
        <w:pStyle w:val="aff0"/>
        <w:shd w:val="clear" w:color="auto" w:fill="FFFFFF"/>
        <w:spacing w:before="0" w:beforeAutospacing="0" w:after="0" w:afterAutospacing="0"/>
        <w:rPr>
          <w:color w:val="262626"/>
        </w:rPr>
      </w:pPr>
      <w:r w:rsidRPr="009A7A06">
        <w:rPr>
          <w:color w:val="262626"/>
        </w:rPr>
        <w:t>Врио главы города Новочебоксарска</w:t>
      </w:r>
    </w:p>
    <w:p w14:paraId="10640D09" w14:textId="6318AF6E" w:rsidR="009A7A06" w:rsidRPr="009A7A06" w:rsidRDefault="009A7A06" w:rsidP="009A7A06">
      <w:pPr>
        <w:pStyle w:val="aff0"/>
        <w:shd w:val="clear" w:color="auto" w:fill="FFFFFF"/>
        <w:spacing w:before="0" w:beforeAutospacing="0" w:after="0" w:afterAutospacing="0"/>
        <w:rPr>
          <w:color w:val="262626"/>
        </w:rPr>
      </w:pPr>
      <w:r w:rsidRPr="009A7A06">
        <w:rPr>
          <w:color w:val="262626"/>
        </w:rPr>
        <w:t xml:space="preserve">Чувашской Республики                                                                              </w:t>
      </w:r>
      <w:r>
        <w:rPr>
          <w:color w:val="262626"/>
        </w:rPr>
        <w:t xml:space="preserve">                 </w:t>
      </w:r>
      <w:r w:rsidRPr="009A7A06">
        <w:rPr>
          <w:color w:val="262626"/>
        </w:rPr>
        <w:t>О.А. Матвеев</w:t>
      </w:r>
    </w:p>
    <w:tbl>
      <w:tblPr>
        <w:tblW w:w="5148" w:type="pct"/>
        <w:tblInd w:w="-284" w:type="dxa"/>
        <w:tblLayout w:type="fixed"/>
        <w:tblLook w:val="04A0" w:firstRow="1" w:lastRow="0" w:firstColumn="1" w:lastColumn="0" w:noHBand="0" w:noVBand="1"/>
      </w:tblPr>
      <w:tblGrid>
        <w:gridCol w:w="10146"/>
      </w:tblGrid>
      <w:tr w:rsidR="00A35C8B" w:rsidRPr="002D64CF" w14:paraId="2EB80DA8" w14:textId="77777777" w:rsidTr="001C7276">
        <w:trPr>
          <w:trHeight w:val="68"/>
          <w:tblHeader/>
        </w:trPr>
        <w:tc>
          <w:tcPr>
            <w:tcW w:w="5000" w:type="pct"/>
            <w:shd w:val="clear" w:color="auto" w:fill="auto"/>
            <w:noWrap/>
            <w:vAlign w:val="center"/>
          </w:tcPr>
          <w:p w14:paraId="209C7EC5" w14:textId="77777777" w:rsidR="00A35C8B" w:rsidRPr="002D64CF" w:rsidRDefault="00A35C8B" w:rsidP="009A7A06"/>
        </w:tc>
      </w:tr>
    </w:tbl>
    <w:p w14:paraId="4174D8A5" w14:textId="2B1C2C10" w:rsidR="0084166D" w:rsidRDefault="0084166D" w:rsidP="00FB39AA">
      <w:pPr>
        <w:jc w:val="both"/>
      </w:pPr>
    </w:p>
    <w:sectPr w:rsidR="0084166D" w:rsidSect="00F17830">
      <w:headerReference w:type="default" r:id="rId10"/>
      <w:headerReference w:type="first" r:id="rId11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8F04FE" w14:textId="77777777" w:rsidR="00140DA5" w:rsidRDefault="00140DA5">
      <w:r>
        <w:separator/>
      </w:r>
    </w:p>
  </w:endnote>
  <w:endnote w:type="continuationSeparator" w:id="0">
    <w:p w14:paraId="3A4DC76A" w14:textId="77777777" w:rsidR="00140DA5" w:rsidRDefault="00140D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ltica Chv">
    <w:altName w:val="Candara"/>
    <w:charset w:val="00"/>
    <w:family w:val="auto"/>
    <w:pitch w:val="variable"/>
    <w:sig w:usb0="00000207" w:usb1="00000000" w:usb2="00000000" w:usb3="00000000" w:csb0="00000097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 Chuv">
    <w:panose1 w:val="02020603050405020304"/>
    <w:charset w:val="CC"/>
    <w:family w:val="roman"/>
    <w:pitch w:val="variable"/>
    <w:sig w:usb0="00000201" w:usb1="00000000" w:usb2="00000000" w:usb3="00000000" w:csb0="00000004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3CBC2FA" w14:textId="77777777" w:rsidR="00140DA5" w:rsidRDefault="00140DA5">
      <w:r>
        <w:separator/>
      </w:r>
    </w:p>
  </w:footnote>
  <w:footnote w:type="continuationSeparator" w:id="0">
    <w:p w14:paraId="48A2A82C" w14:textId="77777777" w:rsidR="00140DA5" w:rsidRDefault="00140D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42141001"/>
      <w:docPartObj>
        <w:docPartGallery w:val="Page Numbers (Top of Page)"/>
        <w:docPartUnique/>
      </w:docPartObj>
    </w:sdtPr>
    <w:sdtEndPr/>
    <w:sdtContent>
      <w:p w14:paraId="08FAE242" w14:textId="3911335F" w:rsidR="00F17830" w:rsidRDefault="00F17830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71882">
          <w:rPr>
            <w:noProof/>
          </w:rPr>
          <w:t>2</w:t>
        </w:r>
        <w:r>
          <w:fldChar w:fldCharType="end"/>
        </w:r>
      </w:p>
    </w:sdtContent>
  </w:sdt>
  <w:p w14:paraId="0649B5E7" w14:textId="77777777" w:rsidR="00F17830" w:rsidRDefault="00F1783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F76BED2" w14:textId="2746DBBA" w:rsidR="00F17830" w:rsidRDefault="00F17830">
    <w:pPr>
      <w:pStyle w:val="a3"/>
      <w:jc w:val="center"/>
    </w:pPr>
  </w:p>
  <w:p w14:paraId="13B897E9" w14:textId="026F8E03" w:rsidR="009C1A89" w:rsidRPr="008A270E" w:rsidRDefault="009C1A89" w:rsidP="00006FCB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A2626E"/>
    <w:multiLevelType w:val="singleLevel"/>
    <w:tmpl w:val="BAB07038"/>
    <w:lvl w:ilvl="0">
      <w:start w:val="2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">
    <w:nsid w:val="0EA50A46"/>
    <w:multiLevelType w:val="singleLevel"/>
    <w:tmpl w:val="B43C0E58"/>
    <w:lvl w:ilvl="0">
      <w:start w:val="1"/>
      <w:numFmt w:val="decimal"/>
      <w:lvlText w:val="%1."/>
      <w:legacy w:legacy="1" w:legacySpace="0" w:legacyIndent="369"/>
      <w:lvlJc w:val="left"/>
      <w:rPr>
        <w:rFonts w:ascii="Times New Roman" w:hAnsi="Times New Roman" w:cs="Times New Roman" w:hint="default"/>
      </w:rPr>
    </w:lvl>
  </w:abstractNum>
  <w:abstractNum w:abstractNumId="2">
    <w:nsid w:val="14402028"/>
    <w:multiLevelType w:val="singleLevel"/>
    <w:tmpl w:val="C314649C"/>
    <w:lvl w:ilvl="0">
      <w:start w:val="2"/>
      <w:numFmt w:val="decimal"/>
      <w:lvlText w:val="%1."/>
      <w:legacy w:legacy="1" w:legacySpace="0" w:legacyIndent="417"/>
      <w:lvlJc w:val="left"/>
      <w:rPr>
        <w:rFonts w:ascii="Times New Roman" w:hAnsi="Times New Roman" w:cs="Times New Roman" w:hint="default"/>
      </w:rPr>
    </w:lvl>
  </w:abstractNum>
  <w:abstractNum w:abstractNumId="3">
    <w:nsid w:val="15DD6516"/>
    <w:multiLevelType w:val="singleLevel"/>
    <w:tmpl w:val="7602AC78"/>
    <w:lvl w:ilvl="0">
      <w:start w:val="6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4">
    <w:nsid w:val="1747358C"/>
    <w:multiLevelType w:val="singleLevel"/>
    <w:tmpl w:val="F6E2EBD2"/>
    <w:lvl w:ilvl="0">
      <w:start w:val="7"/>
      <w:numFmt w:val="decimal"/>
      <w:lvlText w:val="%1)"/>
      <w:legacy w:legacy="1" w:legacySpace="0" w:legacyIndent="341"/>
      <w:lvlJc w:val="left"/>
      <w:rPr>
        <w:rFonts w:ascii="Times New Roman" w:hAnsi="Times New Roman" w:cs="Times New Roman" w:hint="default"/>
      </w:rPr>
    </w:lvl>
  </w:abstractNum>
  <w:abstractNum w:abstractNumId="5">
    <w:nsid w:val="17F24928"/>
    <w:multiLevelType w:val="hybridMultilevel"/>
    <w:tmpl w:val="19AE8AD8"/>
    <w:lvl w:ilvl="0" w:tplc="3EF00292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18BD4D3A"/>
    <w:multiLevelType w:val="singleLevel"/>
    <w:tmpl w:val="C9B6C59A"/>
    <w:lvl w:ilvl="0">
      <w:start w:val="1"/>
      <w:numFmt w:val="decimal"/>
      <w:lvlText w:val="%1)"/>
      <w:legacy w:legacy="1" w:legacySpace="0" w:legacyIndent="308"/>
      <w:lvlJc w:val="left"/>
      <w:rPr>
        <w:rFonts w:ascii="Times New Roman" w:hAnsi="Times New Roman" w:cs="Times New Roman" w:hint="default"/>
      </w:rPr>
    </w:lvl>
  </w:abstractNum>
  <w:abstractNum w:abstractNumId="7">
    <w:nsid w:val="1C3D0295"/>
    <w:multiLevelType w:val="hybridMultilevel"/>
    <w:tmpl w:val="4F5E4A40"/>
    <w:lvl w:ilvl="0" w:tplc="A636F86E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8">
    <w:nsid w:val="1E653BDA"/>
    <w:multiLevelType w:val="hybridMultilevel"/>
    <w:tmpl w:val="0568C682"/>
    <w:lvl w:ilvl="0" w:tplc="2B781514">
      <w:start w:val="1"/>
      <w:numFmt w:val="decimal"/>
      <w:lvlText w:val="%1."/>
      <w:lvlJc w:val="left"/>
      <w:pPr>
        <w:tabs>
          <w:tab w:val="num" w:pos="1110"/>
        </w:tabs>
        <w:ind w:left="111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9">
    <w:nsid w:val="1F6B08D9"/>
    <w:multiLevelType w:val="singleLevel"/>
    <w:tmpl w:val="5C661AB0"/>
    <w:lvl w:ilvl="0">
      <w:start w:val="4"/>
      <w:numFmt w:val="decimal"/>
      <w:lvlText w:val="%1."/>
      <w:legacy w:legacy="1" w:legacySpace="0" w:legacyIndent="509"/>
      <w:lvlJc w:val="left"/>
      <w:rPr>
        <w:rFonts w:ascii="Times New Roman" w:hAnsi="Times New Roman" w:cs="Times New Roman" w:hint="default"/>
      </w:rPr>
    </w:lvl>
  </w:abstractNum>
  <w:abstractNum w:abstractNumId="10">
    <w:nsid w:val="223C13FA"/>
    <w:multiLevelType w:val="hybridMultilevel"/>
    <w:tmpl w:val="24B22624"/>
    <w:lvl w:ilvl="0" w:tplc="EFAAFFA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>
    <w:nsid w:val="25CB19DA"/>
    <w:multiLevelType w:val="singleLevel"/>
    <w:tmpl w:val="DCDC6878"/>
    <w:lvl w:ilvl="0">
      <w:start w:val="2"/>
      <w:numFmt w:val="decimal"/>
      <w:lvlText w:val="%1."/>
      <w:legacy w:legacy="1" w:legacySpace="0" w:legacyIndent="302"/>
      <w:lvlJc w:val="left"/>
      <w:rPr>
        <w:rFonts w:ascii="Times New Roman" w:hAnsi="Times New Roman" w:cs="Times New Roman" w:hint="default"/>
      </w:rPr>
    </w:lvl>
  </w:abstractNum>
  <w:abstractNum w:abstractNumId="12">
    <w:nsid w:val="264D1975"/>
    <w:multiLevelType w:val="hybridMultilevel"/>
    <w:tmpl w:val="68CCF2A2"/>
    <w:lvl w:ilvl="0" w:tplc="85045918">
      <w:start w:val="1"/>
      <w:numFmt w:val="decimal"/>
      <w:lvlText w:val="%1."/>
      <w:lvlJc w:val="left"/>
      <w:pPr>
        <w:tabs>
          <w:tab w:val="num" w:pos="1800"/>
        </w:tabs>
        <w:ind w:left="1800" w:hanging="10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>
    <w:nsid w:val="26E01D8A"/>
    <w:multiLevelType w:val="hybridMultilevel"/>
    <w:tmpl w:val="11680E54"/>
    <w:lvl w:ilvl="0" w:tplc="9760E4B8">
      <w:start w:val="957"/>
      <w:numFmt w:val="decimal"/>
      <w:lvlText w:val="%1"/>
      <w:lvlJc w:val="left"/>
      <w:pPr>
        <w:tabs>
          <w:tab w:val="num" w:pos="660"/>
        </w:tabs>
        <w:ind w:left="660" w:hanging="49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45"/>
        </w:tabs>
        <w:ind w:left="124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965"/>
        </w:tabs>
        <w:ind w:left="196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685"/>
        </w:tabs>
        <w:ind w:left="268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405"/>
        </w:tabs>
        <w:ind w:left="340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125"/>
        </w:tabs>
        <w:ind w:left="412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845"/>
        </w:tabs>
        <w:ind w:left="484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565"/>
        </w:tabs>
        <w:ind w:left="556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285"/>
        </w:tabs>
        <w:ind w:left="6285" w:hanging="180"/>
      </w:pPr>
    </w:lvl>
  </w:abstractNum>
  <w:abstractNum w:abstractNumId="14">
    <w:nsid w:val="280B553A"/>
    <w:multiLevelType w:val="hybridMultilevel"/>
    <w:tmpl w:val="2384E3CC"/>
    <w:lvl w:ilvl="0" w:tplc="C2301F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2A3B5ACF"/>
    <w:multiLevelType w:val="singleLevel"/>
    <w:tmpl w:val="060A2162"/>
    <w:lvl w:ilvl="0">
      <w:start w:val="2"/>
      <w:numFmt w:val="decimal"/>
      <w:lvlText w:val="%1."/>
      <w:legacy w:legacy="1" w:legacySpace="0" w:legacyIndent="307"/>
      <w:lvlJc w:val="left"/>
      <w:rPr>
        <w:rFonts w:ascii="Times New Roman" w:hAnsi="Times New Roman" w:cs="Times New Roman" w:hint="default"/>
      </w:rPr>
    </w:lvl>
  </w:abstractNum>
  <w:abstractNum w:abstractNumId="16">
    <w:nsid w:val="30172FB1"/>
    <w:multiLevelType w:val="hybridMultilevel"/>
    <w:tmpl w:val="FFCA70B4"/>
    <w:lvl w:ilvl="0" w:tplc="E46EDC54">
      <w:start w:val="7"/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38BD5F9D"/>
    <w:multiLevelType w:val="hybridMultilevel"/>
    <w:tmpl w:val="015A3F22"/>
    <w:lvl w:ilvl="0" w:tplc="9F202C18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8">
    <w:nsid w:val="3BC702CA"/>
    <w:multiLevelType w:val="singleLevel"/>
    <w:tmpl w:val="8084E106"/>
    <w:lvl w:ilvl="0">
      <w:start w:val="1"/>
      <w:numFmt w:val="decimal"/>
      <w:lvlText w:val="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9">
    <w:nsid w:val="4BEE2CB3"/>
    <w:multiLevelType w:val="singleLevel"/>
    <w:tmpl w:val="F5DC9D7A"/>
    <w:lvl w:ilvl="0">
      <w:start w:val="2"/>
      <w:numFmt w:val="decimal"/>
      <w:lvlText w:val="%1."/>
      <w:legacy w:legacy="1" w:legacySpace="0" w:legacyIndent="278"/>
      <w:lvlJc w:val="left"/>
      <w:rPr>
        <w:rFonts w:ascii="Times New Roman" w:hAnsi="Times New Roman" w:cs="Times New Roman" w:hint="default"/>
      </w:rPr>
    </w:lvl>
  </w:abstractNum>
  <w:abstractNum w:abstractNumId="20">
    <w:nsid w:val="4E607826"/>
    <w:multiLevelType w:val="singleLevel"/>
    <w:tmpl w:val="14148F40"/>
    <w:lvl w:ilvl="0">
      <w:start w:val="2"/>
      <w:numFmt w:val="decimal"/>
      <w:lvlText w:val="%1)"/>
      <w:legacy w:legacy="1" w:legacySpace="0" w:legacyIndent="322"/>
      <w:lvlJc w:val="left"/>
      <w:rPr>
        <w:rFonts w:ascii="Times New Roman" w:hAnsi="Times New Roman" w:cs="Times New Roman" w:hint="default"/>
      </w:rPr>
    </w:lvl>
  </w:abstractNum>
  <w:abstractNum w:abstractNumId="21">
    <w:nsid w:val="53CF6AF9"/>
    <w:multiLevelType w:val="hybridMultilevel"/>
    <w:tmpl w:val="CD6C5448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>
    <w:nsid w:val="5C7364BB"/>
    <w:multiLevelType w:val="hybridMultilevel"/>
    <w:tmpl w:val="DC727BA8"/>
    <w:lvl w:ilvl="0" w:tplc="095A40D0">
      <w:start w:val="15"/>
      <w:numFmt w:val="decimal"/>
      <w:lvlText w:val="%1)"/>
      <w:lvlJc w:val="left"/>
      <w:pPr>
        <w:tabs>
          <w:tab w:val="num" w:pos="2070"/>
        </w:tabs>
        <w:ind w:left="2070" w:hanging="13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5E6F1EDC"/>
    <w:multiLevelType w:val="hybridMultilevel"/>
    <w:tmpl w:val="90D001DE"/>
    <w:lvl w:ilvl="0" w:tplc="7FC886FA">
      <w:start w:val="974"/>
      <w:numFmt w:val="decimal"/>
      <w:lvlText w:val="%1"/>
      <w:lvlJc w:val="left"/>
      <w:pPr>
        <w:tabs>
          <w:tab w:val="num" w:pos="1275"/>
        </w:tabs>
        <w:ind w:left="1275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24">
    <w:nsid w:val="5FD95985"/>
    <w:multiLevelType w:val="hybridMultilevel"/>
    <w:tmpl w:val="C22C88F2"/>
    <w:lvl w:ilvl="0" w:tplc="75B6212A">
      <w:start w:val="3"/>
      <w:numFmt w:val="decimal"/>
      <w:lvlText w:val="%1."/>
      <w:lvlJc w:val="left"/>
      <w:pPr>
        <w:tabs>
          <w:tab w:val="num" w:pos="912"/>
        </w:tabs>
        <w:ind w:left="91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32"/>
        </w:tabs>
        <w:ind w:left="163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52"/>
        </w:tabs>
        <w:ind w:left="235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72"/>
        </w:tabs>
        <w:ind w:left="307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92"/>
        </w:tabs>
        <w:ind w:left="379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12"/>
        </w:tabs>
        <w:ind w:left="451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32"/>
        </w:tabs>
        <w:ind w:left="523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52"/>
        </w:tabs>
        <w:ind w:left="595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72"/>
        </w:tabs>
        <w:ind w:left="6672" w:hanging="180"/>
      </w:pPr>
    </w:lvl>
  </w:abstractNum>
  <w:abstractNum w:abstractNumId="25">
    <w:nsid w:val="608F0E07"/>
    <w:multiLevelType w:val="hybridMultilevel"/>
    <w:tmpl w:val="3EDCFFB2"/>
    <w:lvl w:ilvl="0" w:tplc="A858C80E">
      <w:start w:val="932"/>
      <w:numFmt w:val="decimal"/>
      <w:lvlText w:val="%1"/>
      <w:lvlJc w:val="left"/>
      <w:pPr>
        <w:tabs>
          <w:tab w:val="num" w:pos="885"/>
        </w:tabs>
        <w:ind w:left="885" w:hanging="5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10"/>
        </w:tabs>
        <w:ind w:left="141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30"/>
        </w:tabs>
        <w:ind w:left="213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50"/>
        </w:tabs>
        <w:ind w:left="285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70"/>
        </w:tabs>
        <w:ind w:left="357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90"/>
        </w:tabs>
        <w:ind w:left="429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10"/>
        </w:tabs>
        <w:ind w:left="501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30"/>
        </w:tabs>
        <w:ind w:left="573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50"/>
        </w:tabs>
        <w:ind w:left="6450" w:hanging="180"/>
      </w:pPr>
    </w:lvl>
  </w:abstractNum>
  <w:abstractNum w:abstractNumId="26">
    <w:nsid w:val="678C3100"/>
    <w:multiLevelType w:val="singleLevel"/>
    <w:tmpl w:val="035C5838"/>
    <w:lvl w:ilvl="0">
      <w:start w:val="4"/>
      <w:numFmt w:val="decimal"/>
      <w:lvlText w:val="%1."/>
      <w:legacy w:legacy="1" w:legacySpace="0" w:legacyIndent="312"/>
      <w:lvlJc w:val="left"/>
      <w:rPr>
        <w:rFonts w:ascii="Times New Roman" w:hAnsi="Times New Roman" w:cs="Times New Roman" w:hint="default"/>
      </w:rPr>
    </w:lvl>
  </w:abstractNum>
  <w:abstractNum w:abstractNumId="27">
    <w:nsid w:val="6C426B18"/>
    <w:multiLevelType w:val="hybridMultilevel"/>
    <w:tmpl w:val="47FAB90A"/>
    <w:lvl w:ilvl="0" w:tplc="1B5016C8">
      <w:start w:val="1"/>
      <w:numFmt w:val="decimal"/>
      <w:lvlText w:val="%1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8">
    <w:nsid w:val="6C652D30"/>
    <w:multiLevelType w:val="hybridMultilevel"/>
    <w:tmpl w:val="563479C8"/>
    <w:lvl w:ilvl="0" w:tplc="95F8DB6C">
      <w:start w:val="992"/>
      <w:numFmt w:val="decimal"/>
      <w:lvlText w:val="%1"/>
      <w:lvlJc w:val="left"/>
      <w:pPr>
        <w:tabs>
          <w:tab w:val="num" w:pos="2205"/>
        </w:tabs>
        <w:ind w:left="2205" w:hanging="17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75"/>
        </w:tabs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95"/>
        </w:tabs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15"/>
        </w:tabs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35"/>
        </w:tabs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455"/>
        </w:tabs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75"/>
        </w:tabs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95"/>
        </w:tabs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15"/>
        </w:tabs>
        <w:ind w:left="6615" w:hanging="180"/>
      </w:pPr>
    </w:lvl>
  </w:abstractNum>
  <w:abstractNum w:abstractNumId="29">
    <w:nsid w:val="70524C6B"/>
    <w:multiLevelType w:val="hybridMultilevel"/>
    <w:tmpl w:val="8E083834"/>
    <w:lvl w:ilvl="0" w:tplc="E7647434">
      <w:start w:val="2"/>
      <w:numFmt w:val="decimal"/>
      <w:lvlText w:val="%1)"/>
      <w:lvlJc w:val="left"/>
      <w:pPr>
        <w:tabs>
          <w:tab w:val="num" w:pos="927"/>
        </w:tabs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>
    <w:nsid w:val="715B781D"/>
    <w:multiLevelType w:val="hybridMultilevel"/>
    <w:tmpl w:val="5D8E7EEA"/>
    <w:lvl w:ilvl="0" w:tplc="640A5B12">
      <w:start w:val="955"/>
      <w:numFmt w:val="decimal"/>
      <w:lvlText w:val="%1"/>
      <w:lvlJc w:val="left"/>
      <w:pPr>
        <w:tabs>
          <w:tab w:val="num" w:pos="945"/>
        </w:tabs>
        <w:ind w:left="945" w:hanging="6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365"/>
        </w:tabs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085"/>
        </w:tabs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05"/>
        </w:tabs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525"/>
        </w:tabs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245"/>
        </w:tabs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965"/>
        </w:tabs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685"/>
        </w:tabs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05"/>
        </w:tabs>
        <w:ind w:left="6405" w:hanging="180"/>
      </w:pPr>
    </w:lvl>
  </w:abstractNum>
  <w:abstractNum w:abstractNumId="31">
    <w:nsid w:val="748D1F53"/>
    <w:multiLevelType w:val="singleLevel"/>
    <w:tmpl w:val="F2C64910"/>
    <w:lvl w:ilvl="0">
      <w:start w:val="2"/>
      <w:numFmt w:val="decimal"/>
      <w:lvlText w:val="%1."/>
      <w:legacy w:legacy="1" w:legacySpace="0" w:legacyIndent="321"/>
      <w:lvlJc w:val="left"/>
      <w:rPr>
        <w:rFonts w:ascii="Times New Roman" w:hAnsi="Times New Roman" w:cs="Times New Roman" w:hint="default"/>
      </w:rPr>
    </w:lvl>
  </w:abstractNum>
  <w:abstractNum w:abstractNumId="32">
    <w:nsid w:val="7C6B65E0"/>
    <w:multiLevelType w:val="singleLevel"/>
    <w:tmpl w:val="0EDA1FAA"/>
    <w:lvl w:ilvl="0">
      <w:start w:val="1"/>
      <w:numFmt w:val="decimal"/>
      <w:lvlText w:val="%1."/>
      <w:legacy w:legacy="1" w:legacySpace="0" w:legacyIndent="283"/>
      <w:lvlJc w:val="left"/>
      <w:rPr>
        <w:rFonts w:ascii="Times New Roman" w:hAnsi="Times New Roman" w:cs="Times New Roman" w:hint="default"/>
      </w:rPr>
    </w:lvl>
  </w:abstractNum>
  <w:abstractNum w:abstractNumId="33">
    <w:nsid w:val="7D866208"/>
    <w:multiLevelType w:val="singleLevel"/>
    <w:tmpl w:val="41DCFAC4"/>
    <w:lvl w:ilvl="0">
      <w:start w:val="1"/>
      <w:numFmt w:val="decimal"/>
      <w:lvlText w:val="%1."/>
      <w:legacy w:legacy="1" w:legacySpace="0" w:legacyIndent="303"/>
      <w:lvlJc w:val="left"/>
      <w:rPr>
        <w:rFonts w:ascii="Times New Roman" w:hAnsi="Times New Roman" w:cs="Times New Roman" w:hint="default"/>
      </w:rPr>
    </w:lvl>
  </w:abstractNum>
  <w:num w:numId="1">
    <w:abstractNumId w:val="8"/>
  </w:num>
  <w:num w:numId="2">
    <w:abstractNumId w:val="3"/>
  </w:num>
  <w:num w:numId="3">
    <w:abstractNumId w:val="33"/>
  </w:num>
  <w:num w:numId="4">
    <w:abstractNumId w:val="32"/>
  </w:num>
  <w:num w:numId="5">
    <w:abstractNumId w:val="1"/>
  </w:num>
  <w:num w:numId="6">
    <w:abstractNumId w:val="19"/>
  </w:num>
  <w:num w:numId="7">
    <w:abstractNumId w:val="19"/>
    <w:lvlOverride w:ilvl="0">
      <w:lvl w:ilvl="0">
        <w:start w:val="2"/>
        <w:numFmt w:val="decimal"/>
        <w:lvlText w:val="%1."/>
        <w:legacy w:legacy="1" w:legacySpace="0" w:legacyIndent="279"/>
        <w:lvlJc w:val="left"/>
        <w:rPr>
          <w:rFonts w:ascii="Times New Roman" w:hAnsi="Times New Roman" w:cs="Times New Roman" w:hint="default"/>
        </w:rPr>
      </w:lvl>
    </w:lvlOverride>
  </w:num>
  <w:num w:numId="8">
    <w:abstractNumId w:val="26"/>
  </w:num>
  <w:num w:numId="9">
    <w:abstractNumId w:val="31"/>
  </w:num>
  <w:num w:numId="10">
    <w:abstractNumId w:val="15"/>
  </w:num>
  <w:num w:numId="11">
    <w:abstractNumId w:val="0"/>
  </w:num>
  <w:num w:numId="12">
    <w:abstractNumId w:val="0"/>
    <w:lvlOverride w:ilvl="0">
      <w:lvl w:ilvl="0">
        <w:start w:val="2"/>
        <w:numFmt w:val="decimal"/>
        <w:lvlText w:val="%1."/>
        <w:legacy w:legacy="1" w:legacySpace="0" w:legacyIndent="399"/>
        <w:lvlJc w:val="left"/>
        <w:rPr>
          <w:rFonts w:ascii="Times New Roman" w:hAnsi="Times New Roman" w:cs="Times New Roman" w:hint="default"/>
        </w:rPr>
      </w:lvl>
    </w:lvlOverride>
  </w:num>
  <w:num w:numId="13">
    <w:abstractNumId w:val="18"/>
  </w:num>
  <w:num w:numId="14">
    <w:abstractNumId w:val="9"/>
  </w:num>
  <w:num w:numId="15">
    <w:abstractNumId w:val="11"/>
  </w:num>
  <w:num w:numId="16">
    <w:abstractNumId w:val="2"/>
  </w:num>
  <w:num w:numId="17">
    <w:abstractNumId w:val="6"/>
  </w:num>
  <w:num w:numId="18">
    <w:abstractNumId w:val="4"/>
  </w:num>
  <w:num w:numId="19">
    <w:abstractNumId w:val="20"/>
  </w:num>
  <w:num w:numId="20">
    <w:abstractNumId w:val="21"/>
  </w:num>
  <w:num w:numId="21">
    <w:abstractNumId w:val="24"/>
  </w:num>
  <w:num w:numId="22">
    <w:abstractNumId w:val="12"/>
  </w:num>
  <w:num w:numId="23">
    <w:abstractNumId w:val="16"/>
  </w:num>
  <w:num w:numId="24">
    <w:abstractNumId w:val="10"/>
  </w:num>
  <w:num w:numId="25">
    <w:abstractNumId w:val="22"/>
  </w:num>
  <w:num w:numId="26">
    <w:abstractNumId w:val="27"/>
  </w:num>
  <w:num w:numId="27">
    <w:abstractNumId w:val="7"/>
  </w:num>
  <w:num w:numId="28">
    <w:abstractNumId w:val="29"/>
  </w:num>
  <w:num w:numId="29">
    <w:abstractNumId w:val="17"/>
  </w:num>
  <w:num w:numId="30">
    <w:abstractNumId w:val="13"/>
  </w:num>
  <w:num w:numId="31">
    <w:abstractNumId w:val="25"/>
  </w:num>
  <w:num w:numId="32">
    <w:abstractNumId w:val="23"/>
  </w:num>
  <w:num w:numId="33">
    <w:abstractNumId w:val="30"/>
  </w:num>
  <w:num w:numId="34">
    <w:abstractNumId w:val="28"/>
  </w:num>
  <w:num w:numId="35">
    <w:abstractNumId w:val="14"/>
  </w:num>
  <w:num w:numId="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hideSpellingErrors/>
  <w:hideGrammaticalErrors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357"/>
  <w:drawingGridHorizontalSpacing w:val="120"/>
  <w:displayHorizontalDrawingGridEvery w:val="2"/>
  <w:displayVerticalDrawingGridEvery w:val="2"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01E"/>
    <w:rsid w:val="0000001B"/>
    <w:rsid w:val="00001C24"/>
    <w:rsid w:val="000030FB"/>
    <w:rsid w:val="00005773"/>
    <w:rsid w:val="00006BFC"/>
    <w:rsid w:val="00006FCB"/>
    <w:rsid w:val="00012227"/>
    <w:rsid w:val="00012BE8"/>
    <w:rsid w:val="00013575"/>
    <w:rsid w:val="00013E58"/>
    <w:rsid w:val="00016FB5"/>
    <w:rsid w:val="00017738"/>
    <w:rsid w:val="0001780F"/>
    <w:rsid w:val="0002596A"/>
    <w:rsid w:val="00026127"/>
    <w:rsid w:val="0002701E"/>
    <w:rsid w:val="00027587"/>
    <w:rsid w:val="00030F44"/>
    <w:rsid w:val="00032D06"/>
    <w:rsid w:val="00035205"/>
    <w:rsid w:val="000357F0"/>
    <w:rsid w:val="00035F65"/>
    <w:rsid w:val="00036861"/>
    <w:rsid w:val="000378F5"/>
    <w:rsid w:val="000400A4"/>
    <w:rsid w:val="00041628"/>
    <w:rsid w:val="000416F6"/>
    <w:rsid w:val="00041FD2"/>
    <w:rsid w:val="000440E1"/>
    <w:rsid w:val="000441F6"/>
    <w:rsid w:val="00044C8A"/>
    <w:rsid w:val="000455E0"/>
    <w:rsid w:val="000459CD"/>
    <w:rsid w:val="000518E4"/>
    <w:rsid w:val="00051E27"/>
    <w:rsid w:val="00052A4F"/>
    <w:rsid w:val="00053536"/>
    <w:rsid w:val="0005382A"/>
    <w:rsid w:val="0005482C"/>
    <w:rsid w:val="00057EC0"/>
    <w:rsid w:val="00060C89"/>
    <w:rsid w:val="000611C4"/>
    <w:rsid w:val="0006223A"/>
    <w:rsid w:val="00064340"/>
    <w:rsid w:val="00064D19"/>
    <w:rsid w:val="00065CCA"/>
    <w:rsid w:val="00066A43"/>
    <w:rsid w:val="00067E3B"/>
    <w:rsid w:val="000708A5"/>
    <w:rsid w:val="0007217B"/>
    <w:rsid w:val="00073875"/>
    <w:rsid w:val="00073A4A"/>
    <w:rsid w:val="0007469A"/>
    <w:rsid w:val="0007608A"/>
    <w:rsid w:val="00076154"/>
    <w:rsid w:val="00077109"/>
    <w:rsid w:val="000772F1"/>
    <w:rsid w:val="00081771"/>
    <w:rsid w:val="00082196"/>
    <w:rsid w:val="00082A90"/>
    <w:rsid w:val="00083977"/>
    <w:rsid w:val="00085242"/>
    <w:rsid w:val="00085CA3"/>
    <w:rsid w:val="00085D28"/>
    <w:rsid w:val="0009270B"/>
    <w:rsid w:val="00092C30"/>
    <w:rsid w:val="00093337"/>
    <w:rsid w:val="00093AD6"/>
    <w:rsid w:val="00094547"/>
    <w:rsid w:val="00095788"/>
    <w:rsid w:val="0009625B"/>
    <w:rsid w:val="0009719F"/>
    <w:rsid w:val="00097B67"/>
    <w:rsid w:val="00097DD8"/>
    <w:rsid w:val="00097ECF"/>
    <w:rsid w:val="000A027A"/>
    <w:rsid w:val="000A4177"/>
    <w:rsid w:val="000A4E36"/>
    <w:rsid w:val="000A5449"/>
    <w:rsid w:val="000A5E1C"/>
    <w:rsid w:val="000A6419"/>
    <w:rsid w:val="000A66B1"/>
    <w:rsid w:val="000A7032"/>
    <w:rsid w:val="000B0393"/>
    <w:rsid w:val="000B1791"/>
    <w:rsid w:val="000B27A5"/>
    <w:rsid w:val="000B3FAA"/>
    <w:rsid w:val="000B44E0"/>
    <w:rsid w:val="000B5BB8"/>
    <w:rsid w:val="000B5F3B"/>
    <w:rsid w:val="000B7AB2"/>
    <w:rsid w:val="000B7C49"/>
    <w:rsid w:val="000C1D92"/>
    <w:rsid w:val="000C1FCF"/>
    <w:rsid w:val="000C35F8"/>
    <w:rsid w:val="000C379A"/>
    <w:rsid w:val="000C59DB"/>
    <w:rsid w:val="000C5FDC"/>
    <w:rsid w:val="000C6580"/>
    <w:rsid w:val="000D003B"/>
    <w:rsid w:val="000D0257"/>
    <w:rsid w:val="000D046F"/>
    <w:rsid w:val="000D0630"/>
    <w:rsid w:val="000D2294"/>
    <w:rsid w:val="000D285D"/>
    <w:rsid w:val="000D53D5"/>
    <w:rsid w:val="000D6327"/>
    <w:rsid w:val="000D6415"/>
    <w:rsid w:val="000D6507"/>
    <w:rsid w:val="000D6C2D"/>
    <w:rsid w:val="000D79DB"/>
    <w:rsid w:val="000E08E2"/>
    <w:rsid w:val="000E12F9"/>
    <w:rsid w:val="000E139E"/>
    <w:rsid w:val="000E19BF"/>
    <w:rsid w:val="000E421B"/>
    <w:rsid w:val="000E67E0"/>
    <w:rsid w:val="000F1776"/>
    <w:rsid w:val="000F3A30"/>
    <w:rsid w:val="000F54AA"/>
    <w:rsid w:val="000F5A57"/>
    <w:rsid w:val="000F6932"/>
    <w:rsid w:val="000F710A"/>
    <w:rsid w:val="000F73FD"/>
    <w:rsid w:val="001001BC"/>
    <w:rsid w:val="00101636"/>
    <w:rsid w:val="001020D1"/>
    <w:rsid w:val="00102A4D"/>
    <w:rsid w:val="00102AE7"/>
    <w:rsid w:val="00102E82"/>
    <w:rsid w:val="00103CBD"/>
    <w:rsid w:val="001049E4"/>
    <w:rsid w:val="00105980"/>
    <w:rsid w:val="00105B96"/>
    <w:rsid w:val="00106FFA"/>
    <w:rsid w:val="00107452"/>
    <w:rsid w:val="0011060E"/>
    <w:rsid w:val="00110F92"/>
    <w:rsid w:val="00111803"/>
    <w:rsid w:val="00111D1F"/>
    <w:rsid w:val="00111FF8"/>
    <w:rsid w:val="001133DE"/>
    <w:rsid w:val="00113511"/>
    <w:rsid w:val="001143E5"/>
    <w:rsid w:val="0011490F"/>
    <w:rsid w:val="00115230"/>
    <w:rsid w:val="00115564"/>
    <w:rsid w:val="00115F2C"/>
    <w:rsid w:val="001175B8"/>
    <w:rsid w:val="00117671"/>
    <w:rsid w:val="00117D28"/>
    <w:rsid w:val="00120E65"/>
    <w:rsid w:val="00123F8C"/>
    <w:rsid w:val="0012423F"/>
    <w:rsid w:val="0012457A"/>
    <w:rsid w:val="00124C93"/>
    <w:rsid w:val="0012593B"/>
    <w:rsid w:val="00126137"/>
    <w:rsid w:val="001304E1"/>
    <w:rsid w:val="00132050"/>
    <w:rsid w:val="0013231C"/>
    <w:rsid w:val="00132CCA"/>
    <w:rsid w:val="00133FB5"/>
    <w:rsid w:val="00135521"/>
    <w:rsid w:val="00135CA3"/>
    <w:rsid w:val="00137720"/>
    <w:rsid w:val="00137890"/>
    <w:rsid w:val="00137AC8"/>
    <w:rsid w:val="00137D7B"/>
    <w:rsid w:val="0014077A"/>
    <w:rsid w:val="00140808"/>
    <w:rsid w:val="00140DA5"/>
    <w:rsid w:val="00140F39"/>
    <w:rsid w:val="0014122C"/>
    <w:rsid w:val="00143C41"/>
    <w:rsid w:val="001456DB"/>
    <w:rsid w:val="001503AB"/>
    <w:rsid w:val="001503F5"/>
    <w:rsid w:val="00152FF1"/>
    <w:rsid w:val="001537B3"/>
    <w:rsid w:val="00156FD6"/>
    <w:rsid w:val="001610FA"/>
    <w:rsid w:val="0016184E"/>
    <w:rsid w:val="00162C99"/>
    <w:rsid w:val="00162CDD"/>
    <w:rsid w:val="00162FCC"/>
    <w:rsid w:val="00163BC4"/>
    <w:rsid w:val="0016461B"/>
    <w:rsid w:val="001657B7"/>
    <w:rsid w:val="00165D10"/>
    <w:rsid w:val="00170592"/>
    <w:rsid w:val="0017124D"/>
    <w:rsid w:val="0017135A"/>
    <w:rsid w:val="00172CDF"/>
    <w:rsid w:val="001730D5"/>
    <w:rsid w:val="001739F1"/>
    <w:rsid w:val="00174735"/>
    <w:rsid w:val="00174DBA"/>
    <w:rsid w:val="00175827"/>
    <w:rsid w:val="001758AF"/>
    <w:rsid w:val="00175A21"/>
    <w:rsid w:val="00175F74"/>
    <w:rsid w:val="00176E87"/>
    <w:rsid w:val="00177DBA"/>
    <w:rsid w:val="00180388"/>
    <w:rsid w:val="00180BCA"/>
    <w:rsid w:val="001815B3"/>
    <w:rsid w:val="00181C75"/>
    <w:rsid w:val="001826DF"/>
    <w:rsid w:val="00182FD1"/>
    <w:rsid w:val="00186180"/>
    <w:rsid w:val="00187735"/>
    <w:rsid w:val="001902BF"/>
    <w:rsid w:val="0019095A"/>
    <w:rsid w:val="001925D1"/>
    <w:rsid w:val="00194316"/>
    <w:rsid w:val="00194741"/>
    <w:rsid w:val="00195B69"/>
    <w:rsid w:val="001A1695"/>
    <w:rsid w:val="001A1D03"/>
    <w:rsid w:val="001A2625"/>
    <w:rsid w:val="001A2E97"/>
    <w:rsid w:val="001A360C"/>
    <w:rsid w:val="001A4037"/>
    <w:rsid w:val="001A4DA7"/>
    <w:rsid w:val="001A5790"/>
    <w:rsid w:val="001B25C6"/>
    <w:rsid w:val="001B2896"/>
    <w:rsid w:val="001B3388"/>
    <w:rsid w:val="001B3BA5"/>
    <w:rsid w:val="001B7F9A"/>
    <w:rsid w:val="001C1532"/>
    <w:rsid w:val="001C1BBC"/>
    <w:rsid w:val="001C4E8F"/>
    <w:rsid w:val="001C5328"/>
    <w:rsid w:val="001C679B"/>
    <w:rsid w:val="001C69D2"/>
    <w:rsid w:val="001C7276"/>
    <w:rsid w:val="001C76A1"/>
    <w:rsid w:val="001D099F"/>
    <w:rsid w:val="001D13C4"/>
    <w:rsid w:val="001D2D5A"/>
    <w:rsid w:val="001D365A"/>
    <w:rsid w:val="001D5597"/>
    <w:rsid w:val="001D6F53"/>
    <w:rsid w:val="001D72C1"/>
    <w:rsid w:val="001E0E19"/>
    <w:rsid w:val="001E161A"/>
    <w:rsid w:val="001E1A98"/>
    <w:rsid w:val="001E2B7D"/>
    <w:rsid w:val="001E2DB6"/>
    <w:rsid w:val="001E5705"/>
    <w:rsid w:val="001E7118"/>
    <w:rsid w:val="001E7213"/>
    <w:rsid w:val="001F0000"/>
    <w:rsid w:val="001F0BF5"/>
    <w:rsid w:val="001F19DB"/>
    <w:rsid w:val="001F1D65"/>
    <w:rsid w:val="001F1EA9"/>
    <w:rsid w:val="001F2D04"/>
    <w:rsid w:val="001F35AD"/>
    <w:rsid w:val="001F3AB6"/>
    <w:rsid w:val="001F47D8"/>
    <w:rsid w:val="001F4AF1"/>
    <w:rsid w:val="001F5398"/>
    <w:rsid w:val="001F610E"/>
    <w:rsid w:val="001F6E9A"/>
    <w:rsid w:val="001F7449"/>
    <w:rsid w:val="00200FC6"/>
    <w:rsid w:val="00204C68"/>
    <w:rsid w:val="00205A74"/>
    <w:rsid w:val="00205BE5"/>
    <w:rsid w:val="00211194"/>
    <w:rsid w:val="0021221E"/>
    <w:rsid w:val="002123E8"/>
    <w:rsid w:val="00212DDE"/>
    <w:rsid w:val="00213FD4"/>
    <w:rsid w:val="0021401B"/>
    <w:rsid w:val="00215325"/>
    <w:rsid w:val="0021716E"/>
    <w:rsid w:val="002177BF"/>
    <w:rsid w:val="00220BFD"/>
    <w:rsid w:val="00220E34"/>
    <w:rsid w:val="00220FD1"/>
    <w:rsid w:val="002212A8"/>
    <w:rsid w:val="0022246E"/>
    <w:rsid w:val="00222F12"/>
    <w:rsid w:val="00223665"/>
    <w:rsid w:val="002238CD"/>
    <w:rsid w:val="00223C34"/>
    <w:rsid w:val="00224CB2"/>
    <w:rsid w:val="00225D18"/>
    <w:rsid w:val="0022610D"/>
    <w:rsid w:val="00226BA1"/>
    <w:rsid w:val="00227769"/>
    <w:rsid w:val="00227C89"/>
    <w:rsid w:val="00230EDE"/>
    <w:rsid w:val="002319FF"/>
    <w:rsid w:val="00232092"/>
    <w:rsid w:val="00235014"/>
    <w:rsid w:val="00235D40"/>
    <w:rsid w:val="00236A57"/>
    <w:rsid w:val="00240376"/>
    <w:rsid w:val="00240954"/>
    <w:rsid w:val="00240F4E"/>
    <w:rsid w:val="00240FBB"/>
    <w:rsid w:val="002423E6"/>
    <w:rsid w:val="00242977"/>
    <w:rsid w:val="00245683"/>
    <w:rsid w:val="0024709F"/>
    <w:rsid w:val="002476E7"/>
    <w:rsid w:val="00250984"/>
    <w:rsid w:val="00250F06"/>
    <w:rsid w:val="00252E05"/>
    <w:rsid w:val="0025303B"/>
    <w:rsid w:val="00253171"/>
    <w:rsid w:val="00256BA1"/>
    <w:rsid w:val="00257C71"/>
    <w:rsid w:val="00260F4F"/>
    <w:rsid w:val="00261118"/>
    <w:rsid w:val="002620E5"/>
    <w:rsid w:val="002625B0"/>
    <w:rsid w:val="00264F25"/>
    <w:rsid w:val="00265B66"/>
    <w:rsid w:val="00267727"/>
    <w:rsid w:val="002703FD"/>
    <w:rsid w:val="0027327D"/>
    <w:rsid w:val="00274344"/>
    <w:rsid w:val="002747AA"/>
    <w:rsid w:val="0027504E"/>
    <w:rsid w:val="00276431"/>
    <w:rsid w:val="0028047D"/>
    <w:rsid w:val="00280616"/>
    <w:rsid w:val="00280621"/>
    <w:rsid w:val="0028117A"/>
    <w:rsid w:val="00282F32"/>
    <w:rsid w:val="00284CE7"/>
    <w:rsid w:val="00285A39"/>
    <w:rsid w:val="002867CA"/>
    <w:rsid w:val="00286996"/>
    <w:rsid w:val="00286EE4"/>
    <w:rsid w:val="002924CF"/>
    <w:rsid w:val="00292EA1"/>
    <w:rsid w:val="002938CF"/>
    <w:rsid w:val="0029472D"/>
    <w:rsid w:val="00295FA0"/>
    <w:rsid w:val="002967E5"/>
    <w:rsid w:val="00296EE8"/>
    <w:rsid w:val="002A0732"/>
    <w:rsid w:val="002A0E26"/>
    <w:rsid w:val="002A172A"/>
    <w:rsid w:val="002A223E"/>
    <w:rsid w:val="002A2661"/>
    <w:rsid w:val="002A27D4"/>
    <w:rsid w:val="002A3422"/>
    <w:rsid w:val="002A55FD"/>
    <w:rsid w:val="002A6901"/>
    <w:rsid w:val="002A790D"/>
    <w:rsid w:val="002A7BF7"/>
    <w:rsid w:val="002A7E5F"/>
    <w:rsid w:val="002B0D46"/>
    <w:rsid w:val="002B1D8F"/>
    <w:rsid w:val="002B28D8"/>
    <w:rsid w:val="002B2C76"/>
    <w:rsid w:val="002B4648"/>
    <w:rsid w:val="002B51DD"/>
    <w:rsid w:val="002B69DA"/>
    <w:rsid w:val="002B7A80"/>
    <w:rsid w:val="002B7AFE"/>
    <w:rsid w:val="002C0888"/>
    <w:rsid w:val="002C1DA7"/>
    <w:rsid w:val="002C221B"/>
    <w:rsid w:val="002C2446"/>
    <w:rsid w:val="002C2B27"/>
    <w:rsid w:val="002C3586"/>
    <w:rsid w:val="002C3CC9"/>
    <w:rsid w:val="002C3F87"/>
    <w:rsid w:val="002C4481"/>
    <w:rsid w:val="002C5393"/>
    <w:rsid w:val="002C7551"/>
    <w:rsid w:val="002D03E6"/>
    <w:rsid w:val="002D1AB8"/>
    <w:rsid w:val="002D1EA6"/>
    <w:rsid w:val="002D20F9"/>
    <w:rsid w:val="002D2876"/>
    <w:rsid w:val="002D2E12"/>
    <w:rsid w:val="002D4AF1"/>
    <w:rsid w:val="002D62B7"/>
    <w:rsid w:val="002D64CF"/>
    <w:rsid w:val="002D67B1"/>
    <w:rsid w:val="002D7533"/>
    <w:rsid w:val="002D781A"/>
    <w:rsid w:val="002E1325"/>
    <w:rsid w:val="002E2791"/>
    <w:rsid w:val="002E3506"/>
    <w:rsid w:val="002E3ABA"/>
    <w:rsid w:val="002E5C08"/>
    <w:rsid w:val="002E6A3E"/>
    <w:rsid w:val="002E780C"/>
    <w:rsid w:val="002E7EE7"/>
    <w:rsid w:val="002F1A52"/>
    <w:rsid w:val="002F1F14"/>
    <w:rsid w:val="002F21A5"/>
    <w:rsid w:val="002F329E"/>
    <w:rsid w:val="002F58EB"/>
    <w:rsid w:val="002F7B3F"/>
    <w:rsid w:val="003015AE"/>
    <w:rsid w:val="00302175"/>
    <w:rsid w:val="0030299E"/>
    <w:rsid w:val="00305C47"/>
    <w:rsid w:val="003069C9"/>
    <w:rsid w:val="003102E7"/>
    <w:rsid w:val="00310E80"/>
    <w:rsid w:val="003111A0"/>
    <w:rsid w:val="0031121A"/>
    <w:rsid w:val="00311E31"/>
    <w:rsid w:val="00311E59"/>
    <w:rsid w:val="00311F0B"/>
    <w:rsid w:val="00312164"/>
    <w:rsid w:val="0031257E"/>
    <w:rsid w:val="00313048"/>
    <w:rsid w:val="0031319E"/>
    <w:rsid w:val="00314A6E"/>
    <w:rsid w:val="003152B7"/>
    <w:rsid w:val="00315A9C"/>
    <w:rsid w:val="0031713C"/>
    <w:rsid w:val="003177E5"/>
    <w:rsid w:val="0032043D"/>
    <w:rsid w:val="00321300"/>
    <w:rsid w:val="0032140B"/>
    <w:rsid w:val="00322545"/>
    <w:rsid w:val="00322D27"/>
    <w:rsid w:val="003250F1"/>
    <w:rsid w:val="00325793"/>
    <w:rsid w:val="00325A88"/>
    <w:rsid w:val="00326E3F"/>
    <w:rsid w:val="0032746B"/>
    <w:rsid w:val="00327E1D"/>
    <w:rsid w:val="00330602"/>
    <w:rsid w:val="00330E19"/>
    <w:rsid w:val="00331283"/>
    <w:rsid w:val="00331937"/>
    <w:rsid w:val="00331C74"/>
    <w:rsid w:val="00331DDD"/>
    <w:rsid w:val="00333619"/>
    <w:rsid w:val="003346A8"/>
    <w:rsid w:val="00334E33"/>
    <w:rsid w:val="00335FD6"/>
    <w:rsid w:val="003408AB"/>
    <w:rsid w:val="00341513"/>
    <w:rsid w:val="00341860"/>
    <w:rsid w:val="00341EE1"/>
    <w:rsid w:val="003420F4"/>
    <w:rsid w:val="003428AC"/>
    <w:rsid w:val="003430A7"/>
    <w:rsid w:val="00343551"/>
    <w:rsid w:val="00344A9D"/>
    <w:rsid w:val="003462DF"/>
    <w:rsid w:val="003477A5"/>
    <w:rsid w:val="00354F05"/>
    <w:rsid w:val="00354FA3"/>
    <w:rsid w:val="0035561D"/>
    <w:rsid w:val="003559F1"/>
    <w:rsid w:val="00356B9A"/>
    <w:rsid w:val="00360703"/>
    <w:rsid w:val="00363BF4"/>
    <w:rsid w:val="00364637"/>
    <w:rsid w:val="00364A8C"/>
    <w:rsid w:val="00365A57"/>
    <w:rsid w:val="00365F77"/>
    <w:rsid w:val="00366777"/>
    <w:rsid w:val="003672DE"/>
    <w:rsid w:val="003673C0"/>
    <w:rsid w:val="0037005A"/>
    <w:rsid w:val="003704BB"/>
    <w:rsid w:val="00370D0D"/>
    <w:rsid w:val="0037121A"/>
    <w:rsid w:val="00372051"/>
    <w:rsid w:val="00372055"/>
    <w:rsid w:val="003747EF"/>
    <w:rsid w:val="00374A93"/>
    <w:rsid w:val="003756D5"/>
    <w:rsid w:val="00376AED"/>
    <w:rsid w:val="00380AE8"/>
    <w:rsid w:val="00380EF6"/>
    <w:rsid w:val="00381376"/>
    <w:rsid w:val="00381AB9"/>
    <w:rsid w:val="00382DE2"/>
    <w:rsid w:val="00383339"/>
    <w:rsid w:val="003834F6"/>
    <w:rsid w:val="00383531"/>
    <w:rsid w:val="00383B99"/>
    <w:rsid w:val="00385CD2"/>
    <w:rsid w:val="00386CB7"/>
    <w:rsid w:val="0038738A"/>
    <w:rsid w:val="00391619"/>
    <w:rsid w:val="00391CA4"/>
    <w:rsid w:val="00393009"/>
    <w:rsid w:val="00393B95"/>
    <w:rsid w:val="00393F41"/>
    <w:rsid w:val="00396644"/>
    <w:rsid w:val="00397130"/>
    <w:rsid w:val="00397EE4"/>
    <w:rsid w:val="003A003F"/>
    <w:rsid w:val="003A0ACB"/>
    <w:rsid w:val="003A1887"/>
    <w:rsid w:val="003A198F"/>
    <w:rsid w:val="003A283E"/>
    <w:rsid w:val="003A2BDB"/>
    <w:rsid w:val="003A30E5"/>
    <w:rsid w:val="003A5749"/>
    <w:rsid w:val="003A58FB"/>
    <w:rsid w:val="003A7807"/>
    <w:rsid w:val="003A7B88"/>
    <w:rsid w:val="003A7F7A"/>
    <w:rsid w:val="003B2A3E"/>
    <w:rsid w:val="003B4021"/>
    <w:rsid w:val="003B419D"/>
    <w:rsid w:val="003B5A2C"/>
    <w:rsid w:val="003B5DEF"/>
    <w:rsid w:val="003B72BF"/>
    <w:rsid w:val="003C18CA"/>
    <w:rsid w:val="003C1FC3"/>
    <w:rsid w:val="003C2962"/>
    <w:rsid w:val="003C3F4C"/>
    <w:rsid w:val="003C6BFB"/>
    <w:rsid w:val="003D1BB1"/>
    <w:rsid w:val="003D2B6B"/>
    <w:rsid w:val="003D2D54"/>
    <w:rsid w:val="003D3B4E"/>
    <w:rsid w:val="003D3D6D"/>
    <w:rsid w:val="003D4754"/>
    <w:rsid w:val="003D4BA1"/>
    <w:rsid w:val="003D56C8"/>
    <w:rsid w:val="003D69CF"/>
    <w:rsid w:val="003E0857"/>
    <w:rsid w:val="003E09D6"/>
    <w:rsid w:val="003E2331"/>
    <w:rsid w:val="003E2B58"/>
    <w:rsid w:val="003E37F6"/>
    <w:rsid w:val="003E3CC4"/>
    <w:rsid w:val="003E473E"/>
    <w:rsid w:val="003E5077"/>
    <w:rsid w:val="003E5150"/>
    <w:rsid w:val="003E542D"/>
    <w:rsid w:val="003E6120"/>
    <w:rsid w:val="003F0364"/>
    <w:rsid w:val="003F17DA"/>
    <w:rsid w:val="003F1F3F"/>
    <w:rsid w:val="003F278C"/>
    <w:rsid w:val="003F5D05"/>
    <w:rsid w:val="004006C2"/>
    <w:rsid w:val="00400F87"/>
    <w:rsid w:val="0040192E"/>
    <w:rsid w:val="00402FF4"/>
    <w:rsid w:val="00403E9D"/>
    <w:rsid w:val="00404307"/>
    <w:rsid w:val="00406916"/>
    <w:rsid w:val="004106FC"/>
    <w:rsid w:val="0041104F"/>
    <w:rsid w:val="00413286"/>
    <w:rsid w:val="00414882"/>
    <w:rsid w:val="0041506C"/>
    <w:rsid w:val="00415FCD"/>
    <w:rsid w:val="00416DDD"/>
    <w:rsid w:val="0041713F"/>
    <w:rsid w:val="00417A7F"/>
    <w:rsid w:val="00417B54"/>
    <w:rsid w:val="00417FBE"/>
    <w:rsid w:val="004216F0"/>
    <w:rsid w:val="00421721"/>
    <w:rsid w:val="004224E7"/>
    <w:rsid w:val="00424E25"/>
    <w:rsid w:val="00426BF4"/>
    <w:rsid w:val="00427D20"/>
    <w:rsid w:val="00431BF2"/>
    <w:rsid w:val="00431C16"/>
    <w:rsid w:val="0043213F"/>
    <w:rsid w:val="00432D32"/>
    <w:rsid w:val="004335A8"/>
    <w:rsid w:val="004339FE"/>
    <w:rsid w:val="00433B63"/>
    <w:rsid w:val="004352B7"/>
    <w:rsid w:val="00435815"/>
    <w:rsid w:val="00435AA1"/>
    <w:rsid w:val="00435E78"/>
    <w:rsid w:val="004366AF"/>
    <w:rsid w:val="0044006F"/>
    <w:rsid w:val="00442520"/>
    <w:rsid w:val="00442A64"/>
    <w:rsid w:val="00443201"/>
    <w:rsid w:val="00444C78"/>
    <w:rsid w:val="004458BB"/>
    <w:rsid w:val="00445B96"/>
    <w:rsid w:val="004478AE"/>
    <w:rsid w:val="00447914"/>
    <w:rsid w:val="004512DF"/>
    <w:rsid w:val="0045260F"/>
    <w:rsid w:val="00452BC3"/>
    <w:rsid w:val="00453F8A"/>
    <w:rsid w:val="00454429"/>
    <w:rsid w:val="00454EC7"/>
    <w:rsid w:val="00455FAB"/>
    <w:rsid w:val="00460597"/>
    <w:rsid w:val="004610EA"/>
    <w:rsid w:val="00462541"/>
    <w:rsid w:val="00463105"/>
    <w:rsid w:val="00463957"/>
    <w:rsid w:val="00464771"/>
    <w:rsid w:val="00465237"/>
    <w:rsid w:val="00466147"/>
    <w:rsid w:val="00470DF7"/>
    <w:rsid w:val="00471573"/>
    <w:rsid w:val="00471882"/>
    <w:rsid w:val="00474D33"/>
    <w:rsid w:val="00477863"/>
    <w:rsid w:val="00480320"/>
    <w:rsid w:val="004830BB"/>
    <w:rsid w:val="0048334E"/>
    <w:rsid w:val="004835FF"/>
    <w:rsid w:val="004836BD"/>
    <w:rsid w:val="004847A0"/>
    <w:rsid w:val="00485285"/>
    <w:rsid w:val="004858F9"/>
    <w:rsid w:val="00485AC4"/>
    <w:rsid w:val="004869F0"/>
    <w:rsid w:val="00486DD1"/>
    <w:rsid w:val="00487792"/>
    <w:rsid w:val="00490865"/>
    <w:rsid w:val="004914F1"/>
    <w:rsid w:val="00491C14"/>
    <w:rsid w:val="004927C3"/>
    <w:rsid w:val="00492DCB"/>
    <w:rsid w:val="00493EC1"/>
    <w:rsid w:val="00494A54"/>
    <w:rsid w:val="0049573F"/>
    <w:rsid w:val="00495911"/>
    <w:rsid w:val="0049668C"/>
    <w:rsid w:val="00496CE8"/>
    <w:rsid w:val="00496FB9"/>
    <w:rsid w:val="004970B2"/>
    <w:rsid w:val="00497F36"/>
    <w:rsid w:val="004A06C3"/>
    <w:rsid w:val="004A1A98"/>
    <w:rsid w:val="004A1AF5"/>
    <w:rsid w:val="004A3998"/>
    <w:rsid w:val="004A3DBF"/>
    <w:rsid w:val="004A6859"/>
    <w:rsid w:val="004B0600"/>
    <w:rsid w:val="004B1337"/>
    <w:rsid w:val="004B1875"/>
    <w:rsid w:val="004B1F93"/>
    <w:rsid w:val="004B21B2"/>
    <w:rsid w:val="004B3BC3"/>
    <w:rsid w:val="004B4176"/>
    <w:rsid w:val="004B41D0"/>
    <w:rsid w:val="004B4861"/>
    <w:rsid w:val="004B56C5"/>
    <w:rsid w:val="004B6095"/>
    <w:rsid w:val="004B6581"/>
    <w:rsid w:val="004B7382"/>
    <w:rsid w:val="004C1466"/>
    <w:rsid w:val="004C19A1"/>
    <w:rsid w:val="004C1DC5"/>
    <w:rsid w:val="004C33CA"/>
    <w:rsid w:val="004C3476"/>
    <w:rsid w:val="004C442B"/>
    <w:rsid w:val="004C5771"/>
    <w:rsid w:val="004C57D4"/>
    <w:rsid w:val="004C616A"/>
    <w:rsid w:val="004C67CF"/>
    <w:rsid w:val="004C68FE"/>
    <w:rsid w:val="004D06D0"/>
    <w:rsid w:val="004D2295"/>
    <w:rsid w:val="004D2C5A"/>
    <w:rsid w:val="004D30E9"/>
    <w:rsid w:val="004D4122"/>
    <w:rsid w:val="004D53B1"/>
    <w:rsid w:val="004D5BE1"/>
    <w:rsid w:val="004D6221"/>
    <w:rsid w:val="004E1377"/>
    <w:rsid w:val="004E389C"/>
    <w:rsid w:val="004E5555"/>
    <w:rsid w:val="004E5862"/>
    <w:rsid w:val="004E5ADB"/>
    <w:rsid w:val="004E5E6F"/>
    <w:rsid w:val="004E5FCE"/>
    <w:rsid w:val="004E6B1B"/>
    <w:rsid w:val="004E6E74"/>
    <w:rsid w:val="004F06B4"/>
    <w:rsid w:val="004F0CE9"/>
    <w:rsid w:val="004F0F45"/>
    <w:rsid w:val="004F1646"/>
    <w:rsid w:val="004F2BE5"/>
    <w:rsid w:val="004F4926"/>
    <w:rsid w:val="004F5489"/>
    <w:rsid w:val="004F6647"/>
    <w:rsid w:val="004F6963"/>
    <w:rsid w:val="004F7040"/>
    <w:rsid w:val="0050043D"/>
    <w:rsid w:val="00501FA6"/>
    <w:rsid w:val="00502739"/>
    <w:rsid w:val="00503848"/>
    <w:rsid w:val="00504147"/>
    <w:rsid w:val="00504BEE"/>
    <w:rsid w:val="00505C3E"/>
    <w:rsid w:val="00506C02"/>
    <w:rsid w:val="00511AE8"/>
    <w:rsid w:val="00511C2C"/>
    <w:rsid w:val="0051499D"/>
    <w:rsid w:val="00515132"/>
    <w:rsid w:val="00516093"/>
    <w:rsid w:val="005176A5"/>
    <w:rsid w:val="005179B1"/>
    <w:rsid w:val="00520066"/>
    <w:rsid w:val="005209E8"/>
    <w:rsid w:val="00521052"/>
    <w:rsid w:val="005254F0"/>
    <w:rsid w:val="00525ECB"/>
    <w:rsid w:val="00526493"/>
    <w:rsid w:val="00526496"/>
    <w:rsid w:val="005306F8"/>
    <w:rsid w:val="00530F64"/>
    <w:rsid w:val="00532737"/>
    <w:rsid w:val="00533920"/>
    <w:rsid w:val="00535392"/>
    <w:rsid w:val="0053689C"/>
    <w:rsid w:val="0053778B"/>
    <w:rsid w:val="00537C76"/>
    <w:rsid w:val="00540EE7"/>
    <w:rsid w:val="00542A57"/>
    <w:rsid w:val="0054371A"/>
    <w:rsid w:val="00543CF3"/>
    <w:rsid w:val="005479DE"/>
    <w:rsid w:val="00551F29"/>
    <w:rsid w:val="0055244E"/>
    <w:rsid w:val="00555C2D"/>
    <w:rsid w:val="00556311"/>
    <w:rsid w:val="0055655E"/>
    <w:rsid w:val="00556B4F"/>
    <w:rsid w:val="00560614"/>
    <w:rsid w:val="00560C28"/>
    <w:rsid w:val="00561E3D"/>
    <w:rsid w:val="0056220B"/>
    <w:rsid w:val="00563DC3"/>
    <w:rsid w:val="00564353"/>
    <w:rsid w:val="00564EC3"/>
    <w:rsid w:val="00565031"/>
    <w:rsid w:val="00565DED"/>
    <w:rsid w:val="00567306"/>
    <w:rsid w:val="00567FE7"/>
    <w:rsid w:val="00570BFB"/>
    <w:rsid w:val="00571126"/>
    <w:rsid w:val="00571978"/>
    <w:rsid w:val="00571E3B"/>
    <w:rsid w:val="005728B3"/>
    <w:rsid w:val="005743CB"/>
    <w:rsid w:val="00576C5D"/>
    <w:rsid w:val="0057723C"/>
    <w:rsid w:val="0058031F"/>
    <w:rsid w:val="00580FE3"/>
    <w:rsid w:val="00581F01"/>
    <w:rsid w:val="005831FF"/>
    <w:rsid w:val="005846A1"/>
    <w:rsid w:val="00585E25"/>
    <w:rsid w:val="005865C6"/>
    <w:rsid w:val="00587138"/>
    <w:rsid w:val="0058727A"/>
    <w:rsid w:val="00587474"/>
    <w:rsid w:val="00592F0D"/>
    <w:rsid w:val="0059339C"/>
    <w:rsid w:val="00597823"/>
    <w:rsid w:val="005A1135"/>
    <w:rsid w:val="005A1C9C"/>
    <w:rsid w:val="005A35E5"/>
    <w:rsid w:val="005A468E"/>
    <w:rsid w:val="005A56DA"/>
    <w:rsid w:val="005A62CD"/>
    <w:rsid w:val="005A699C"/>
    <w:rsid w:val="005B39C5"/>
    <w:rsid w:val="005B3D9D"/>
    <w:rsid w:val="005B4CE1"/>
    <w:rsid w:val="005B582C"/>
    <w:rsid w:val="005B590F"/>
    <w:rsid w:val="005B63DE"/>
    <w:rsid w:val="005C0B1A"/>
    <w:rsid w:val="005C0E3A"/>
    <w:rsid w:val="005C1329"/>
    <w:rsid w:val="005C1F60"/>
    <w:rsid w:val="005C4252"/>
    <w:rsid w:val="005C5403"/>
    <w:rsid w:val="005C5FD2"/>
    <w:rsid w:val="005D250B"/>
    <w:rsid w:val="005D4CBE"/>
    <w:rsid w:val="005D55F9"/>
    <w:rsid w:val="005D5EBB"/>
    <w:rsid w:val="005E24C5"/>
    <w:rsid w:val="005E526D"/>
    <w:rsid w:val="005E5CC5"/>
    <w:rsid w:val="005E5FA5"/>
    <w:rsid w:val="005E60A9"/>
    <w:rsid w:val="005E6423"/>
    <w:rsid w:val="005E7782"/>
    <w:rsid w:val="005E7BEC"/>
    <w:rsid w:val="005F009A"/>
    <w:rsid w:val="005F061F"/>
    <w:rsid w:val="005F1BC0"/>
    <w:rsid w:val="005F35B2"/>
    <w:rsid w:val="005F4132"/>
    <w:rsid w:val="005F4E3C"/>
    <w:rsid w:val="005F5137"/>
    <w:rsid w:val="005F5BA1"/>
    <w:rsid w:val="005F5E09"/>
    <w:rsid w:val="005F6CFA"/>
    <w:rsid w:val="005F7982"/>
    <w:rsid w:val="0060101C"/>
    <w:rsid w:val="006028AD"/>
    <w:rsid w:val="00603662"/>
    <w:rsid w:val="00604ED1"/>
    <w:rsid w:val="0060795D"/>
    <w:rsid w:val="00612CC8"/>
    <w:rsid w:val="00613F60"/>
    <w:rsid w:val="00615354"/>
    <w:rsid w:val="00615809"/>
    <w:rsid w:val="006171F5"/>
    <w:rsid w:val="006205CF"/>
    <w:rsid w:val="00622B79"/>
    <w:rsid w:val="00623F9B"/>
    <w:rsid w:val="00625984"/>
    <w:rsid w:val="00626756"/>
    <w:rsid w:val="00626AD7"/>
    <w:rsid w:val="00631D21"/>
    <w:rsid w:val="0063262C"/>
    <w:rsid w:val="00632875"/>
    <w:rsid w:val="00634020"/>
    <w:rsid w:val="006343D5"/>
    <w:rsid w:val="00635EA3"/>
    <w:rsid w:val="00640399"/>
    <w:rsid w:val="0064050A"/>
    <w:rsid w:val="00640B25"/>
    <w:rsid w:val="0064104B"/>
    <w:rsid w:val="006435B9"/>
    <w:rsid w:val="00650744"/>
    <w:rsid w:val="00651326"/>
    <w:rsid w:val="00651ACC"/>
    <w:rsid w:val="00651F38"/>
    <w:rsid w:val="00652092"/>
    <w:rsid w:val="0065242A"/>
    <w:rsid w:val="0065253E"/>
    <w:rsid w:val="0065428A"/>
    <w:rsid w:val="006545C8"/>
    <w:rsid w:val="00654AC2"/>
    <w:rsid w:val="006550C7"/>
    <w:rsid w:val="006610BA"/>
    <w:rsid w:val="00661720"/>
    <w:rsid w:val="00665C20"/>
    <w:rsid w:val="00666399"/>
    <w:rsid w:val="006671A1"/>
    <w:rsid w:val="00672561"/>
    <w:rsid w:val="00672584"/>
    <w:rsid w:val="006744B7"/>
    <w:rsid w:val="00674D59"/>
    <w:rsid w:val="006771FC"/>
    <w:rsid w:val="006777F7"/>
    <w:rsid w:val="00681097"/>
    <w:rsid w:val="006827CB"/>
    <w:rsid w:val="00682912"/>
    <w:rsid w:val="006834BA"/>
    <w:rsid w:val="006841AB"/>
    <w:rsid w:val="00684701"/>
    <w:rsid w:val="00685339"/>
    <w:rsid w:val="00685AA0"/>
    <w:rsid w:val="00686EB3"/>
    <w:rsid w:val="006873F2"/>
    <w:rsid w:val="006905A9"/>
    <w:rsid w:val="00690C25"/>
    <w:rsid w:val="00691E9C"/>
    <w:rsid w:val="006936B9"/>
    <w:rsid w:val="006941E8"/>
    <w:rsid w:val="006950AA"/>
    <w:rsid w:val="0069670B"/>
    <w:rsid w:val="00696809"/>
    <w:rsid w:val="00696B9F"/>
    <w:rsid w:val="00696CC9"/>
    <w:rsid w:val="00697291"/>
    <w:rsid w:val="006976B2"/>
    <w:rsid w:val="00697723"/>
    <w:rsid w:val="006A0859"/>
    <w:rsid w:val="006A0DF9"/>
    <w:rsid w:val="006A1460"/>
    <w:rsid w:val="006A1810"/>
    <w:rsid w:val="006A1F57"/>
    <w:rsid w:val="006A20A3"/>
    <w:rsid w:val="006A2440"/>
    <w:rsid w:val="006A4AE2"/>
    <w:rsid w:val="006A5008"/>
    <w:rsid w:val="006A56CD"/>
    <w:rsid w:val="006A728A"/>
    <w:rsid w:val="006B0324"/>
    <w:rsid w:val="006B0EFD"/>
    <w:rsid w:val="006B1640"/>
    <w:rsid w:val="006B1F54"/>
    <w:rsid w:val="006B246E"/>
    <w:rsid w:val="006B4459"/>
    <w:rsid w:val="006B4B6D"/>
    <w:rsid w:val="006B505B"/>
    <w:rsid w:val="006B6DF2"/>
    <w:rsid w:val="006C1086"/>
    <w:rsid w:val="006C319E"/>
    <w:rsid w:val="006C44F4"/>
    <w:rsid w:val="006D1661"/>
    <w:rsid w:val="006D19AB"/>
    <w:rsid w:val="006D32E3"/>
    <w:rsid w:val="006D51F2"/>
    <w:rsid w:val="006D638F"/>
    <w:rsid w:val="006D67F0"/>
    <w:rsid w:val="006E0F80"/>
    <w:rsid w:val="006E18FF"/>
    <w:rsid w:val="006E1CEE"/>
    <w:rsid w:val="006E28ED"/>
    <w:rsid w:val="006E31D6"/>
    <w:rsid w:val="006E3F17"/>
    <w:rsid w:val="006E500A"/>
    <w:rsid w:val="006E550D"/>
    <w:rsid w:val="006E670E"/>
    <w:rsid w:val="006E700C"/>
    <w:rsid w:val="006E74A1"/>
    <w:rsid w:val="006F1A95"/>
    <w:rsid w:val="006F1E3C"/>
    <w:rsid w:val="006F44F4"/>
    <w:rsid w:val="006F58AD"/>
    <w:rsid w:val="007018E0"/>
    <w:rsid w:val="007019EC"/>
    <w:rsid w:val="007021D2"/>
    <w:rsid w:val="00702743"/>
    <w:rsid w:val="00703C38"/>
    <w:rsid w:val="0070437C"/>
    <w:rsid w:val="00706170"/>
    <w:rsid w:val="00706AB8"/>
    <w:rsid w:val="00706C47"/>
    <w:rsid w:val="00711729"/>
    <w:rsid w:val="0071195A"/>
    <w:rsid w:val="007128D7"/>
    <w:rsid w:val="007143E0"/>
    <w:rsid w:val="00716ED4"/>
    <w:rsid w:val="007171CC"/>
    <w:rsid w:val="0071748B"/>
    <w:rsid w:val="00720CC0"/>
    <w:rsid w:val="00722719"/>
    <w:rsid w:val="00722C36"/>
    <w:rsid w:val="00722CD2"/>
    <w:rsid w:val="00723ABB"/>
    <w:rsid w:val="007251C5"/>
    <w:rsid w:val="0072525E"/>
    <w:rsid w:val="007267C8"/>
    <w:rsid w:val="00726D08"/>
    <w:rsid w:val="007273B1"/>
    <w:rsid w:val="0073084A"/>
    <w:rsid w:val="00731C59"/>
    <w:rsid w:val="007331ED"/>
    <w:rsid w:val="0073336D"/>
    <w:rsid w:val="007334A4"/>
    <w:rsid w:val="00734CCD"/>
    <w:rsid w:val="00735735"/>
    <w:rsid w:val="00735BC1"/>
    <w:rsid w:val="0073610E"/>
    <w:rsid w:val="00740749"/>
    <w:rsid w:val="00742FFA"/>
    <w:rsid w:val="0074364E"/>
    <w:rsid w:val="00743AB2"/>
    <w:rsid w:val="007446DE"/>
    <w:rsid w:val="00745278"/>
    <w:rsid w:val="00745F8E"/>
    <w:rsid w:val="0074786F"/>
    <w:rsid w:val="00747E38"/>
    <w:rsid w:val="0075044F"/>
    <w:rsid w:val="00750839"/>
    <w:rsid w:val="00750AF1"/>
    <w:rsid w:val="00750D6B"/>
    <w:rsid w:val="007517A4"/>
    <w:rsid w:val="00752B23"/>
    <w:rsid w:val="0075376E"/>
    <w:rsid w:val="00754A6D"/>
    <w:rsid w:val="00754A8F"/>
    <w:rsid w:val="0075505C"/>
    <w:rsid w:val="00755A2B"/>
    <w:rsid w:val="007565D9"/>
    <w:rsid w:val="007571A0"/>
    <w:rsid w:val="0075755C"/>
    <w:rsid w:val="0076295F"/>
    <w:rsid w:val="0076343D"/>
    <w:rsid w:val="00763646"/>
    <w:rsid w:val="00765972"/>
    <w:rsid w:val="00767BDD"/>
    <w:rsid w:val="00767C21"/>
    <w:rsid w:val="00770610"/>
    <w:rsid w:val="0077065A"/>
    <w:rsid w:val="00772602"/>
    <w:rsid w:val="00772AA3"/>
    <w:rsid w:val="00773589"/>
    <w:rsid w:val="007735C2"/>
    <w:rsid w:val="00774291"/>
    <w:rsid w:val="007763FF"/>
    <w:rsid w:val="00776524"/>
    <w:rsid w:val="00777A30"/>
    <w:rsid w:val="00784765"/>
    <w:rsid w:val="0078594C"/>
    <w:rsid w:val="00785C2E"/>
    <w:rsid w:val="007870C3"/>
    <w:rsid w:val="0079022C"/>
    <w:rsid w:val="00791E09"/>
    <w:rsid w:val="00794A40"/>
    <w:rsid w:val="00795C9D"/>
    <w:rsid w:val="00795F35"/>
    <w:rsid w:val="007971AD"/>
    <w:rsid w:val="007A088C"/>
    <w:rsid w:val="007A0C6C"/>
    <w:rsid w:val="007A33A2"/>
    <w:rsid w:val="007A537A"/>
    <w:rsid w:val="007A5B04"/>
    <w:rsid w:val="007B08C6"/>
    <w:rsid w:val="007B1859"/>
    <w:rsid w:val="007B1D75"/>
    <w:rsid w:val="007B30A4"/>
    <w:rsid w:val="007B3188"/>
    <w:rsid w:val="007B368B"/>
    <w:rsid w:val="007B3BDF"/>
    <w:rsid w:val="007B4358"/>
    <w:rsid w:val="007B4F65"/>
    <w:rsid w:val="007B5231"/>
    <w:rsid w:val="007B6497"/>
    <w:rsid w:val="007B7516"/>
    <w:rsid w:val="007C08C4"/>
    <w:rsid w:val="007C097A"/>
    <w:rsid w:val="007C15B9"/>
    <w:rsid w:val="007C1B23"/>
    <w:rsid w:val="007C3AC7"/>
    <w:rsid w:val="007D040C"/>
    <w:rsid w:val="007D060D"/>
    <w:rsid w:val="007D0AA4"/>
    <w:rsid w:val="007D2AA9"/>
    <w:rsid w:val="007D2E49"/>
    <w:rsid w:val="007D5095"/>
    <w:rsid w:val="007D5E05"/>
    <w:rsid w:val="007E0AB2"/>
    <w:rsid w:val="007E0AF9"/>
    <w:rsid w:val="007E1402"/>
    <w:rsid w:val="007E195E"/>
    <w:rsid w:val="007E479B"/>
    <w:rsid w:val="007E49CD"/>
    <w:rsid w:val="007E4A87"/>
    <w:rsid w:val="007E5579"/>
    <w:rsid w:val="007E573D"/>
    <w:rsid w:val="007E5CF5"/>
    <w:rsid w:val="007F12A5"/>
    <w:rsid w:val="007F23EC"/>
    <w:rsid w:val="007F24F0"/>
    <w:rsid w:val="007F3A21"/>
    <w:rsid w:val="007F5A11"/>
    <w:rsid w:val="007F5D60"/>
    <w:rsid w:val="007F660D"/>
    <w:rsid w:val="007F6B8C"/>
    <w:rsid w:val="00800BA1"/>
    <w:rsid w:val="00801557"/>
    <w:rsid w:val="008024B0"/>
    <w:rsid w:val="00802E76"/>
    <w:rsid w:val="00804941"/>
    <w:rsid w:val="00804F92"/>
    <w:rsid w:val="00805905"/>
    <w:rsid w:val="008066C3"/>
    <w:rsid w:val="00806A66"/>
    <w:rsid w:val="008073FF"/>
    <w:rsid w:val="00810784"/>
    <w:rsid w:val="00810BC3"/>
    <w:rsid w:val="008137F2"/>
    <w:rsid w:val="00814406"/>
    <w:rsid w:val="008160C0"/>
    <w:rsid w:val="00817D6D"/>
    <w:rsid w:val="00817F59"/>
    <w:rsid w:val="008204C6"/>
    <w:rsid w:val="00821309"/>
    <w:rsid w:val="00822046"/>
    <w:rsid w:val="008254B4"/>
    <w:rsid w:val="00826100"/>
    <w:rsid w:val="00827F34"/>
    <w:rsid w:val="00830199"/>
    <w:rsid w:val="00830615"/>
    <w:rsid w:val="00830ACA"/>
    <w:rsid w:val="00836B2E"/>
    <w:rsid w:val="008379C3"/>
    <w:rsid w:val="00840549"/>
    <w:rsid w:val="0084160B"/>
    <w:rsid w:val="0084166D"/>
    <w:rsid w:val="008420A1"/>
    <w:rsid w:val="00842363"/>
    <w:rsid w:val="00842B74"/>
    <w:rsid w:val="00843613"/>
    <w:rsid w:val="0084401D"/>
    <w:rsid w:val="00844797"/>
    <w:rsid w:val="008450F2"/>
    <w:rsid w:val="008452C2"/>
    <w:rsid w:val="0084592F"/>
    <w:rsid w:val="0085039B"/>
    <w:rsid w:val="008508FD"/>
    <w:rsid w:val="00851392"/>
    <w:rsid w:val="0085179D"/>
    <w:rsid w:val="00853ACD"/>
    <w:rsid w:val="00853F82"/>
    <w:rsid w:val="008549EA"/>
    <w:rsid w:val="00861A1A"/>
    <w:rsid w:val="00865CFB"/>
    <w:rsid w:val="00866F21"/>
    <w:rsid w:val="00867345"/>
    <w:rsid w:val="00867C17"/>
    <w:rsid w:val="008707B9"/>
    <w:rsid w:val="00871481"/>
    <w:rsid w:val="0087193D"/>
    <w:rsid w:val="008724BC"/>
    <w:rsid w:val="008727F9"/>
    <w:rsid w:val="00873264"/>
    <w:rsid w:val="00873BE4"/>
    <w:rsid w:val="0087474D"/>
    <w:rsid w:val="00874B33"/>
    <w:rsid w:val="00874B8A"/>
    <w:rsid w:val="008759C2"/>
    <w:rsid w:val="00875CAA"/>
    <w:rsid w:val="008763DA"/>
    <w:rsid w:val="00876788"/>
    <w:rsid w:val="008773BD"/>
    <w:rsid w:val="008779AD"/>
    <w:rsid w:val="0088011E"/>
    <w:rsid w:val="0088050A"/>
    <w:rsid w:val="00880C33"/>
    <w:rsid w:val="00881510"/>
    <w:rsid w:val="008821B1"/>
    <w:rsid w:val="008847DD"/>
    <w:rsid w:val="00884FE9"/>
    <w:rsid w:val="008861BE"/>
    <w:rsid w:val="0088780A"/>
    <w:rsid w:val="00887CC7"/>
    <w:rsid w:val="00891B0A"/>
    <w:rsid w:val="00891B89"/>
    <w:rsid w:val="00891E2F"/>
    <w:rsid w:val="00893397"/>
    <w:rsid w:val="00893643"/>
    <w:rsid w:val="008952EB"/>
    <w:rsid w:val="0089533B"/>
    <w:rsid w:val="008969FD"/>
    <w:rsid w:val="00896AFF"/>
    <w:rsid w:val="00896FBA"/>
    <w:rsid w:val="008974DB"/>
    <w:rsid w:val="00897CF1"/>
    <w:rsid w:val="008A0371"/>
    <w:rsid w:val="008A270E"/>
    <w:rsid w:val="008A2EFF"/>
    <w:rsid w:val="008A3338"/>
    <w:rsid w:val="008A3C2D"/>
    <w:rsid w:val="008A3FE2"/>
    <w:rsid w:val="008A552A"/>
    <w:rsid w:val="008A684A"/>
    <w:rsid w:val="008A684D"/>
    <w:rsid w:val="008A69C5"/>
    <w:rsid w:val="008A6E0E"/>
    <w:rsid w:val="008A7FEA"/>
    <w:rsid w:val="008B0382"/>
    <w:rsid w:val="008B03B7"/>
    <w:rsid w:val="008B0A1B"/>
    <w:rsid w:val="008B156C"/>
    <w:rsid w:val="008B17E6"/>
    <w:rsid w:val="008B3124"/>
    <w:rsid w:val="008B37A3"/>
    <w:rsid w:val="008B4522"/>
    <w:rsid w:val="008B4B64"/>
    <w:rsid w:val="008B4C94"/>
    <w:rsid w:val="008B5358"/>
    <w:rsid w:val="008B6C32"/>
    <w:rsid w:val="008B6D95"/>
    <w:rsid w:val="008B6DFF"/>
    <w:rsid w:val="008C0333"/>
    <w:rsid w:val="008C136A"/>
    <w:rsid w:val="008C339C"/>
    <w:rsid w:val="008C395B"/>
    <w:rsid w:val="008C3DAE"/>
    <w:rsid w:val="008C44CB"/>
    <w:rsid w:val="008C4862"/>
    <w:rsid w:val="008C5287"/>
    <w:rsid w:val="008C5637"/>
    <w:rsid w:val="008C60CC"/>
    <w:rsid w:val="008C6712"/>
    <w:rsid w:val="008C6F14"/>
    <w:rsid w:val="008C7BD1"/>
    <w:rsid w:val="008D07E0"/>
    <w:rsid w:val="008D0939"/>
    <w:rsid w:val="008D1242"/>
    <w:rsid w:val="008D53CF"/>
    <w:rsid w:val="008D570E"/>
    <w:rsid w:val="008D5B69"/>
    <w:rsid w:val="008E0D14"/>
    <w:rsid w:val="008E1BA0"/>
    <w:rsid w:val="008E32A4"/>
    <w:rsid w:val="008E35A0"/>
    <w:rsid w:val="008E3D71"/>
    <w:rsid w:val="008E3F15"/>
    <w:rsid w:val="008E5D92"/>
    <w:rsid w:val="008E5DBF"/>
    <w:rsid w:val="008E6AF6"/>
    <w:rsid w:val="008E7C22"/>
    <w:rsid w:val="008F1E3B"/>
    <w:rsid w:val="008F258A"/>
    <w:rsid w:val="008F2E82"/>
    <w:rsid w:val="008F2EFA"/>
    <w:rsid w:val="008F31F0"/>
    <w:rsid w:val="008F367A"/>
    <w:rsid w:val="008F3AF8"/>
    <w:rsid w:val="008F4552"/>
    <w:rsid w:val="008F56C3"/>
    <w:rsid w:val="008F57B6"/>
    <w:rsid w:val="00903C4E"/>
    <w:rsid w:val="0090536D"/>
    <w:rsid w:val="00905A0F"/>
    <w:rsid w:val="00905E8B"/>
    <w:rsid w:val="00910599"/>
    <w:rsid w:val="00911E7C"/>
    <w:rsid w:val="009139A4"/>
    <w:rsid w:val="0091496C"/>
    <w:rsid w:val="009149DA"/>
    <w:rsid w:val="009151B7"/>
    <w:rsid w:val="009169B5"/>
    <w:rsid w:val="00916CE5"/>
    <w:rsid w:val="00916F4A"/>
    <w:rsid w:val="009200F0"/>
    <w:rsid w:val="009226CF"/>
    <w:rsid w:val="00923694"/>
    <w:rsid w:val="00924DAB"/>
    <w:rsid w:val="0092566A"/>
    <w:rsid w:val="009257AE"/>
    <w:rsid w:val="00925944"/>
    <w:rsid w:val="00927A8B"/>
    <w:rsid w:val="00930194"/>
    <w:rsid w:val="009307D5"/>
    <w:rsid w:val="00931439"/>
    <w:rsid w:val="009337B2"/>
    <w:rsid w:val="009337C1"/>
    <w:rsid w:val="009346E7"/>
    <w:rsid w:val="00934959"/>
    <w:rsid w:val="00935837"/>
    <w:rsid w:val="00936393"/>
    <w:rsid w:val="00936430"/>
    <w:rsid w:val="00936460"/>
    <w:rsid w:val="00936A3F"/>
    <w:rsid w:val="009407C6"/>
    <w:rsid w:val="00941B35"/>
    <w:rsid w:val="00941D2C"/>
    <w:rsid w:val="00941E7B"/>
    <w:rsid w:val="009422B2"/>
    <w:rsid w:val="00943538"/>
    <w:rsid w:val="00943AF0"/>
    <w:rsid w:val="0094441F"/>
    <w:rsid w:val="00945487"/>
    <w:rsid w:val="00945739"/>
    <w:rsid w:val="00945BD7"/>
    <w:rsid w:val="00945E4F"/>
    <w:rsid w:val="00946D8A"/>
    <w:rsid w:val="00947E49"/>
    <w:rsid w:val="00947E68"/>
    <w:rsid w:val="0095037D"/>
    <w:rsid w:val="00950C67"/>
    <w:rsid w:val="00952D70"/>
    <w:rsid w:val="00953C11"/>
    <w:rsid w:val="009541E9"/>
    <w:rsid w:val="00954B5A"/>
    <w:rsid w:val="00955506"/>
    <w:rsid w:val="009558A8"/>
    <w:rsid w:val="00955A94"/>
    <w:rsid w:val="009563C7"/>
    <w:rsid w:val="009567BB"/>
    <w:rsid w:val="00957CEC"/>
    <w:rsid w:val="00957FAB"/>
    <w:rsid w:val="00960DC1"/>
    <w:rsid w:val="00961A47"/>
    <w:rsid w:val="009635E2"/>
    <w:rsid w:val="0096419E"/>
    <w:rsid w:val="009641BE"/>
    <w:rsid w:val="009645C9"/>
    <w:rsid w:val="00965491"/>
    <w:rsid w:val="00966657"/>
    <w:rsid w:val="00967703"/>
    <w:rsid w:val="0097031D"/>
    <w:rsid w:val="00970370"/>
    <w:rsid w:val="0097059F"/>
    <w:rsid w:val="00971EFB"/>
    <w:rsid w:val="0097270E"/>
    <w:rsid w:val="00972859"/>
    <w:rsid w:val="0097487A"/>
    <w:rsid w:val="00975196"/>
    <w:rsid w:val="00976849"/>
    <w:rsid w:val="009771AF"/>
    <w:rsid w:val="0098124D"/>
    <w:rsid w:val="00982596"/>
    <w:rsid w:val="00983671"/>
    <w:rsid w:val="009845FC"/>
    <w:rsid w:val="009848C9"/>
    <w:rsid w:val="00985291"/>
    <w:rsid w:val="0098583D"/>
    <w:rsid w:val="00985C5D"/>
    <w:rsid w:val="00985E2A"/>
    <w:rsid w:val="00987604"/>
    <w:rsid w:val="00987E13"/>
    <w:rsid w:val="00992AE4"/>
    <w:rsid w:val="00993723"/>
    <w:rsid w:val="009947C8"/>
    <w:rsid w:val="00995D18"/>
    <w:rsid w:val="00996289"/>
    <w:rsid w:val="009963FB"/>
    <w:rsid w:val="00997649"/>
    <w:rsid w:val="00997963"/>
    <w:rsid w:val="009A08ED"/>
    <w:rsid w:val="009A18FC"/>
    <w:rsid w:val="009A3713"/>
    <w:rsid w:val="009A675F"/>
    <w:rsid w:val="009A6EF6"/>
    <w:rsid w:val="009A7A06"/>
    <w:rsid w:val="009A7DDC"/>
    <w:rsid w:val="009B07E3"/>
    <w:rsid w:val="009B08A9"/>
    <w:rsid w:val="009B08D7"/>
    <w:rsid w:val="009B1819"/>
    <w:rsid w:val="009B2501"/>
    <w:rsid w:val="009B33F2"/>
    <w:rsid w:val="009B3C0B"/>
    <w:rsid w:val="009B404C"/>
    <w:rsid w:val="009B4EFE"/>
    <w:rsid w:val="009B5BF3"/>
    <w:rsid w:val="009B6C12"/>
    <w:rsid w:val="009B7AB3"/>
    <w:rsid w:val="009C0947"/>
    <w:rsid w:val="009C0D3B"/>
    <w:rsid w:val="009C139A"/>
    <w:rsid w:val="009C1A89"/>
    <w:rsid w:val="009C3194"/>
    <w:rsid w:val="009C3502"/>
    <w:rsid w:val="009C3ED5"/>
    <w:rsid w:val="009C5F80"/>
    <w:rsid w:val="009D004E"/>
    <w:rsid w:val="009D1458"/>
    <w:rsid w:val="009D14FC"/>
    <w:rsid w:val="009D4748"/>
    <w:rsid w:val="009D5869"/>
    <w:rsid w:val="009D633B"/>
    <w:rsid w:val="009D6350"/>
    <w:rsid w:val="009D7134"/>
    <w:rsid w:val="009D7F67"/>
    <w:rsid w:val="009E0581"/>
    <w:rsid w:val="009E1C86"/>
    <w:rsid w:val="009E2E72"/>
    <w:rsid w:val="009E37D6"/>
    <w:rsid w:val="009E459F"/>
    <w:rsid w:val="009E5519"/>
    <w:rsid w:val="009E699D"/>
    <w:rsid w:val="009F4CA4"/>
    <w:rsid w:val="009F52F3"/>
    <w:rsid w:val="009F5986"/>
    <w:rsid w:val="009F6456"/>
    <w:rsid w:val="009F705F"/>
    <w:rsid w:val="00A0001D"/>
    <w:rsid w:val="00A018DD"/>
    <w:rsid w:val="00A045DC"/>
    <w:rsid w:val="00A0625D"/>
    <w:rsid w:val="00A07F23"/>
    <w:rsid w:val="00A11111"/>
    <w:rsid w:val="00A11187"/>
    <w:rsid w:val="00A112B0"/>
    <w:rsid w:val="00A11834"/>
    <w:rsid w:val="00A11AA7"/>
    <w:rsid w:val="00A11B0D"/>
    <w:rsid w:val="00A1267A"/>
    <w:rsid w:val="00A12CC9"/>
    <w:rsid w:val="00A12D74"/>
    <w:rsid w:val="00A136E9"/>
    <w:rsid w:val="00A149CB"/>
    <w:rsid w:val="00A14A7B"/>
    <w:rsid w:val="00A16752"/>
    <w:rsid w:val="00A16E36"/>
    <w:rsid w:val="00A17683"/>
    <w:rsid w:val="00A17F6C"/>
    <w:rsid w:val="00A20738"/>
    <w:rsid w:val="00A213DB"/>
    <w:rsid w:val="00A23AD4"/>
    <w:rsid w:val="00A23F79"/>
    <w:rsid w:val="00A240AF"/>
    <w:rsid w:val="00A252D6"/>
    <w:rsid w:val="00A26370"/>
    <w:rsid w:val="00A26599"/>
    <w:rsid w:val="00A30F0D"/>
    <w:rsid w:val="00A31379"/>
    <w:rsid w:val="00A3205E"/>
    <w:rsid w:val="00A322D7"/>
    <w:rsid w:val="00A32429"/>
    <w:rsid w:val="00A32B86"/>
    <w:rsid w:val="00A337B2"/>
    <w:rsid w:val="00A33BDB"/>
    <w:rsid w:val="00A345A0"/>
    <w:rsid w:val="00A35C8B"/>
    <w:rsid w:val="00A35CD7"/>
    <w:rsid w:val="00A36088"/>
    <w:rsid w:val="00A363F4"/>
    <w:rsid w:val="00A41AE1"/>
    <w:rsid w:val="00A41B2F"/>
    <w:rsid w:val="00A41CF8"/>
    <w:rsid w:val="00A42543"/>
    <w:rsid w:val="00A42905"/>
    <w:rsid w:val="00A42E53"/>
    <w:rsid w:val="00A439CA"/>
    <w:rsid w:val="00A43D73"/>
    <w:rsid w:val="00A4597D"/>
    <w:rsid w:val="00A46D96"/>
    <w:rsid w:val="00A47AA1"/>
    <w:rsid w:val="00A52C09"/>
    <w:rsid w:val="00A53069"/>
    <w:rsid w:val="00A53499"/>
    <w:rsid w:val="00A5493D"/>
    <w:rsid w:val="00A5740B"/>
    <w:rsid w:val="00A57A21"/>
    <w:rsid w:val="00A6018C"/>
    <w:rsid w:val="00A6047C"/>
    <w:rsid w:val="00A608C8"/>
    <w:rsid w:val="00A63433"/>
    <w:rsid w:val="00A6459B"/>
    <w:rsid w:val="00A66A13"/>
    <w:rsid w:val="00A716B3"/>
    <w:rsid w:val="00A719FC"/>
    <w:rsid w:val="00A759C5"/>
    <w:rsid w:val="00A75BF0"/>
    <w:rsid w:val="00A75CCC"/>
    <w:rsid w:val="00A76908"/>
    <w:rsid w:val="00A800B0"/>
    <w:rsid w:val="00A81455"/>
    <w:rsid w:val="00A8202A"/>
    <w:rsid w:val="00A82F5F"/>
    <w:rsid w:val="00A831E9"/>
    <w:rsid w:val="00A84929"/>
    <w:rsid w:val="00A859FF"/>
    <w:rsid w:val="00A8702F"/>
    <w:rsid w:val="00A9007C"/>
    <w:rsid w:val="00A90563"/>
    <w:rsid w:val="00A90692"/>
    <w:rsid w:val="00A91981"/>
    <w:rsid w:val="00A924FA"/>
    <w:rsid w:val="00A92E21"/>
    <w:rsid w:val="00A93A55"/>
    <w:rsid w:val="00A96501"/>
    <w:rsid w:val="00A9692B"/>
    <w:rsid w:val="00AA066B"/>
    <w:rsid w:val="00AA0EE9"/>
    <w:rsid w:val="00AA1E9B"/>
    <w:rsid w:val="00AA2D40"/>
    <w:rsid w:val="00AA36C2"/>
    <w:rsid w:val="00AA49EA"/>
    <w:rsid w:val="00AA4A6E"/>
    <w:rsid w:val="00AA55AA"/>
    <w:rsid w:val="00AA6382"/>
    <w:rsid w:val="00AA73A8"/>
    <w:rsid w:val="00AA7B5E"/>
    <w:rsid w:val="00AB075B"/>
    <w:rsid w:val="00AB07D0"/>
    <w:rsid w:val="00AB0AE5"/>
    <w:rsid w:val="00AB1D15"/>
    <w:rsid w:val="00AB1DC4"/>
    <w:rsid w:val="00AB1FAC"/>
    <w:rsid w:val="00AB3086"/>
    <w:rsid w:val="00AB44C0"/>
    <w:rsid w:val="00AB666C"/>
    <w:rsid w:val="00AC23D9"/>
    <w:rsid w:val="00AC2809"/>
    <w:rsid w:val="00AC2980"/>
    <w:rsid w:val="00AC38BF"/>
    <w:rsid w:val="00AC4222"/>
    <w:rsid w:val="00AC6125"/>
    <w:rsid w:val="00AC6342"/>
    <w:rsid w:val="00AC6F95"/>
    <w:rsid w:val="00AC7519"/>
    <w:rsid w:val="00AC7580"/>
    <w:rsid w:val="00AD0BFF"/>
    <w:rsid w:val="00AD1CFA"/>
    <w:rsid w:val="00AD20BB"/>
    <w:rsid w:val="00AD3912"/>
    <w:rsid w:val="00AD543C"/>
    <w:rsid w:val="00AD5A79"/>
    <w:rsid w:val="00AD5E05"/>
    <w:rsid w:val="00AD6B01"/>
    <w:rsid w:val="00AD76D9"/>
    <w:rsid w:val="00AD7A66"/>
    <w:rsid w:val="00AE1654"/>
    <w:rsid w:val="00AE22FE"/>
    <w:rsid w:val="00AE27F2"/>
    <w:rsid w:val="00AE2D43"/>
    <w:rsid w:val="00AE3D28"/>
    <w:rsid w:val="00AE484F"/>
    <w:rsid w:val="00AE4C01"/>
    <w:rsid w:val="00AE5A8F"/>
    <w:rsid w:val="00AE7308"/>
    <w:rsid w:val="00AE7322"/>
    <w:rsid w:val="00AF066E"/>
    <w:rsid w:val="00AF1504"/>
    <w:rsid w:val="00AF2960"/>
    <w:rsid w:val="00AF5EF9"/>
    <w:rsid w:val="00AF735C"/>
    <w:rsid w:val="00B00046"/>
    <w:rsid w:val="00B01E2B"/>
    <w:rsid w:val="00B0431D"/>
    <w:rsid w:val="00B04566"/>
    <w:rsid w:val="00B054B2"/>
    <w:rsid w:val="00B0586F"/>
    <w:rsid w:val="00B05EDE"/>
    <w:rsid w:val="00B101B4"/>
    <w:rsid w:val="00B103AF"/>
    <w:rsid w:val="00B11DDC"/>
    <w:rsid w:val="00B123AA"/>
    <w:rsid w:val="00B1298D"/>
    <w:rsid w:val="00B14F69"/>
    <w:rsid w:val="00B15E52"/>
    <w:rsid w:val="00B171C0"/>
    <w:rsid w:val="00B20D73"/>
    <w:rsid w:val="00B21718"/>
    <w:rsid w:val="00B21988"/>
    <w:rsid w:val="00B21E77"/>
    <w:rsid w:val="00B240AE"/>
    <w:rsid w:val="00B240FF"/>
    <w:rsid w:val="00B24C04"/>
    <w:rsid w:val="00B25114"/>
    <w:rsid w:val="00B2537F"/>
    <w:rsid w:val="00B25BC4"/>
    <w:rsid w:val="00B26328"/>
    <w:rsid w:val="00B2666A"/>
    <w:rsid w:val="00B2705B"/>
    <w:rsid w:val="00B278D9"/>
    <w:rsid w:val="00B30C81"/>
    <w:rsid w:val="00B32833"/>
    <w:rsid w:val="00B33196"/>
    <w:rsid w:val="00B35863"/>
    <w:rsid w:val="00B35D81"/>
    <w:rsid w:val="00B35EB7"/>
    <w:rsid w:val="00B35ED4"/>
    <w:rsid w:val="00B36EAA"/>
    <w:rsid w:val="00B375CA"/>
    <w:rsid w:val="00B37B44"/>
    <w:rsid w:val="00B400A1"/>
    <w:rsid w:val="00B42032"/>
    <w:rsid w:val="00B4258D"/>
    <w:rsid w:val="00B42C27"/>
    <w:rsid w:val="00B42CB4"/>
    <w:rsid w:val="00B436E7"/>
    <w:rsid w:val="00B4392E"/>
    <w:rsid w:val="00B43C0F"/>
    <w:rsid w:val="00B45A04"/>
    <w:rsid w:val="00B45A9B"/>
    <w:rsid w:val="00B46147"/>
    <w:rsid w:val="00B46CD7"/>
    <w:rsid w:val="00B4718D"/>
    <w:rsid w:val="00B5105B"/>
    <w:rsid w:val="00B5437C"/>
    <w:rsid w:val="00B56177"/>
    <w:rsid w:val="00B56681"/>
    <w:rsid w:val="00B571D2"/>
    <w:rsid w:val="00B606CF"/>
    <w:rsid w:val="00B6138D"/>
    <w:rsid w:val="00B64B29"/>
    <w:rsid w:val="00B65280"/>
    <w:rsid w:val="00B67CCD"/>
    <w:rsid w:val="00B70A9A"/>
    <w:rsid w:val="00B749B0"/>
    <w:rsid w:val="00B7578F"/>
    <w:rsid w:val="00B761F9"/>
    <w:rsid w:val="00B767DB"/>
    <w:rsid w:val="00B80921"/>
    <w:rsid w:val="00B82056"/>
    <w:rsid w:val="00B82354"/>
    <w:rsid w:val="00B8352F"/>
    <w:rsid w:val="00B83D44"/>
    <w:rsid w:val="00B844FC"/>
    <w:rsid w:val="00B872C7"/>
    <w:rsid w:val="00B90353"/>
    <w:rsid w:val="00B913AD"/>
    <w:rsid w:val="00B91639"/>
    <w:rsid w:val="00B91977"/>
    <w:rsid w:val="00B91C62"/>
    <w:rsid w:val="00B91ED9"/>
    <w:rsid w:val="00B94E07"/>
    <w:rsid w:val="00B97B51"/>
    <w:rsid w:val="00BA21E5"/>
    <w:rsid w:val="00BA23F8"/>
    <w:rsid w:val="00BA5F0A"/>
    <w:rsid w:val="00BA6019"/>
    <w:rsid w:val="00BA622F"/>
    <w:rsid w:val="00BA6EB9"/>
    <w:rsid w:val="00BA74C4"/>
    <w:rsid w:val="00BA7732"/>
    <w:rsid w:val="00BA7EC0"/>
    <w:rsid w:val="00BB39D2"/>
    <w:rsid w:val="00BB4CD0"/>
    <w:rsid w:val="00BB5FC1"/>
    <w:rsid w:val="00BC133D"/>
    <w:rsid w:val="00BC30A4"/>
    <w:rsid w:val="00BC56AA"/>
    <w:rsid w:val="00BC56B9"/>
    <w:rsid w:val="00BC78A4"/>
    <w:rsid w:val="00BD1D4C"/>
    <w:rsid w:val="00BD4078"/>
    <w:rsid w:val="00BD42C6"/>
    <w:rsid w:val="00BD443C"/>
    <w:rsid w:val="00BD5091"/>
    <w:rsid w:val="00BD61D7"/>
    <w:rsid w:val="00BD6E5E"/>
    <w:rsid w:val="00BE0E12"/>
    <w:rsid w:val="00BE312C"/>
    <w:rsid w:val="00BE32A9"/>
    <w:rsid w:val="00BE33E3"/>
    <w:rsid w:val="00BE36B0"/>
    <w:rsid w:val="00BE4C7C"/>
    <w:rsid w:val="00BE576A"/>
    <w:rsid w:val="00BE5D74"/>
    <w:rsid w:val="00BE5EA2"/>
    <w:rsid w:val="00BE6477"/>
    <w:rsid w:val="00BE66BC"/>
    <w:rsid w:val="00BE685F"/>
    <w:rsid w:val="00BE7426"/>
    <w:rsid w:val="00BE77DE"/>
    <w:rsid w:val="00BF1067"/>
    <w:rsid w:val="00BF1AE5"/>
    <w:rsid w:val="00BF1EAD"/>
    <w:rsid w:val="00BF2B98"/>
    <w:rsid w:val="00BF3FBB"/>
    <w:rsid w:val="00BF3FC6"/>
    <w:rsid w:val="00BF48E1"/>
    <w:rsid w:val="00BF4EE6"/>
    <w:rsid w:val="00BF533E"/>
    <w:rsid w:val="00BF5610"/>
    <w:rsid w:val="00BF657F"/>
    <w:rsid w:val="00BF670F"/>
    <w:rsid w:val="00BF6CC6"/>
    <w:rsid w:val="00BF7655"/>
    <w:rsid w:val="00C00C2C"/>
    <w:rsid w:val="00C024E0"/>
    <w:rsid w:val="00C04E9A"/>
    <w:rsid w:val="00C0500A"/>
    <w:rsid w:val="00C0607A"/>
    <w:rsid w:val="00C07141"/>
    <w:rsid w:val="00C07685"/>
    <w:rsid w:val="00C07686"/>
    <w:rsid w:val="00C108D1"/>
    <w:rsid w:val="00C132FF"/>
    <w:rsid w:val="00C1576F"/>
    <w:rsid w:val="00C15DD2"/>
    <w:rsid w:val="00C17307"/>
    <w:rsid w:val="00C175B0"/>
    <w:rsid w:val="00C2150E"/>
    <w:rsid w:val="00C2187C"/>
    <w:rsid w:val="00C227D1"/>
    <w:rsid w:val="00C22D60"/>
    <w:rsid w:val="00C235AE"/>
    <w:rsid w:val="00C23F8A"/>
    <w:rsid w:val="00C251B9"/>
    <w:rsid w:val="00C26909"/>
    <w:rsid w:val="00C26E02"/>
    <w:rsid w:val="00C308F5"/>
    <w:rsid w:val="00C30FC2"/>
    <w:rsid w:val="00C314A9"/>
    <w:rsid w:val="00C3215C"/>
    <w:rsid w:val="00C3329D"/>
    <w:rsid w:val="00C33532"/>
    <w:rsid w:val="00C335CC"/>
    <w:rsid w:val="00C33F28"/>
    <w:rsid w:val="00C34704"/>
    <w:rsid w:val="00C3485A"/>
    <w:rsid w:val="00C35432"/>
    <w:rsid w:val="00C355A6"/>
    <w:rsid w:val="00C35E36"/>
    <w:rsid w:val="00C37392"/>
    <w:rsid w:val="00C37E0D"/>
    <w:rsid w:val="00C407DA"/>
    <w:rsid w:val="00C40D88"/>
    <w:rsid w:val="00C40E86"/>
    <w:rsid w:val="00C40F6F"/>
    <w:rsid w:val="00C44400"/>
    <w:rsid w:val="00C45D3A"/>
    <w:rsid w:val="00C46BDC"/>
    <w:rsid w:val="00C46F01"/>
    <w:rsid w:val="00C470AD"/>
    <w:rsid w:val="00C472AC"/>
    <w:rsid w:val="00C51194"/>
    <w:rsid w:val="00C515AC"/>
    <w:rsid w:val="00C52BE3"/>
    <w:rsid w:val="00C54144"/>
    <w:rsid w:val="00C55493"/>
    <w:rsid w:val="00C55E1B"/>
    <w:rsid w:val="00C57653"/>
    <w:rsid w:val="00C57A1B"/>
    <w:rsid w:val="00C612A0"/>
    <w:rsid w:val="00C622D1"/>
    <w:rsid w:val="00C62756"/>
    <w:rsid w:val="00C63311"/>
    <w:rsid w:val="00C655FE"/>
    <w:rsid w:val="00C65816"/>
    <w:rsid w:val="00C67E54"/>
    <w:rsid w:val="00C7220D"/>
    <w:rsid w:val="00C73540"/>
    <w:rsid w:val="00C75429"/>
    <w:rsid w:val="00C76DF7"/>
    <w:rsid w:val="00C770F3"/>
    <w:rsid w:val="00C77EFC"/>
    <w:rsid w:val="00C80057"/>
    <w:rsid w:val="00C80D2E"/>
    <w:rsid w:val="00C8181B"/>
    <w:rsid w:val="00C821DE"/>
    <w:rsid w:val="00C844CF"/>
    <w:rsid w:val="00C84D6D"/>
    <w:rsid w:val="00C85349"/>
    <w:rsid w:val="00C86B54"/>
    <w:rsid w:val="00C8710D"/>
    <w:rsid w:val="00C91061"/>
    <w:rsid w:val="00C91F20"/>
    <w:rsid w:val="00C92C0F"/>
    <w:rsid w:val="00C92F5F"/>
    <w:rsid w:val="00C94B4D"/>
    <w:rsid w:val="00C95385"/>
    <w:rsid w:val="00C965ED"/>
    <w:rsid w:val="00C96A59"/>
    <w:rsid w:val="00C974B4"/>
    <w:rsid w:val="00C974C0"/>
    <w:rsid w:val="00CA0319"/>
    <w:rsid w:val="00CA063B"/>
    <w:rsid w:val="00CA0E84"/>
    <w:rsid w:val="00CA10E7"/>
    <w:rsid w:val="00CA2840"/>
    <w:rsid w:val="00CA3750"/>
    <w:rsid w:val="00CA39EE"/>
    <w:rsid w:val="00CA585F"/>
    <w:rsid w:val="00CA74D6"/>
    <w:rsid w:val="00CB02D7"/>
    <w:rsid w:val="00CB089B"/>
    <w:rsid w:val="00CB2420"/>
    <w:rsid w:val="00CB26FA"/>
    <w:rsid w:val="00CB2AD5"/>
    <w:rsid w:val="00CB379F"/>
    <w:rsid w:val="00CB4DB7"/>
    <w:rsid w:val="00CB56B8"/>
    <w:rsid w:val="00CB59B1"/>
    <w:rsid w:val="00CB5C62"/>
    <w:rsid w:val="00CB5C6E"/>
    <w:rsid w:val="00CB5E3B"/>
    <w:rsid w:val="00CB6622"/>
    <w:rsid w:val="00CB7BA2"/>
    <w:rsid w:val="00CB7C26"/>
    <w:rsid w:val="00CC0A3E"/>
    <w:rsid w:val="00CC1868"/>
    <w:rsid w:val="00CC1BDF"/>
    <w:rsid w:val="00CC20C2"/>
    <w:rsid w:val="00CC27A6"/>
    <w:rsid w:val="00CC381B"/>
    <w:rsid w:val="00CC3DAC"/>
    <w:rsid w:val="00CC415C"/>
    <w:rsid w:val="00CC42A0"/>
    <w:rsid w:val="00CC4629"/>
    <w:rsid w:val="00CC472C"/>
    <w:rsid w:val="00CC48AC"/>
    <w:rsid w:val="00CC4F51"/>
    <w:rsid w:val="00CC5E45"/>
    <w:rsid w:val="00CC6AB8"/>
    <w:rsid w:val="00CD125B"/>
    <w:rsid w:val="00CD4627"/>
    <w:rsid w:val="00CD5501"/>
    <w:rsid w:val="00CD6B05"/>
    <w:rsid w:val="00CD6CA5"/>
    <w:rsid w:val="00CE14FB"/>
    <w:rsid w:val="00CE1BE9"/>
    <w:rsid w:val="00CE5475"/>
    <w:rsid w:val="00CE560D"/>
    <w:rsid w:val="00CE6B46"/>
    <w:rsid w:val="00CE7B44"/>
    <w:rsid w:val="00CF01EC"/>
    <w:rsid w:val="00CF19A6"/>
    <w:rsid w:val="00CF1FFF"/>
    <w:rsid w:val="00CF284A"/>
    <w:rsid w:val="00CF32CE"/>
    <w:rsid w:val="00CF3951"/>
    <w:rsid w:val="00CF39D4"/>
    <w:rsid w:val="00CF5128"/>
    <w:rsid w:val="00CF5195"/>
    <w:rsid w:val="00CF59EF"/>
    <w:rsid w:val="00D00ACB"/>
    <w:rsid w:val="00D01841"/>
    <w:rsid w:val="00D04DCA"/>
    <w:rsid w:val="00D05382"/>
    <w:rsid w:val="00D06846"/>
    <w:rsid w:val="00D0689F"/>
    <w:rsid w:val="00D06BC1"/>
    <w:rsid w:val="00D07981"/>
    <w:rsid w:val="00D10840"/>
    <w:rsid w:val="00D13EDE"/>
    <w:rsid w:val="00D14B9F"/>
    <w:rsid w:val="00D168B4"/>
    <w:rsid w:val="00D16D99"/>
    <w:rsid w:val="00D20501"/>
    <w:rsid w:val="00D220C5"/>
    <w:rsid w:val="00D22BAE"/>
    <w:rsid w:val="00D23A96"/>
    <w:rsid w:val="00D254CC"/>
    <w:rsid w:val="00D257E8"/>
    <w:rsid w:val="00D25854"/>
    <w:rsid w:val="00D2661C"/>
    <w:rsid w:val="00D2680C"/>
    <w:rsid w:val="00D34565"/>
    <w:rsid w:val="00D35106"/>
    <w:rsid w:val="00D355EB"/>
    <w:rsid w:val="00D36841"/>
    <w:rsid w:val="00D36A5F"/>
    <w:rsid w:val="00D37B94"/>
    <w:rsid w:val="00D37EEF"/>
    <w:rsid w:val="00D41621"/>
    <w:rsid w:val="00D416CF"/>
    <w:rsid w:val="00D437EF"/>
    <w:rsid w:val="00D43993"/>
    <w:rsid w:val="00D5017B"/>
    <w:rsid w:val="00D5033A"/>
    <w:rsid w:val="00D51C66"/>
    <w:rsid w:val="00D52A2D"/>
    <w:rsid w:val="00D53402"/>
    <w:rsid w:val="00D53792"/>
    <w:rsid w:val="00D53888"/>
    <w:rsid w:val="00D54F9D"/>
    <w:rsid w:val="00D5583E"/>
    <w:rsid w:val="00D577F6"/>
    <w:rsid w:val="00D60649"/>
    <w:rsid w:val="00D614BA"/>
    <w:rsid w:val="00D61DAC"/>
    <w:rsid w:val="00D63255"/>
    <w:rsid w:val="00D63DAC"/>
    <w:rsid w:val="00D64413"/>
    <w:rsid w:val="00D649FD"/>
    <w:rsid w:val="00D64F58"/>
    <w:rsid w:val="00D66B18"/>
    <w:rsid w:val="00D678E1"/>
    <w:rsid w:val="00D67C8D"/>
    <w:rsid w:val="00D7054B"/>
    <w:rsid w:val="00D7148C"/>
    <w:rsid w:val="00D73F43"/>
    <w:rsid w:val="00D74ACF"/>
    <w:rsid w:val="00D74CBB"/>
    <w:rsid w:val="00D77054"/>
    <w:rsid w:val="00D77858"/>
    <w:rsid w:val="00D77D9C"/>
    <w:rsid w:val="00D802AE"/>
    <w:rsid w:val="00D80C34"/>
    <w:rsid w:val="00D815BE"/>
    <w:rsid w:val="00D8325F"/>
    <w:rsid w:val="00D833D8"/>
    <w:rsid w:val="00D834E8"/>
    <w:rsid w:val="00D83FE1"/>
    <w:rsid w:val="00D8419A"/>
    <w:rsid w:val="00D84511"/>
    <w:rsid w:val="00D85A34"/>
    <w:rsid w:val="00D85EE2"/>
    <w:rsid w:val="00D86CCD"/>
    <w:rsid w:val="00D86DE9"/>
    <w:rsid w:val="00D86FCA"/>
    <w:rsid w:val="00D871AF"/>
    <w:rsid w:val="00D87530"/>
    <w:rsid w:val="00D87759"/>
    <w:rsid w:val="00D90F0D"/>
    <w:rsid w:val="00D9106F"/>
    <w:rsid w:val="00D92283"/>
    <w:rsid w:val="00D930FF"/>
    <w:rsid w:val="00D93D3B"/>
    <w:rsid w:val="00D95663"/>
    <w:rsid w:val="00D95A9A"/>
    <w:rsid w:val="00D9690D"/>
    <w:rsid w:val="00D979D1"/>
    <w:rsid w:val="00DA02BD"/>
    <w:rsid w:val="00DA0C90"/>
    <w:rsid w:val="00DA134A"/>
    <w:rsid w:val="00DA1C0A"/>
    <w:rsid w:val="00DA28B6"/>
    <w:rsid w:val="00DA2A2E"/>
    <w:rsid w:val="00DA435D"/>
    <w:rsid w:val="00DA4800"/>
    <w:rsid w:val="00DA5A97"/>
    <w:rsid w:val="00DA5AA1"/>
    <w:rsid w:val="00DA5FA2"/>
    <w:rsid w:val="00DA62DA"/>
    <w:rsid w:val="00DA67D6"/>
    <w:rsid w:val="00DB0297"/>
    <w:rsid w:val="00DB0B8C"/>
    <w:rsid w:val="00DB2B72"/>
    <w:rsid w:val="00DB5071"/>
    <w:rsid w:val="00DB5372"/>
    <w:rsid w:val="00DB5BDA"/>
    <w:rsid w:val="00DB69D9"/>
    <w:rsid w:val="00DB7F57"/>
    <w:rsid w:val="00DC221D"/>
    <w:rsid w:val="00DC25E9"/>
    <w:rsid w:val="00DC2840"/>
    <w:rsid w:val="00DC2A96"/>
    <w:rsid w:val="00DC4C5F"/>
    <w:rsid w:val="00DC5753"/>
    <w:rsid w:val="00DC57B3"/>
    <w:rsid w:val="00DD3A7A"/>
    <w:rsid w:val="00DD489B"/>
    <w:rsid w:val="00DD525E"/>
    <w:rsid w:val="00DD61ED"/>
    <w:rsid w:val="00DD6245"/>
    <w:rsid w:val="00DD7113"/>
    <w:rsid w:val="00DE0A0B"/>
    <w:rsid w:val="00DE0C83"/>
    <w:rsid w:val="00DE126E"/>
    <w:rsid w:val="00DE1779"/>
    <w:rsid w:val="00DE357C"/>
    <w:rsid w:val="00DE53BE"/>
    <w:rsid w:val="00DE774C"/>
    <w:rsid w:val="00DF007C"/>
    <w:rsid w:val="00DF01BF"/>
    <w:rsid w:val="00DF04C7"/>
    <w:rsid w:val="00DF0CCB"/>
    <w:rsid w:val="00DF1003"/>
    <w:rsid w:val="00DF1A02"/>
    <w:rsid w:val="00DF2408"/>
    <w:rsid w:val="00DF2E36"/>
    <w:rsid w:val="00DF3318"/>
    <w:rsid w:val="00DF3F27"/>
    <w:rsid w:val="00DF51CC"/>
    <w:rsid w:val="00DF6654"/>
    <w:rsid w:val="00DF6BB2"/>
    <w:rsid w:val="00DF7159"/>
    <w:rsid w:val="00DF7715"/>
    <w:rsid w:val="00DF7BEA"/>
    <w:rsid w:val="00DF7CC8"/>
    <w:rsid w:val="00DF7E7C"/>
    <w:rsid w:val="00E00755"/>
    <w:rsid w:val="00E00F5B"/>
    <w:rsid w:val="00E0121B"/>
    <w:rsid w:val="00E01D09"/>
    <w:rsid w:val="00E03859"/>
    <w:rsid w:val="00E06407"/>
    <w:rsid w:val="00E06610"/>
    <w:rsid w:val="00E06856"/>
    <w:rsid w:val="00E06892"/>
    <w:rsid w:val="00E107D1"/>
    <w:rsid w:val="00E1155B"/>
    <w:rsid w:val="00E11F83"/>
    <w:rsid w:val="00E12A90"/>
    <w:rsid w:val="00E12B0A"/>
    <w:rsid w:val="00E14B49"/>
    <w:rsid w:val="00E15D43"/>
    <w:rsid w:val="00E21C33"/>
    <w:rsid w:val="00E2240F"/>
    <w:rsid w:val="00E233C4"/>
    <w:rsid w:val="00E23B38"/>
    <w:rsid w:val="00E2517C"/>
    <w:rsid w:val="00E264DA"/>
    <w:rsid w:val="00E269BB"/>
    <w:rsid w:val="00E2775B"/>
    <w:rsid w:val="00E27CD5"/>
    <w:rsid w:val="00E31CEA"/>
    <w:rsid w:val="00E336BE"/>
    <w:rsid w:val="00E35CEB"/>
    <w:rsid w:val="00E3647D"/>
    <w:rsid w:val="00E36F9D"/>
    <w:rsid w:val="00E3788A"/>
    <w:rsid w:val="00E40322"/>
    <w:rsid w:val="00E406F3"/>
    <w:rsid w:val="00E411A8"/>
    <w:rsid w:val="00E418F8"/>
    <w:rsid w:val="00E42339"/>
    <w:rsid w:val="00E42BEC"/>
    <w:rsid w:val="00E43494"/>
    <w:rsid w:val="00E436E3"/>
    <w:rsid w:val="00E443BF"/>
    <w:rsid w:val="00E453B5"/>
    <w:rsid w:val="00E47C87"/>
    <w:rsid w:val="00E50C8B"/>
    <w:rsid w:val="00E569F4"/>
    <w:rsid w:val="00E56C4E"/>
    <w:rsid w:val="00E57263"/>
    <w:rsid w:val="00E57990"/>
    <w:rsid w:val="00E57A56"/>
    <w:rsid w:val="00E615C2"/>
    <w:rsid w:val="00E619D1"/>
    <w:rsid w:val="00E62137"/>
    <w:rsid w:val="00E62A17"/>
    <w:rsid w:val="00E62E67"/>
    <w:rsid w:val="00E64286"/>
    <w:rsid w:val="00E651C6"/>
    <w:rsid w:val="00E67CCC"/>
    <w:rsid w:val="00E70585"/>
    <w:rsid w:val="00E70A1F"/>
    <w:rsid w:val="00E70A73"/>
    <w:rsid w:val="00E71347"/>
    <w:rsid w:val="00E72DD9"/>
    <w:rsid w:val="00E734BC"/>
    <w:rsid w:val="00E7376B"/>
    <w:rsid w:val="00E74292"/>
    <w:rsid w:val="00E75271"/>
    <w:rsid w:val="00E80A97"/>
    <w:rsid w:val="00E80CF5"/>
    <w:rsid w:val="00E80EB5"/>
    <w:rsid w:val="00E82CC5"/>
    <w:rsid w:val="00E84408"/>
    <w:rsid w:val="00E8610B"/>
    <w:rsid w:val="00E87298"/>
    <w:rsid w:val="00E92014"/>
    <w:rsid w:val="00E927AA"/>
    <w:rsid w:val="00E92C05"/>
    <w:rsid w:val="00E93A64"/>
    <w:rsid w:val="00E94E09"/>
    <w:rsid w:val="00E9544D"/>
    <w:rsid w:val="00E96778"/>
    <w:rsid w:val="00E97098"/>
    <w:rsid w:val="00E9731A"/>
    <w:rsid w:val="00E97867"/>
    <w:rsid w:val="00E97C63"/>
    <w:rsid w:val="00E97DDB"/>
    <w:rsid w:val="00EA02D3"/>
    <w:rsid w:val="00EA0DCC"/>
    <w:rsid w:val="00EA1C84"/>
    <w:rsid w:val="00EA24AD"/>
    <w:rsid w:val="00EA3666"/>
    <w:rsid w:val="00EA3AA3"/>
    <w:rsid w:val="00EA3BED"/>
    <w:rsid w:val="00EA44D8"/>
    <w:rsid w:val="00EA484C"/>
    <w:rsid w:val="00EA4D63"/>
    <w:rsid w:val="00EB1384"/>
    <w:rsid w:val="00EB1BEE"/>
    <w:rsid w:val="00EB48C9"/>
    <w:rsid w:val="00EB4AC2"/>
    <w:rsid w:val="00EB4E00"/>
    <w:rsid w:val="00EB51EE"/>
    <w:rsid w:val="00EB5A08"/>
    <w:rsid w:val="00EB6505"/>
    <w:rsid w:val="00EB6901"/>
    <w:rsid w:val="00EC0124"/>
    <w:rsid w:val="00EC3194"/>
    <w:rsid w:val="00EC328A"/>
    <w:rsid w:val="00EC3DE2"/>
    <w:rsid w:val="00EC4FED"/>
    <w:rsid w:val="00EC627B"/>
    <w:rsid w:val="00ED094C"/>
    <w:rsid w:val="00ED126D"/>
    <w:rsid w:val="00ED1932"/>
    <w:rsid w:val="00ED2BEE"/>
    <w:rsid w:val="00ED2D97"/>
    <w:rsid w:val="00ED3A24"/>
    <w:rsid w:val="00ED466E"/>
    <w:rsid w:val="00ED53CC"/>
    <w:rsid w:val="00ED6753"/>
    <w:rsid w:val="00EE1A6C"/>
    <w:rsid w:val="00EE3329"/>
    <w:rsid w:val="00EE3645"/>
    <w:rsid w:val="00EE379B"/>
    <w:rsid w:val="00EE3ACB"/>
    <w:rsid w:val="00EE3E8C"/>
    <w:rsid w:val="00EE4941"/>
    <w:rsid w:val="00EE69E2"/>
    <w:rsid w:val="00EF0111"/>
    <w:rsid w:val="00EF3772"/>
    <w:rsid w:val="00EF3C92"/>
    <w:rsid w:val="00EF4F5F"/>
    <w:rsid w:val="00EF590D"/>
    <w:rsid w:val="00EF601D"/>
    <w:rsid w:val="00F00233"/>
    <w:rsid w:val="00F01519"/>
    <w:rsid w:val="00F01739"/>
    <w:rsid w:val="00F01822"/>
    <w:rsid w:val="00F03AAA"/>
    <w:rsid w:val="00F046C9"/>
    <w:rsid w:val="00F04932"/>
    <w:rsid w:val="00F1084C"/>
    <w:rsid w:val="00F10E8E"/>
    <w:rsid w:val="00F137D5"/>
    <w:rsid w:val="00F1616B"/>
    <w:rsid w:val="00F165CA"/>
    <w:rsid w:val="00F17763"/>
    <w:rsid w:val="00F17830"/>
    <w:rsid w:val="00F21267"/>
    <w:rsid w:val="00F219EA"/>
    <w:rsid w:val="00F23560"/>
    <w:rsid w:val="00F25038"/>
    <w:rsid w:val="00F255BD"/>
    <w:rsid w:val="00F25D96"/>
    <w:rsid w:val="00F26A99"/>
    <w:rsid w:val="00F27AC5"/>
    <w:rsid w:val="00F3063E"/>
    <w:rsid w:val="00F31B5A"/>
    <w:rsid w:val="00F339F5"/>
    <w:rsid w:val="00F34CD3"/>
    <w:rsid w:val="00F3554B"/>
    <w:rsid w:val="00F36F2A"/>
    <w:rsid w:val="00F37FC1"/>
    <w:rsid w:val="00F408FF"/>
    <w:rsid w:val="00F43688"/>
    <w:rsid w:val="00F43BB0"/>
    <w:rsid w:val="00F45A20"/>
    <w:rsid w:val="00F45A34"/>
    <w:rsid w:val="00F45AC6"/>
    <w:rsid w:val="00F469B8"/>
    <w:rsid w:val="00F47BA9"/>
    <w:rsid w:val="00F50696"/>
    <w:rsid w:val="00F50A30"/>
    <w:rsid w:val="00F51916"/>
    <w:rsid w:val="00F51AD9"/>
    <w:rsid w:val="00F54096"/>
    <w:rsid w:val="00F549CF"/>
    <w:rsid w:val="00F54E06"/>
    <w:rsid w:val="00F60273"/>
    <w:rsid w:val="00F630BB"/>
    <w:rsid w:val="00F65171"/>
    <w:rsid w:val="00F66335"/>
    <w:rsid w:val="00F671DF"/>
    <w:rsid w:val="00F70886"/>
    <w:rsid w:val="00F70964"/>
    <w:rsid w:val="00F758A3"/>
    <w:rsid w:val="00F75A0B"/>
    <w:rsid w:val="00F75BD7"/>
    <w:rsid w:val="00F761C5"/>
    <w:rsid w:val="00F772F4"/>
    <w:rsid w:val="00F8090F"/>
    <w:rsid w:val="00F81432"/>
    <w:rsid w:val="00F83C5E"/>
    <w:rsid w:val="00F8516E"/>
    <w:rsid w:val="00F8595A"/>
    <w:rsid w:val="00F859AA"/>
    <w:rsid w:val="00F86305"/>
    <w:rsid w:val="00F86C8E"/>
    <w:rsid w:val="00F877E9"/>
    <w:rsid w:val="00F879A9"/>
    <w:rsid w:val="00F91A65"/>
    <w:rsid w:val="00F92581"/>
    <w:rsid w:val="00F96607"/>
    <w:rsid w:val="00F97D4C"/>
    <w:rsid w:val="00F97E9D"/>
    <w:rsid w:val="00FA1580"/>
    <w:rsid w:val="00FA15F8"/>
    <w:rsid w:val="00FA1E80"/>
    <w:rsid w:val="00FA3B1F"/>
    <w:rsid w:val="00FA4104"/>
    <w:rsid w:val="00FA47D2"/>
    <w:rsid w:val="00FA498F"/>
    <w:rsid w:val="00FA4FC6"/>
    <w:rsid w:val="00FA5C31"/>
    <w:rsid w:val="00FA66AC"/>
    <w:rsid w:val="00FA701E"/>
    <w:rsid w:val="00FB079E"/>
    <w:rsid w:val="00FB0A87"/>
    <w:rsid w:val="00FB0AD8"/>
    <w:rsid w:val="00FB0BA7"/>
    <w:rsid w:val="00FB0D0B"/>
    <w:rsid w:val="00FB1790"/>
    <w:rsid w:val="00FB18C6"/>
    <w:rsid w:val="00FB3796"/>
    <w:rsid w:val="00FB37AA"/>
    <w:rsid w:val="00FB39AA"/>
    <w:rsid w:val="00FB4273"/>
    <w:rsid w:val="00FB48DC"/>
    <w:rsid w:val="00FB4C43"/>
    <w:rsid w:val="00FB5B87"/>
    <w:rsid w:val="00FB5D12"/>
    <w:rsid w:val="00FB5F6D"/>
    <w:rsid w:val="00FB62AE"/>
    <w:rsid w:val="00FB6823"/>
    <w:rsid w:val="00FC0201"/>
    <w:rsid w:val="00FC0F43"/>
    <w:rsid w:val="00FC298A"/>
    <w:rsid w:val="00FC2B98"/>
    <w:rsid w:val="00FC4BF3"/>
    <w:rsid w:val="00FC5802"/>
    <w:rsid w:val="00FC59A3"/>
    <w:rsid w:val="00FC7264"/>
    <w:rsid w:val="00FC7D25"/>
    <w:rsid w:val="00FD040D"/>
    <w:rsid w:val="00FD12FC"/>
    <w:rsid w:val="00FD1472"/>
    <w:rsid w:val="00FD48EE"/>
    <w:rsid w:val="00FD5387"/>
    <w:rsid w:val="00FD5EFE"/>
    <w:rsid w:val="00FD67BC"/>
    <w:rsid w:val="00FD7028"/>
    <w:rsid w:val="00FD7463"/>
    <w:rsid w:val="00FE0E9E"/>
    <w:rsid w:val="00FE14E2"/>
    <w:rsid w:val="00FE2A3C"/>
    <w:rsid w:val="00FE3324"/>
    <w:rsid w:val="00FE3622"/>
    <w:rsid w:val="00FE3D5A"/>
    <w:rsid w:val="00FE5779"/>
    <w:rsid w:val="00FE68CF"/>
    <w:rsid w:val="00FF08D0"/>
    <w:rsid w:val="00FF16A6"/>
    <w:rsid w:val="00FF28D9"/>
    <w:rsid w:val="00FF2B1E"/>
    <w:rsid w:val="00FF4A40"/>
    <w:rsid w:val="00FF5B43"/>
    <w:rsid w:val="00FF70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01D84D3C"/>
  <w15:docId w15:val="{DC3D56C6-CC60-455B-9718-3626DFEB49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20BFD"/>
    <w:rPr>
      <w:sz w:val="24"/>
      <w:szCs w:val="24"/>
    </w:rPr>
  </w:style>
  <w:style w:type="paragraph" w:styleId="1">
    <w:name w:val="heading 1"/>
    <w:basedOn w:val="a"/>
    <w:next w:val="a"/>
    <w:qFormat/>
    <w:rsid w:val="00B35D81"/>
    <w:pPr>
      <w:keepNext/>
      <w:jc w:val="right"/>
      <w:outlineLvl w:val="0"/>
    </w:pPr>
    <w:rPr>
      <w:szCs w:val="20"/>
    </w:rPr>
  </w:style>
  <w:style w:type="paragraph" w:styleId="2">
    <w:name w:val="heading 2"/>
    <w:aliases w:val="Заголовок 2 Знак"/>
    <w:basedOn w:val="a"/>
    <w:next w:val="a"/>
    <w:qFormat/>
    <w:rsid w:val="00B35D81"/>
    <w:pPr>
      <w:keepNext/>
      <w:widowControl w:val="0"/>
      <w:autoSpaceDE w:val="0"/>
      <w:autoSpaceDN w:val="0"/>
      <w:adjustRightInd w:val="0"/>
      <w:jc w:val="both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qFormat/>
    <w:rsid w:val="00B35D81"/>
    <w:pPr>
      <w:keepNext/>
      <w:overflowPunct w:val="0"/>
      <w:autoSpaceDE w:val="0"/>
      <w:autoSpaceDN w:val="0"/>
      <w:adjustRightInd w:val="0"/>
      <w:ind w:left="317"/>
      <w:jc w:val="center"/>
      <w:textAlignment w:val="baseline"/>
      <w:outlineLvl w:val="2"/>
    </w:pPr>
    <w:rPr>
      <w:b/>
      <w:sz w:val="22"/>
      <w:szCs w:val="20"/>
    </w:rPr>
  </w:style>
  <w:style w:type="paragraph" w:styleId="4">
    <w:name w:val="heading 4"/>
    <w:basedOn w:val="a"/>
    <w:next w:val="a"/>
    <w:link w:val="40"/>
    <w:qFormat/>
    <w:rsid w:val="00B35D81"/>
    <w:pPr>
      <w:keepNext/>
      <w:overflowPunct w:val="0"/>
      <w:autoSpaceDE w:val="0"/>
      <w:autoSpaceDN w:val="0"/>
      <w:adjustRightInd w:val="0"/>
      <w:jc w:val="center"/>
      <w:textAlignment w:val="baseline"/>
      <w:outlineLvl w:val="3"/>
    </w:pPr>
    <w:rPr>
      <w:rFonts w:ascii="Baltica Chv" w:hAnsi="Baltica Chv"/>
      <w:b/>
      <w:caps/>
      <w:spacing w:val="40"/>
      <w:sz w:val="22"/>
      <w:szCs w:val="20"/>
    </w:rPr>
  </w:style>
  <w:style w:type="paragraph" w:styleId="5">
    <w:name w:val="heading 5"/>
    <w:basedOn w:val="a"/>
    <w:next w:val="a"/>
    <w:link w:val="50"/>
    <w:qFormat/>
    <w:rsid w:val="00B35D81"/>
    <w:pPr>
      <w:keepNext/>
      <w:widowControl w:val="0"/>
      <w:shd w:val="clear" w:color="auto" w:fill="FFFFFF"/>
      <w:autoSpaceDE w:val="0"/>
      <w:autoSpaceDN w:val="0"/>
      <w:adjustRightInd w:val="0"/>
      <w:ind w:firstLine="720"/>
      <w:jc w:val="both"/>
      <w:outlineLvl w:val="4"/>
    </w:pPr>
    <w:rPr>
      <w:b/>
      <w:bCs/>
      <w:color w:val="3366FF"/>
      <w:sz w:val="28"/>
      <w:szCs w:val="28"/>
    </w:rPr>
  </w:style>
  <w:style w:type="paragraph" w:styleId="6">
    <w:name w:val="heading 6"/>
    <w:basedOn w:val="a"/>
    <w:next w:val="a"/>
    <w:link w:val="60"/>
    <w:qFormat/>
    <w:rsid w:val="00B35D81"/>
    <w:pPr>
      <w:keepNext/>
      <w:widowControl w:val="0"/>
      <w:autoSpaceDE w:val="0"/>
      <w:autoSpaceDN w:val="0"/>
      <w:adjustRightInd w:val="0"/>
      <w:outlineLvl w:val="5"/>
    </w:pPr>
    <w:rPr>
      <w:sz w:val="28"/>
      <w:szCs w:val="20"/>
    </w:rPr>
  </w:style>
  <w:style w:type="paragraph" w:styleId="7">
    <w:name w:val="heading 7"/>
    <w:basedOn w:val="a"/>
    <w:next w:val="a"/>
    <w:link w:val="70"/>
    <w:qFormat/>
    <w:rsid w:val="00B35D81"/>
    <w:pPr>
      <w:keepNext/>
      <w:widowControl w:val="0"/>
      <w:autoSpaceDE w:val="0"/>
      <w:autoSpaceDN w:val="0"/>
      <w:adjustRightInd w:val="0"/>
      <w:ind w:firstLine="708"/>
      <w:outlineLvl w:val="6"/>
    </w:pPr>
    <w:rPr>
      <w:sz w:val="28"/>
      <w:szCs w:val="20"/>
    </w:rPr>
  </w:style>
  <w:style w:type="paragraph" w:styleId="8">
    <w:name w:val="heading 8"/>
    <w:basedOn w:val="a"/>
    <w:next w:val="a"/>
    <w:link w:val="80"/>
    <w:qFormat/>
    <w:rsid w:val="00B35D81"/>
    <w:pPr>
      <w:keepNext/>
      <w:widowControl w:val="0"/>
      <w:autoSpaceDE w:val="0"/>
      <w:autoSpaceDN w:val="0"/>
      <w:adjustRightInd w:val="0"/>
      <w:ind w:firstLine="708"/>
      <w:jc w:val="both"/>
      <w:outlineLvl w:val="7"/>
    </w:pPr>
    <w:rPr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link w:val="3"/>
    <w:rsid w:val="000F5A57"/>
    <w:rPr>
      <w:b/>
      <w:sz w:val="22"/>
    </w:rPr>
  </w:style>
  <w:style w:type="character" w:customStyle="1" w:styleId="40">
    <w:name w:val="Заголовок 4 Знак"/>
    <w:link w:val="4"/>
    <w:rsid w:val="000F5A57"/>
    <w:rPr>
      <w:rFonts w:ascii="Baltica Chv" w:hAnsi="Baltica Chv"/>
      <w:b/>
      <w:caps/>
      <w:spacing w:val="40"/>
      <w:sz w:val="22"/>
    </w:rPr>
  </w:style>
  <w:style w:type="character" w:customStyle="1" w:styleId="50">
    <w:name w:val="Заголовок 5 Знак"/>
    <w:link w:val="5"/>
    <w:rsid w:val="000F5A57"/>
    <w:rPr>
      <w:b/>
      <w:bCs/>
      <w:color w:val="3366FF"/>
      <w:sz w:val="28"/>
      <w:szCs w:val="28"/>
      <w:shd w:val="clear" w:color="auto" w:fill="FFFFFF"/>
    </w:rPr>
  </w:style>
  <w:style w:type="character" w:customStyle="1" w:styleId="60">
    <w:name w:val="Заголовок 6 Знак"/>
    <w:link w:val="6"/>
    <w:rsid w:val="000F5A57"/>
    <w:rPr>
      <w:sz w:val="28"/>
    </w:rPr>
  </w:style>
  <w:style w:type="character" w:customStyle="1" w:styleId="70">
    <w:name w:val="Заголовок 7 Знак"/>
    <w:link w:val="7"/>
    <w:rsid w:val="000F5A57"/>
    <w:rPr>
      <w:sz w:val="28"/>
    </w:rPr>
  </w:style>
  <w:style w:type="character" w:customStyle="1" w:styleId="80">
    <w:name w:val="Заголовок 8 Знак"/>
    <w:link w:val="8"/>
    <w:rsid w:val="000F5A57"/>
    <w:rPr>
      <w:b/>
      <w:bCs/>
      <w:sz w:val="28"/>
    </w:rPr>
  </w:style>
  <w:style w:type="character" w:customStyle="1" w:styleId="10">
    <w:name w:val="Заголовок 1 Знак"/>
    <w:rsid w:val="00B35D81"/>
    <w:rPr>
      <w:sz w:val="24"/>
      <w:lang w:val="ru-RU" w:eastAsia="ru-RU" w:bidi="ar-SA"/>
    </w:rPr>
  </w:style>
  <w:style w:type="paragraph" w:styleId="a3">
    <w:name w:val="header"/>
    <w:basedOn w:val="a"/>
    <w:link w:val="a4"/>
    <w:uiPriority w:val="99"/>
    <w:rsid w:val="00B35D81"/>
    <w:pPr>
      <w:tabs>
        <w:tab w:val="center" w:pos="4153"/>
        <w:tab w:val="right" w:pos="8306"/>
      </w:tabs>
    </w:pPr>
    <w:rPr>
      <w:sz w:val="20"/>
      <w:szCs w:val="20"/>
    </w:rPr>
  </w:style>
  <w:style w:type="character" w:customStyle="1" w:styleId="a4">
    <w:name w:val="Верхний колонтитул Знак"/>
    <w:basedOn w:val="a0"/>
    <w:link w:val="a3"/>
    <w:uiPriority w:val="99"/>
    <w:rsid w:val="00FB6823"/>
  </w:style>
  <w:style w:type="paragraph" w:styleId="a5">
    <w:name w:val="caption"/>
    <w:basedOn w:val="a"/>
    <w:next w:val="a"/>
    <w:qFormat/>
    <w:rsid w:val="00B35D81"/>
    <w:pPr>
      <w:ind w:right="-1"/>
      <w:jc w:val="right"/>
    </w:pPr>
    <w:rPr>
      <w:b/>
      <w:bCs/>
    </w:rPr>
  </w:style>
  <w:style w:type="paragraph" w:customStyle="1" w:styleId="ConsPlusNormal">
    <w:name w:val="ConsPlusNormal"/>
    <w:rsid w:val="00B35D81"/>
    <w:pPr>
      <w:widowControl w:val="0"/>
      <w:ind w:firstLine="720"/>
    </w:pPr>
    <w:rPr>
      <w:rFonts w:ascii="Arial" w:hAnsi="Arial"/>
      <w:snapToGrid w:val="0"/>
    </w:rPr>
  </w:style>
  <w:style w:type="character" w:styleId="a6">
    <w:name w:val="page number"/>
    <w:basedOn w:val="a0"/>
    <w:rsid w:val="00B35D81"/>
  </w:style>
  <w:style w:type="paragraph" w:styleId="20">
    <w:name w:val="Body Text 2"/>
    <w:basedOn w:val="a"/>
    <w:link w:val="21"/>
    <w:rsid w:val="00B35D81"/>
    <w:pPr>
      <w:widowControl w:val="0"/>
      <w:autoSpaceDE w:val="0"/>
      <w:autoSpaceDN w:val="0"/>
      <w:adjustRightInd w:val="0"/>
    </w:pPr>
    <w:rPr>
      <w:sz w:val="28"/>
      <w:szCs w:val="20"/>
    </w:rPr>
  </w:style>
  <w:style w:type="character" w:customStyle="1" w:styleId="21">
    <w:name w:val="Основной текст 2 Знак"/>
    <w:link w:val="20"/>
    <w:locked/>
    <w:rsid w:val="00711729"/>
    <w:rPr>
      <w:sz w:val="28"/>
    </w:rPr>
  </w:style>
  <w:style w:type="paragraph" w:styleId="a7">
    <w:name w:val="Body Text"/>
    <w:basedOn w:val="a"/>
    <w:link w:val="a8"/>
    <w:uiPriority w:val="99"/>
    <w:rsid w:val="00B35D81"/>
    <w:pPr>
      <w:spacing w:after="120"/>
    </w:pPr>
  </w:style>
  <w:style w:type="character" w:customStyle="1" w:styleId="a8">
    <w:name w:val="Основной текст Знак"/>
    <w:link w:val="a7"/>
    <w:uiPriority w:val="99"/>
    <w:rsid w:val="000F5A57"/>
    <w:rPr>
      <w:sz w:val="24"/>
      <w:szCs w:val="24"/>
    </w:rPr>
  </w:style>
  <w:style w:type="paragraph" w:customStyle="1" w:styleId="11">
    <w:name w:val="Абзац списка1"/>
    <w:basedOn w:val="a"/>
    <w:rsid w:val="00830ACA"/>
    <w:pPr>
      <w:ind w:left="720"/>
    </w:pPr>
  </w:style>
  <w:style w:type="paragraph" w:customStyle="1" w:styleId="a9">
    <w:name w:val="Таблицы (моноширинный)"/>
    <w:basedOn w:val="a"/>
    <w:next w:val="a"/>
    <w:rsid w:val="00B35D81"/>
    <w:pPr>
      <w:autoSpaceDE w:val="0"/>
      <w:autoSpaceDN w:val="0"/>
      <w:adjustRightInd w:val="0"/>
      <w:jc w:val="both"/>
    </w:pPr>
    <w:rPr>
      <w:rFonts w:ascii="Courier New" w:hAnsi="Courier New" w:cs="Courier New"/>
      <w:sz w:val="22"/>
      <w:szCs w:val="22"/>
    </w:rPr>
  </w:style>
  <w:style w:type="paragraph" w:styleId="aa">
    <w:name w:val="Body Text Indent"/>
    <w:aliases w:val="Основной текст 1,Нумерованный список !!,Надин стиль,Body Text Indent"/>
    <w:basedOn w:val="a"/>
    <w:link w:val="ab"/>
    <w:rsid w:val="00B35D81"/>
    <w:pPr>
      <w:spacing w:after="120"/>
      <w:ind w:left="283"/>
    </w:pPr>
  </w:style>
  <w:style w:type="character" w:customStyle="1" w:styleId="ab">
    <w:name w:val="Основной текст с отступом Знак"/>
    <w:aliases w:val="Основной текст 1 Знак,Нумерованный список !! Знак,Надин стиль Знак,Body Text Indent Знак"/>
    <w:link w:val="aa"/>
    <w:rsid w:val="001503F5"/>
    <w:rPr>
      <w:sz w:val="24"/>
      <w:szCs w:val="24"/>
    </w:rPr>
  </w:style>
  <w:style w:type="paragraph" w:styleId="22">
    <w:name w:val="Body Text Indent 2"/>
    <w:basedOn w:val="a"/>
    <w:link w:val="23"/>
    <w:rsid w:val="00B35D81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0F5A57"/>
    <w:rPr>
      <w:sz w:val="24"/>
      <w:szCs w:val="24"/>
    </w:rPr>
  </w:style>
  <w:style w:type="paragraph" w:styleId="31">
    <w:name w:val="Body Text 3"/>
    <w:basedOn w:val="a"/>
    <w:link w:val="32"/>
    <w:rsid w:val="00B35D81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rsid w:val="000F5A57"/>
    <w:rPr>
      <w:sz w:val="16"/>
      <w:szCs w:val="16"/>
    </w:rPr>
  </w:style>
  <w:style w:type="paragraph" w:styleId="33">
    <w:name w:val="Body Text Indent 3"/>
    <w:basedOn w:val="a"/>
    <w:link w:val="34"/>
    <w:rsid w:val="00B35D81"/>
    <w:pPr>
      <w:widowControl w:val="0"/>
      <w:shd w:val="clear" w:color="auto" w:fill="FFFFFF"/>
      <w:autoSpaceDE w:val="0"/>
      <w:autoSpaceDN w:val="0"/>
      <w:adjustRightInd w:val="0"/>
      <w:ind w:firstLine="720"/>
      <w:jc w:val="center"/>
    </w:pPr>
    <w:rPr>
      <w:b/>
      <w:bCs/>
      <w:sz w:val="28"/>
      <w:szCs w:val="28"/>
    </w:rPr>
  </w:style>
  <w:style w:type="character" w:customStyle="1" w:styleId="34">
    <w:name w:val="Основной текст с отступом 3 Знак"/>
    <w:link w:val="33"/>
    <w:rsid w:val="000F5A57"/>
    <w:rPr>
      <w:b/>
      <w:bCs/>
      <w:sz w:val="28"/>
      <w:szCs w:val="28"/>
      <w:shd w:val="clear" w:color="auto" w:fill="FFFFFF"/>
    </w:rPr>
  </w:style>
  <w:style w:type="paragraph" w:styleId="ac">
    <w:name w:val="Block Text"/>
    <w:basedOn w:val="a"/>
    <w:rsid w:val="00B35D81"/>
    <w:pPr>
      <w:widowControl w:val="0"/>
      <w:shd w:val="clear" w:color="auto" w:fill="FFFFFF"/>
      <w:autoSpaceDE w:val="0"/>
      <w:autoSpaceDN w:val="0"/>
      <w:adjustRightInd w:val="0"/>
      <w:spacing w:line="475" w:lineRule="exact"/>
      <w:ind w:left="14" w:right="19" w:firstLine="562"/>
      <w:jc w:val="both"/>
    </w:pPr>
    <w:rPr>
      <w:sz w:val="28"/>
      <w:szCs w:val="28"/>
    </w:rPr>
  </w:style>
  <w:style w:type="character" w:customStyle="1" w:styleId="ad">
    <w:name w:val="Цветовое выделение"/>
    <w:rsid w:val="00B35D81"/>
    <w:rPr>
      <w:b/>
      <w:bCs/>
      <w:color w:val="000080"/>
      <w:szCs w:val="20"/>
    </w:rPr>
  </w:style>
  <w:style w:type="character" w:customStyle="1" w:styleId="ae">
    <w:name w:val="Гипертекстовая ссылка"/>
    <w:rsid w:val="00B35D81"/>
    <w:rPr>
      <w:b/>
      <w:bCs/>
      <w:color w:val="008000"/>
      <w:szCs w:val="20"/>
      <w:u w:val="single"/>
    </w:rPr>
  </w:style>
  <w:style w:type="paragraph" w:customStyle="1" w:styleId="af">
    <w:name w:val="Комментарий"/>
    <w:basedOn w:val="a"/>
    <w:next w:val="a"/>
    <w:rsid w:val="00B35D81"/>
    <w:pPr>
      <w:autoSpaceDE w:val="0"/>
      <w:autoSpaceDN w:val="0"/>
      <w:adjustRightInd w:val="0"/>
      <w:ind w:left="170"/>
      <w:jc w:val="both"/>
    </w:pPr>
    <w:rPr>
      <w:rFonts w:ascii="Arial" w:hAnsi="Arial"/>
      <w:i/>
      <w:iCs/>
      <w:color w:val="800080"/>
      <w:sz w:val="20"/>
      <w:szCs w:val="20"/>
    </w:rPr>
  </w:style>
  <w:style w:type="paragraph" w:styleId="af0">
    <w:name w:val="footer"/>
    <w:basedOn w:val="a"/>
    <w:link w:val="af1"/>
    <w:rsid w:val="00B35D81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f1">
    <w:name w:val="Нижний колонтитул Знак"/>
    <w:link w:val="af0"/>
    <w:rsid w:val="000F5A57"/>
  </w:style>
  <w:style w:type="paragraph" w:styleId="af2">
    <w:name w:val="Subtitle"/>
    <w:basedOn w:val="a"/>
    <w:link w:val="af3"/>
    <w:qFormat/>
    <w:rsid w:val="00B35D81"/>
    <w:pPr>
      <w:jc w:val="center"/>
    </w:pPr>
    <w:rPr>
      <w:rFonts w:ascii="TimesET" w:hAnsi="TimesET"/>
      <w:b/>
      <w:bCs/>
      <w:sz w:val="32"/>
      <w:szCs w:val="20"/>
    </w:rPr>
  </w:style>
  <w:style w:type="character" w:customStyle="1" w:styleId="af3">
    <w:name w:val="Подзаголовок Знак"/>
    <w:link w:val="af2"/>
    <w:rsid w:val="000F5A57"/>
    <w:rPr>
      <w:rFonts w:ascii="TimesET" w:hAnsi="TimesET"/>
      <w:b/>
      <w:bCs/>
      <w:sz w:val="32"/>
    </w:rPr>
  </w:style>
  <w:style w:type="paragraph" w:customStyle="1" w:styleId="1TimesNewRoman">
    <w:name w:val="Стиль Заголовок 1 + Times New Roman"/>
    <w:basedOn w:val="1"/>
    <w:rsid w:val="00B35D81"/>
    <w:pPr>
      <w:spacing w:before="240" w:after="60"/>
      <w:jc w:val="left"/>
    </w:pPr>
    <w:rPr>
      <w:bCs/>
    </w:rPr>
  </w:style>
  <w:style w:type="character" w:customStyle="1" w:styleId="1TimesNewRoman0">
    <w:name w:val="Стиль Заголовок 1 + Times New Roman Знак"/>
    <w:rsid w:val="00B35D81"/>
    <w:rPr>
      <w:bCs/>
      <w:sz w:val="24"/>
      <w:lang w:val="ru-RU" w:eastAsia="ru-RU" w:bidi="ar-SA"/>
    </w:rPr>
  </w:style>
  <w:style w:type="character" w:styleId="af4">
    <w:name w:val="Hyperlink"/>
    <w:uiPriority w:val="99"/>
    <w:rsid w:val="00B35D81"/>
    <w:rPr>
      <w:color w:val="0000FF"/>
      <w:u w:val="single"/>
    </w:rPr>
  </w:style>
  <w:style w:type="character" w:styleId="af5">
    <w:name w:val="FollowedHyperlink"/>
    <w:uiPriority w:val="99"/>
    <w:rsid w:val="00B35D81"/>
    <w:rPr>
      <w:color w:val="800080"/>
      <w:u w:val="single"/>
    </w:rPr>
  </w:style>
  <w:style w:type="table" w:styleId="af6">
    <w:name w:val="Table Grid"/>
    <w:basedOn w:val="a1"/>
    <w:rsid w:val="00A8145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7">
    <w:name w:val="line number"/>
    <w:basedOn w:val="a0"/>
    <w:rsid w:val="009200F0"/>
  </w:style>
  <w:style w:type="paragraph" w:customStyle="1" w:styleId="af8">
    <w:name w:val="Заголовок статьи"/>
    <w:basedOn w:val="a"/>
    <w:next w:val="a"/>
    <w:rsid w:val="006E700C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styleId="af9">
    <w:name w:val="Balloon Text"/>
    <w:basedOn w:val="a"/>
    <w:link w:val="afa"/>
    <w:rsid w:val="00DA5FA2"/>
    <w:rPr>
      <w:rFonts w:ascii="Segoe UI" w:hAnsi="Segoe UI"/>
      <w:sz w:val="18"/>
      <w:szCs w:val="18"/>
    </w:rPr>
  </w:style>
  <w:style w:type="character" w:customStyle="1" w:styleId="afa">
    <w:name w:val="Текст выноски Знак"/>
    <w:link w:val="af9"/>
    <w:rsid w:val="00DA5FA2"/>
    <w:rPr>
      <w:rFonts w:ascii="Segoe UI" w:hAnsi="Segoe UI" w:cs="Segoe UI"/>
      <w:sz w:val="18"/>
      <w:szCs w:val="18"/>
    </w:rPr>
  </w:style>
  <w:style w:type="character" w:customStyle="1" w:styleId="FontStyle46">
    <w:name w:val="Font Style46"/>
    <w:uiPriority w:val="99"/>
    <w:rsid w:val="00462541"/>
    <w:rPr>
      <w:rFonts w:ascii="Trebuchet MS" w:hAnsi="Trebuchet MS" w:cs="Trebuchet MS"/>
      <w:sz w:val="12"/>
      <w:szCs w:val="12"/>
    </w:rPr>
  </w:style>
  <w:style w:type="character" w:customStyle="1" w:styleId="FontStyle38">
    <w:name w:val="Font Style38"/>
    <w:uiPriority w:val="99"/>
    <w:rsid w:val="00462541"/>
    <w:rPr>
      <w:rFonts w:ascii="Trebuchet MS" w:hAnsi="Trebuchet MS" w:cs="Trebuchet MS"/>
      <w:sz w:val="10"/>
      <w:szCs w:val="10"/>
    </w:rPr>
  </w:style>
  <w:style w:type="paragraph" w:customStyle="1" w:styleId="xl63">
    <w:name w:val="xl63"/>
    <w:basedOn w:val="a"/>
    <w:rsid w:val="00F10E8E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="100" w:beforeAutospacing="1" w:after="100" w:afterAutospacing="1"/>
      <w:jc w:val="center"/>
      <w:textAlignment w:val="center"/>
    </w:pPr>
  </w:style>
  <w:style w:type="paragraph" w:customStyle="1" w:styleId="xl64">
    <w:name w:val="xl64"/>
    <w:basedOn w:val="a"/>
    <w:rsid w:val="00F10E8E"/>
    <w:pPr>
      <w:spacing w:before="100" w:beforeAutospacing="1" w:after="100" w:afterAutospacing="1"/>
      <w:jc w:val="center"/>
      <w:textAlignment w:val="center"/>
    </w:pPr>
  </w:style>
  <w:style w:type="paragraph" w:customStyle="1" w:styleId="xl65">
    <w:name w:val="xl65"/>
    <w:basedOn w:val="a"/>
    <w:rsid w:val="00F10E8E"/>
    <w:pPr>
      <w:spacing w:before="100" w:beforeAutospacing="1" w:after="100" w:afterAutospacing="1"/>
    </w:pPr>
    <w:rPr>
      <w:b/>
      <w:bCs/>
    </w:rPr>
  </w:style>
  <w:style w:type="paragraph" w:customStyle="1" w:styleId="xl66">
    <w:name w:val="xl66"/>
    <w:basedOn w:val="a"/>
    <w:rsid w:val="00F10E8E"/>
    <w:pPr>
      <w:spacing w:before="100" w:beforeAutospacing="1" w:after="100" w:afterAutospacing="1"/>
      <w:jc w:val="center"/>
      <w:textAlignment w:val="bottom"/>
    </w:pPr>
    <w:rPr>
      <w:b/>
      <w:bCs/>
    </w:rPr>
  </w:style>
  <w:style w:type="paragraph" w:customStyle="1" w:styleId="xl67">
    <w:name w:val="xl67"/>
    <w:basedOn w:val="a"/>
    <w:rsid w:val="00F10E8E"/>
    <w:pPr>
      <w:spacing w:before="100" w:beforeAutospacing="1" w:after="100" w:afterAutospacing="1"/>
      <w:jc w:val="center"/>
      <w:textAlignment w:val="bottom"/>
    </w:pPr>
  </w:style>
  <w:style w:type="paragraph" w:customStyle="1" w:styleId="xl68">
    <w:name w:val="xl68"/>
    <w:basedOn w:val="a"/>
    <w:rsid w:val="00F10E8E"/>
    <w:pPr>
      <w:spacing w:before="100" w:beforeAutospacing="1" w:after="100" w:afterAutospacing="1"/>
      <w:jc w:val="right"/>
      <w:textAlignment w:val="bottom"/>
    </w:pPr>
    <w:rPr>
      <w:b/>
      <w:bCs/>
    </w:rPr>
  </w:style>
  <w:style w:type="paragraph" w:customStyle="1" w:styleId="xl69">
    <w:name w:val="xl69"/>
    <w:basedOn w:val="a"/>
    <w:rsid w:val="00F10E8E"/>
    <w:pPr>
      <w:shd w:val="clear" w:color="FFFFFF" w:fill="FFFFFF"/>
      <w:spacing w:before="100" w:beforeAutospacing="1" w:after="100" w:afterAutospacing="1"/>
    </w:pPr>
    <w:rPr>
      <w:b/>
      <w:bCs/>
    </w:rPr>
  </w:style>
  <w:style w:type="paragraph" w:customStyle="1" w:styleId="xl70">
    <w:name w:val="xl70"/>
    <w:basedOn w:val="a"/>
    <w:rsid w:val="00F10E8E"/>
    <w:pPr>
      <w:shd w:val="clear" w:color="FFFFFF" w:fill="FFFFFF"/>
      <w:spacing w:before="100" w:beforeAutospacing="1" w:after="100" w:afterAutospacing="1"/>
    </w:pPr>
  </w:style>
  <w:style w:type="paragraph" w:customStyle="1" w:styleId="xl71">
    <w:name w:val="xl71"/>
    <w:basedOn w:val="a"/>
    <w:rsid w:val="00F10E8E"/>
    <w:pPr>
      <w:spacing w:before="100" w:beforeAutospacing="1" w:after="100" w:afterAutospacing="1"/>
      <w:jc w:val="right"/>
      <w:textAlignment w:val="bottom"/>
    </w:pPr>
  </w:style>
  <w:style w:type="paragraph" w:customStyle="1" w:styleId="xl72">
    <w:name w:val="xl72"/>
    <w:basedOn w:val="a"/>
    <w:rsid w:val="00F10E8E"/>
    <w:pPr>
      <w:spacing w:before="100" w:beforeAutospacing="1" w:after="100" w:afterAutospacing="1"/>
      <w:textAlignment w:val="bottom"/>
    </w:pPr>
  </w:style>
  <w:style w:type="paragraph" w:customStyle="1" w:styleId="xl73">
    <w:name w:val="xl73"/>
    <w:basedOn w:val="a"/>
    <w:rsid w:val="008D0939"/>
    <w:pPr>
      <w:spacing w:before="100" w:beforeAutospacing="1" w:after="100" w:afterAutospacing="1"/>
      <w:textAlignment w:val="bottom"/>
    </w:pPr>
  </w:style>
  <w:style w:type="character" w:styleId="afb">
    <w:name w:val="annotation reference"/>
    <w:basedOn w:val="a0"/>
    <w:semiHidden/>
    <w:unhideWhenUsed/>
    <w:rsid w:val="003E09D6"/>
    <w:rPr>
      <w:sz w:val="16"/>
      <w:szCs w:val="16"/>
    </w:rPr>
  </w:style>
  <w:style w:type="paragraph" w:styleId="afc">
    <w:name w:val="annotation text"/>
    <w:basedOn w:val="a"/>
    <w:link w:val="afd"/>
    <w:semiHidden/>
    <w:unhideWhenUsed/>
    <w:rsid w:val="003E09D6"/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semiHidden/>
    <w:rsid w:val="003E09D6"/>
  </w:style>
  <w:style w:type="paragraph" w:styleId="afe">
    <w:name w:val="annotation subject"/>
    <w:basedOn w:val="afc"/>
    <w:next w:val="afc"/>
    <w:link w:val="aff"/>
    <w:semiHidden/>
    <w:unhideWhenUsed/>
    <w:rsid w:val="003E09D6"/>
    <w:rPr>
      <w:b/>
      <w:bCs/>
    </w:rPr>
  </w:style>
  <w:style w:type="character" w:customStyle="1" w:styleId="aff">
    <w:name w:val="Тема примечания Знак"/>
    <w:basedOn w:val="afd"/>
    <w:link w:val="afe"/>
    <w:semiHidden/>
    <w:rsid w:val="003E09D6"/>
    <w:rPr>
      <w:b/>
      <w:bCs/>
    </w:rPr>
  </w:style>
  <w:style w:type="paragraph" w:customStyle="1" w:styleId="ConsPlusTitle">
    <w:name w:val="ConsPlusTitle"/>
    <w:rsid w:val="00F01822"/>
    <w:pPr>
      <w:widowControl w:val="0"/>
      <w:autoSpaceDE w:val="0"/>
      <w:autoSpaceDN w:val="0"/>
    </w:pPr>
    <w:rPr>
      <w:rFonts w:ascii="Calibri" w:hAnsi="Calibri" w:cs="Calibri"/>
      <w:b/>
      <w:sz w:val="22"/>
    </w:rPr>
  </w:style>
  <w:style w:type="paragraph" w:customStyle="1" w:styleId="msonormal0">
    <w:name w:val="msonormal"/>
    <w:basedOn w:val="a"/>
    <w:rsid w:val="009D4748"/>
    <w:pPr>
      <w:spacing w:before="100" w:beforeAutospacing="1" w:after="100" w:afterAutospacing="1"/>
    </w:pPr>
  </w:style>
  <w:style w:type="paragraph" w:styleId="aff0">
    <w:name w:val="Normal (Web)"/>
    <w:basedOn w:val="a"/>
    <w:uiPriority w:val="99"/>
    <w:semiHidden/>
    <w:unhideWhenUsed/>
    <w:rsid w:val="009A7A06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5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4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1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10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3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4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40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0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85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1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69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1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8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0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2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5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875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187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0741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479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257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210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6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747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630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363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3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571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0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781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47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73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627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37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47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165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9035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2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866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847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9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5169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916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686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127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154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58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685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872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74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7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04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243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335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66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83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21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21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345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781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2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01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158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408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300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115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64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55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44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380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281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012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378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80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16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522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606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725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19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259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72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387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88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65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4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769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8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17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41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259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073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8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512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170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702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48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961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59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8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21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8705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44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1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472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70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88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261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8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42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573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33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528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60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62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307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03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2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22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899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235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292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447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408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800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8564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099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907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39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5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97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30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5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34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113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8822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438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97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46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816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274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296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26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6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359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15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23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563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6511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35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2674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41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99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76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895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3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17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549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6212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57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01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338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07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1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846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844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5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6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103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371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12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348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00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65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929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32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167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259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6096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683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50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doc2\&#1052;&#1086;&#1080;%20&#1076;&#1086;&#1082;&#1091;&#1084;&#1077;&#1085;&#1090;&#1099;\&#1057;&#1086;&#1073;&#1088;&#1072;&#1085;&#1080;&#1077;%20&#1076;&#1077;&#1087;&#1091;&#1090;&#1072;&#1090;&#1086;&#1074;\&#1064;&#1072;&#1073;&#1083;&#1086;&#1085;&#1099;%20&#1057;&#1086;&#1073;&#1088;&#1072;&#1085;&#1080;&#1103;%20&#1076;&#1077;&#1087;&#1091;&#1090;&#1072;&#1090;&#1086;&#1074;\&#1056;&#1077;&#1096;&#1077;&#1085;&#1080;&#1077;%20&#1076;&#1077;&#1087;&#1091;&#1090;&#1072;&#1090;&#1086;&#1074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4ABD897-6F6E-4D9B-A06F-17945798B8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Решение депутатов.dot</Template>
  <TotalTime>0</TotalTime>
  <Pages>16</Pages>
  <Words>36800</Words>
  <Characters>209766</Characters>
  <Application>Microsoft Office Word</Application>
  <DocSecurity>0</DocSecurity>
  <Lines>1748</Lines>
  <Paragraphs>492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ЧЁВАШ РЕСПУБЛИКИН</vt:lpstr>
    </vt:vector>
  </TitlesOfParts>
  <Company>Администрация г.Новочебоксарска</Company>
  <LinksUpToDate>false</LinksUpToDate>
  <CharactersWithSpaces>246074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ЧЁВАШ РЕСПУБЛИКИН</dc:title>
  <dc:creator>doc2</dc:creator>
  <cp:lastModifiedBy>Пользователь Windows</cp:lastModifiedBy>
  <cp:revision>2</cp:revision>
  <cp:lastPrinted>2022-11-01T07:25:00Z</cp:lastPrinted>
  <dcterms:created xsi:type="dcterms:W3CDTF">2023-01-10T09:03:00Z</dcterms:created>
  <dcterms:modified xsi:type="dcterms:W3CDTF">2023-01-10T09:03:00Z</dcterms:modified>
</cp:coreProperties>
</file>