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A6B6F3" w14:textId="77777777" w:rsidR="000030FB" w:rsidRPr="009307D5" w:rsidRDefault="000030FB" w:rsidP="00BD5091">
      <w:pPr>
        <w:jc w:val="right"/>
        <w:rPr>
          <w:i/>
        </w:rPr>
      </w:pPr>
      <w:bookmarkStart w:id="0" w:name="_GoBack"/>
      <w:bookmarkEnd w:id="0"/>
    </w:p>
    <w:tbl>
      <w:tblPr>
        <w:tblpPr w:leftFromText="180" w:rightFromText="180" w:vertAnchor="page" w:horzAnchor="margin" w:tblpXSpec="center" w:tblpY="1261"/>
        <w:tblW w:w="0" w:type="auto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D53888" w:rsidRPr="006E700C" w14:paraId="07D39461" w14:textId="77777777" w:rsidTr="006545C8">
        <w:trPr>
          <w:trHeight w:val="1559"/>
        </w:trPr>
        <w:tc>
          <w:tcPr>
            <w:tcW w:w="3799" w:type="dxa"/>
          </w:tcPr>
          <w:p w14:paraId="16C547BF" w14:textId="77777777" w:rsidR="00D53888" w:rsidRPr="00AE27F2" w:rsidRDefault="00D53888" w:rsidP="00F75BD7">
            <w:pPr>
              <w:pStyle w:val="a3"/>
              <w:jc w:val="center"/>
              <w:rPr>
                <w:rFonts w:ascii="Times New Roman Chuv" w:hAnsi="Times New Roman Chuv"/>
                <w:sz w:val="24"/>
                <w:szCs w:val="24"/>
              </w:rPr>
            </w:pPr>
            <w:r w:rsidRPr="00AE27F2">
              <w:rPr>
                <w:rFonts w:ascii="Times New Roman Chuv" w:hAnsi="Times New Roman Chuv"/>
                <w:sz w:val="24"/>
                <w:szCs w:val="24"/>
              </w:rPr>
              <w:t>ЧЁВАШ РЕСПУБЛИКИН</w:t>
            </w:r>
          </w:p>
          <w:p w14:paraId="295E1819" w14:textId="77777777" w:rsidR="00D53888" w:rsidRPr="00AE27F2" w:rsidRDefault="00D53888" w:rsidP="00D53888">
            <w:pPr>
              <w:pStyle w:val="a3"/>
              <w:jc w:val="center"/>
              <w:rPr>
                <w:rFonts w:ascii="Times New Roman Chuv" w:hAnsi="Times New Roman Chuv"/>
                <w:sz w:val="24"/>
                <w:szCs w:val="24"/>
              </w:rPr>
            </w:pPr>
            <w:r w:rsidRPr="00AE27F2">
              <w:rPr>
                <w:rFonts w:ascii="Times New Roman Chuv" w:hAnsi="Times New Roman Chuv"/>
                <w:sz w:val="24"/>
                <w:szCs w:val="24"/>
              </w:rPr>
              <w:t xml:space="preserve">+,Н, ШУПАШКАР </w:t>
            </w:r>
          </w:p>
          <w:p w14:paraId="19CF2E6B" w14:textId="77777777" w:rsidR="00D53888" w:rsidRPr="00AE27F2" w:rsidRDefault="00D53888" w:rsidP="00D53888">
            <w:pPr>
              <w:pStyle w:val="a3"/>
              <w:jc w:val="center"/>
              <w:rPr>
                <w:rFonts w:ascii="Times New Roman Chuv" w:hAnsi="Times New Roman Chuv"/>
                <w:sz w:val="24"/>
                <w:szCs w:val="24"/>
              </w:rPr>
            </w:pPr>
            <w:r w:rsidRPr="00AE27F2">
              <w:rPr>
                <w:rFonts w:ascii="Times New Roman Chuv" w:hAnsi="Times New Roman Chuv"/>
                <w:sz w:val="24"/>
                <w:szCs w:val="24"/>
              </w:rPr>
              <w:t xml:space="preserve">ХУЛА ДЕПУТАЧ,СЕН </w:t>
            </w:r>
          </w:p>
          <w:p w14:paraId="3C348AF6" w14:textId="77777777" w:rsidR="00D53888" w:rsidRPr="00AE27F2" w:rsidRDefault="00D53888" w:rsidP="00D53888">
            <w:pPr>
              <w:jc w:val="center"/>
              <w:rPr>
                <w:rFonts w:ascii="Times New Roman Chuv" w:hAnsi="Times New Roman Chuv"/>
                <w:caps/>
              </w:rPr>
            </w:pPr>
            <w:r w:rsidRPr="00AE27F2">
              <w:rPr>
                <w:rFonts w:ascii="Times New Roman Chuv" w:hAnsi="Times New Roman Chuv"/>
              </w:rPr>
              <w:t>ПУХЁВ,</w:t>
            </w:r>
          </w:p>
          <w:p w14:paraId="46C3D785" w14:textId="77777777" w:rsidR="00D53888" w:rsidRPr="006E700C" w:rsidRDefault="00D53888" w:rsidP="00D53888">
            <w:pPr>
              <w:jc w:val="center"/>
              <w:rPr>
                <w:rFonts w:ascii="Times New Roman Chuv" w:hAnsi="Times New Roman Chuv"/>
                <w:b/>
                <w:spacing w:val="40"/>
              </w:rPr>
            </w:pPr>
          </w:p>
          <w:p w14:paraId="622FEADF" w14:textId="77777777" w:rsidR="00D53888" w:rsidRPr="00A23F79" w:rsidRDefault="00D53888" w:rsidP="00D53888">
            <w:pPr>
              <w:pStyle w:val="4"/>
              <w:rPr>
                <w:rFonts w:ascii="Times New Roman" w:hAnsi="Times New Roman"/>
                <w:sz w:val="24"/>
                <w:szCs w:val="24"/>
              </w:rPr>
            </w:pPr>
            <w:r w:rsidRPr="00A23F79">
              <w:rPr>
                <w:rFonts w:ascii="Times New Roman Chuv" w:hAnsi="Times New Roman Chuv"/>
                <w:sz w:val="24"/>
                <w:szCs w:val="24"/>
              </w:rPr>
              <w:t>йышёну</w:t>
            </w:r>
          </w:p>
        </w:tc>
        <w:bookmarkStart w:id="1" w:name="_MON_1200914591"/>
        <w:bookmarkEnd w:id="1"/>
        <w:tc>
          <w:tcPr>
            <w:tcW w:w="1588" w:type="dxa"/>
          </w:tcPr>
          <w:p w14:paraId="635259E1" w14:textId="77777777" w:rsidR="00D53888" w:rsidRPr="006E700C" w:rsidRDefault="00D53888" w:rsidP="00D53888">
            <w:pPr>
              <w:ind w:right="-1" w:hanging="12"/>
              <w:jc w:val="center"/>
              <w:rPr>
                <w:b/>
              </w:rPr>
            </w:pPr>
            <w:r w:rsidRPr="006E700C">
              <w:rPr>
                <w:lang w:val="en-US"/>
              </w:rPr>
              <w:object w:dxaOrig="858" w:dyaOrig="1098" w14:anchorId="5B6E943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7.75pt;height:1in" o:ole="">
                  <v:imagedata r:id="rId8" o:title=""/>
                </v:shape>
                <o:OLEObject Type="Embed" ProgID="Word.Picture.8" ShapeID="_x0000_i1025" DrawAspect="Content" ObjectID="_1797919936" r:id="rId9"/>
              </w:object>
            </w:r>
          </w:p>
        </w:tc>
        <w:tc>
          <w:tcPr>
            <w:tcW w:w="3837" w:type="dxa"/>
          </w:tcPr>
          <w:p w14:paraId="694F0A04" w14:textId="77777777" w:rsidR="00D53888" w:rsidRPr="00AE27F2" w:rsidRDefault="00D53888" w:rsidP="00F859AA">
            <w:pPr>
              <w:jc w:val="center"/>
              <w:rPr>
                <w:caps/>
              </w:rPr>
            </w:pPr>
            <w:r w:rsidRPr="00AE27F2">
              <w:rPr>
                <w:caps/>
              </w:rPr>
              <w:t>НОВОЧЕБОКСАРСКОЕ</w:t>
            </w:r>
          </w:p>
          <w:p w14:paraId="18403045" w14:textId="77777777" w:rsidR="00D53888" w:rsidRPr="00AE27F2" w:rsidRDefault="00D53888" w:rsidP="00D53888">
            <w:pPr>
              <w:jc w:val="center"/>
              <w:rPr>
                <w:caps/>
              </w:rPr>
            </w:pPr>
            <w:r w:rsidRPr="00AE27F2">
              <w:t>ГОРОДСКОЕ</w:t>
            </w:r>
          </w:p>
          <w:p w14:paraId="7188815C" w14:textId="77777777" w:rsidR="00D53888" w:rsidRPr="00AE27F2" w:rsidRDefault="00D53888" w:rsidP="00D53888">
            <w:pPr>
              <w:jc w:val="center"/>
              <w:rPr>
                <w:caps/>
              </w:rPr>
            </w:pPr>
            <w:r w:rsidRPr="00AE27F2">
              <w:rPr>
                <w:caps/>
              </w:rPr>
              <w:t>СОБРАНИЕ ДЕПУТАТОВ</w:t>
            </w:r>
          </w:p>
          <w:p w14:paraId="1CD78C67" w14:textId="77777777" w:rsidR="00D53888" w:rsidRPr="00AE27F2" w:rsidRDefault="00D53888" w:rsidP="00D53888">
            <w:pPr>
              <w:pStyle w:val="3"/>
              <w:ind w:left="-108" w:right="-102"/>
              <w:rPr>
                <w:b w:val="0"/>
                <w:bCs/>
                <w:sz w:val="24"/>
                <w:szCs w:val="24"/>
              </w:rPr>
            </w:pPr>
            <w:r w:rsidRPr="00AE27F2">
              <w:rPr>
                <w:b w:val="0"/>
                <w:bCs/>
                <w:caps/>
                <w:sz w:val="24"/>
                <w:szCs w:val="24"/>
              </w:rPr>
              <w:t>ЧУВАШСКОЙ РЕСПУБЛИКИ</w:t>
            </w:r>
          </w:p>
          <w:p w14:paraId="14320724" w14:textId="77777777" w:rsidR="00D53888" w:rsidRPr="006E700C" w:rsidRDefault="00D53888" w:rsidP="00D53888">
            <w:pPr>
              <w:ind w:left="-112" w:right="-102"/>
              <w:jc w:val="center"/>
              <w:rPr>
                <w:b/>
              </w:rPr>
            </w:pPr>
          </w:p>
          <w:p w14:paraId="5E489AA3" w14:textId="77777777" w:rsidR="00D53888" w:rsidRDefault="00D53888" w:rsidP="00D53888">
            <w:pPr>
              <w:pStyle w:val="3"/>
              <w:ind w:left="-108" w:right="-102"/>
              <w:rPr>
                <w:spacing w:val="40"/>
                <w:sz w:val="24"/>
                <w:szCs w:val="24"/>
              </w:rPr>
            </w:pPr>
            <w:r w:rsidRPr="00A23F79">
              <w:rPr>
                <w:spacing w:val="40"/>
                <w:sz w:val="24"/>
                <w:szCs w:val="24"/>
              </w:rPr>
              <w:t>РЕШЕНИЕ</w:t>
            </w:r>
          </w:p>
          <w:p w14:paraId="22613FA6" w14:textId="77777777" w:rsidR="00CB2AD5" w:rsidRPr="00CB2AD5" w:rsidRDefault="00CB2AD5" w:rsidP="00CB2AD5">
            <w:pPr>
              <w:jc w:val="both"/>
            </w:pPr>
          </w:p>
        </w:tc>
      </w:tr>
      <w:tr w:rsidR="006545C8" w:rsidRPr="006E700C" w14:paraId="4FEF0EBB" w14:textId="77777777" w:rsidTr="00B45A04">
        <w:trPr>
          <w:trHeight w:val="455"/>
        </w:trPr>
        <w:tc>
          <w:tcPr>
            <w:tcW w:w="9224" w:type="dxa"/>
            <w:gridSpan w:val="3"/>
          </w:tcPr>
          <w:p w14:paraId="0FB28D9A" w14:textId="59D555C3" w:rsidR="006545C8" w:rsidRPr="0031713C" w:rsidRDefault="00C732FB" w:rsidP="00C732FB">
            <w:pPr>
              <w:pStyle w:val="1"/>
              <w:jc w:val="center"/>
              <w:rPr>
                <w:b/>
                <w:lang w:val="en-US"/>
              </w:rPr>
            </w:pPr>
            <w:r>
              <w:rPr>
                <w:b/>
              </w:rPr>
              <w:t>26</w:t>
            </w:r>
            <w:r w:rsidRPr="00C732FB">
              <w:rPr>
                <w:b/>
                <w:lang w:val="en-US"/>
              </w:rPr>
              <w:t xml:space="preserve"> декабря 2024 года № С 6</w:t>
            </w:r>
            <w:r>
              <w:rPr>
                <w:b/>
              </w:rPr>
              <w:t>8</w:t>
            </w:r>
            <w:r w:rsidRPr="00C732FB">
              <w:rPr>
                <w:b/>
                <w:lang w:val="en-US"/>
              </w:rPr>
              <w:t>-1</w:t>
            </w:r>
          </w:p>
        </w:tc>
      </w:tr>
    </w:tbl>
    <w:tbl>
      <w:tblPr>
        <w:tblW w:w="0" w:type="auto"/>
        <w:tblInd w:w="-84" w:type="dxa"/>
        <w:tblLook w:val="0000" w:firstRow="0" w:lastRow="0" w:firstColumn="0" w:lastColumn="0" w:noHBand="0" w:noVBand="0"/>
      </w:tblPr>
      <w:tblGrid>
        <w:gridCol w:w="4232"/>
      </w:tblGrid>
      <w:tr w:rsidR="00067E3B" w:rsidRPr="006E700C" w14:paraId="611FCA59" w14:textId="77777777" w:rsidTr="00CB2AD5">
        <w:trPr>
          <w:trHeight w:val="402"/>
        </w:trPr>
        <w:tc>
          <w:tcPr>
            <w:tcW w:w="4232" w:type="dxa"/>
          </w:tcPr>
          <w:p w14:paraId="7D20746F" w14:textId="57934C63" w:rsidR="00067E3B" w:rsidRPr="006E700C" w:rsidRDefault="001E7213" w:rsidP="006A7A6C">
            <w:pPr>
              <w:ind w:left="84"/>
              <w:jc w:val="both"/>
              <w:rPr>
                <w:b/>
                <w:bCs/>
              </w:rPr>
            </w:pPr>
            <w:r w:rsidRPr="00B4416C">
              <w:rPr>
                <w:b/>
              </w:rPr>
              <w:t xml:space="preserve">О </w:t>
            </w:r>
            <w:r>
              <w:rPr>
                <w:b/>
              </w:rPr>
              <w:t>внесении изменений в решение Но</w:t>
            </w:r>
            <w:r w:rsidRPr="00B4416C">
              <w:rPr>
                <w:b/>
              </w:rPr>
              <w:t xml:space="preserve">вочебоксарского городского Собрания депутатов Чувашской Республики от </w:t>
            </w:r>
            <w:r w:rsidR="006A7A6C">
              <w:rPr>
                <w:b/>
              </w:rPr>
              <w:t>14</w:t>
            </w:r>
            <w:r w:rsidRPr="00B4416C">
              <w:rPr>
                <w:b/>
              </w:rPr>
              <w:t xml:space="preserve"> декабря 20</w:t>
            </w:r>
            <w:r w:rsidR="00444C78">
              <w:rPr>
                <w:b/>
              </w:rPr>
              <w:t>2</w:t>
            </w:r>
            <w:r w:rsidR="006A7A6C">
              <w:rPr>
                <w:b/>
              </w:rPr>
              <w:t>3</w:t>
            </w:r>
            <w:r w:rsidRPr="00B4416C">
              <w:rPr>
                <w:b/>
              </w:rPr>
              <w:t xml:space="preserve"> г. </w:t>
            </w:r>
            <w:r w:rsidR="00C308F5">
              <w:rPr>
                <w:b/>
              </w:rPr>
              <w:t xml:space="preserve">     </w:t>
            </w:r>
            <w:r w:rsidR="00E62137">
              <w:rPr>
                <w:b/>
              </w:rPr>
              <w:t xml:space="preserve">     </w:t>
            </w:r>
            <w:r w:rsidR="00C308F5">
              <w:rPr>
                <w:b/>
              </w:rPr>
              <w:t xml:space="preserve">   </w:t>
            </w:r>
            <w:r w:rsidRPr="00B4416C">
              <w:rPr>
                <w:b/>
              </w:rPr>
              <w:t xml:space="preserve">№ С </w:t>
            </w:r>
            <w:r w:rsidR="006A7A6C">
              <w:rPr>
                <w:b/>
              </w:rPr>
              <w:t>54</w:t>
            </w:r>
            <w:r w:rsidR="0092566A">
              <w:rPr>
                <w:b/>
              </w:rPr>
              <w:t>-</w:t>
            </w:r>
            <w:r w:rsidR="00444C78">
              <w:rPr>
                <w:b/>
              </w:rPr>
              <w:t>1</w:t>
            </w:r>
            <w:r>
              <w:rPr>
                <w:b/>
              </w:rPr>
              <w:t xml:space="preserve"> «</w:t>
            </w:r>
            <w:r w:rsidR="00067E3B" w:rsidRPr="006E700C">
              <w:rPr>
                <w:b/>
              </w:rPr>
              <w:t>О бюджете города Новочебок</w:t>
            </w:r>
            <w:r w:rsidR="00893397" w:rsidRPr="006E700C">
              <w:rPr>
                <w:b/>
              </w:rPr>
              <w:t xml:space="preserve">сарска на </w:t>
            </w:r>
            <w:r w:rsidR="00754A6D" w:rsidRPr="00BF1AE5">
              <w:rPr>
                <w:b/>
              </w:rPr>
              <w:t>20</w:t>
            </w:r>
            <w:r w:rsidR="0092566A">
              <w:rPr>
                <w:b/>
              </w:rPr>
              <w:t>2</w:t>
            </w:r>
            <w:r w:rsidR="006A7A6C">
              <w:rPr>
                <w:b/>
              </w:rPr>
              <w:t>4</w:t>
            </w:r>
            <w:r w:rsidR="008969FD">
              <w:rPr>
                <w:b/>
              </w:rPr>
              <w:t xml:space="preserve"> </w:t>
            </w:r>
            <w:r w:rsidR="00067E3B" w:rsidRPr="00BF1AE5">
              <w:rPr>
                <w:b/>
              </w:rPr>
              <w:t>год</w:t>
            </w:r>
            <w:r w:rsidR="006F1E3C">
              <w:rPr>
                <w:b/>
              </w:rPr>
              <w:t xml:space="preserve"> </w:t>
            </w:r>
            <w:r w:rsidR="007B08C6">
              <w:rPr>
                <w:b/>
              </w:rPr>
              <w:t>и на плановый период 20</w:t>
            </w:r>
            <w:r w:rsidR="008969FD">
              <w:rPr>
                <w:b/>
              </w:rPr>
              <w:t>2</w:t>
            </w:r>
            <w:r w:rsidR="006A7A6C">
              <w:rPr>
                <w:b/>
              </w:rPr>
              <w:t>5</w:t>
            </w:r>
            <w:r w:rsidR="007B08C6">
              <w:rPr>
                <w:b/>
              </w:rPr>
              <w:t xml:space="preserve"> и 20</w:t>
            </w:r>
            <w:r w:rsidR="00CA74D6">
              <w:rPr>
                <w:b/>
              </w:rPr>
              <w:t>2</w:t>
            </w:r>
            <w:r w:rsidR="006A7A6C">
              <w:rPr>
                <w:b/>
              </w:rPr>
              <w:t>6</w:t>
            </w:r>
            <w:r w:rsidR="007B08C6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</w:tc>
      </w:tr>
    </w:tbl>
    <w:p w14:paraId="1BA29446" w14:textId="77777777" w:rsidR="00067E3B" w:rsidRPr="006E700C" w:rsidRDefault="00C308F5" w:rsidP="00CB2AD5">
      <w:pPr>
        <w:pStyle w:val="ConsPlu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14:paraId="471EF009" w14:textId="77777777" w:rsidR="00B94E07" w:rsidRPr="00772602" w:rsidRDefault="00067E3B" w:rsidP="00CB2AD5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772602">
        <w:rPr>
          <w:rFonts w:ascii="Times New Roman" w:hAnsi="Times New Roman"/>
          <w:sz w:val="24"/>
          <w:szCs w:val="24"/>
        </w:rPr>
        <w:t>В соответствии со стать</w:t>
      </w:r>
      <w:r w:rsidR="008A3FE2" w:rsidRPr="00772602">
        <w:rPr>
          <w:rFonts w:ascii="Times New Roman" w:hAnsi="Times New Roman"/>
          <w:sz w:val="24"/>
          <w:szCs w:val="24"/>
        </w:rPr>
        <w:t>е</w:t>
      </w:r>
      <w:r w:rsidRPr="00772602">
        <w:rPr>
          <w:rFonts w:ascii="Times New Roman" w:hAnsi="Times New Roman"/>
          <w:sz w:val="24"/>
          <w:szCs w:val="24"/>
        </w:rPr>
        <w:t>й 26 Устава города Новочебоксарска Чувашской Республики, Новочебоксарское городское Собрание депутатов Чувашской Респуб</w:t>
      </w:r>
      <w:r w:rsidR="00D53888" w:rsidRPr="00772602">
        <w:rPr>
          <w:rFonts w:ascii="Times New Roman" w:hAnsi="Times New Roman"/>
          <w:sz w:val="24"/>
          <w:szCs w:val="24"/>
        </w:rPr>
        <w:t>лики</w:t>
      </w:r>
      <w:r w:rsidR="00C00C2C" w:rsidRPr="00772602">
        <w:rPr>
          <w:rFonts w:ascii="Times New Roman" w:hAnsi="Times New Roman"/>
          <w:sz w:val="24"/>
          <w:szCs w:val="24"/>
        </w:rPr>
        <w:t xml:space="preserve"> </w:t>
      </w:r>
      <w:r w:rsidR="00985291" w:rsidRPr="00772602">
        <w:rPr>
          <w:rFonts w:ascii="Times New Roman" w:hAnsi="Times New Roman"/>
          <w:sz w:val="24"/>
          <w:szCs w:val="24"/>
        </w:rPr>
        <w:t>р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е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ш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и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л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о:</w:t>
      </w:r>
    </w:p>
    <w:p w14:paraId="08EB625D" w14:textId="4E2AA0E6" w:rsidR="001E7213" w:rsidRDefault="001E7213" w:rsidP="00CB2AD5">
      <w:pPr>
        <w:ind w:firstLine="709"/>
        <w:jc w:val="both"/>
      </w:pPr>
      <w:r w:rsidRPr="00772602">
        <w:t xml:space="preserve">1. Внести в решение Новочебоксарского городского Собрания депутатов Чувашской Республики от </w:t>
      </w:r>
      <w:r w:rsidR="006A7A6C">
        <w:t>14</w:t>
      </w:r>
      <w:r w:rsidRPr="00772602">
        <w:t xml:space="preserve"> декабря 20</w:t>
      </w:r>
      <w:r w:rsidR="00444C78" w:rsidRPr="00772602">
        <w:t>2</w:t>
      </w:r>
      <w:r w:rsidR="006A7A6C">
        <w:t>3</w:t>
      </w:r>
      <w:r w:rsidRPr="00772602">
        <w:t xml:space="preserve"> г. № С </w:t>
      </w:r>
      <w:r w:rsidR="006A7A6C">
        <w:t>54</w:t>
      </w:r>
      <w:r w:rsidR="0092566A" w:rsidRPr="00772602">
        <w:t>-</w:t>
      </w:r>
      <w:r w:rsidR="00444C78" w:rsidRPr="00772602">
        <w:t>1</w:t>
      </w:r>
      <w:r w:rsidRPr="00772602">
        <w:t xml:space="preserve"> «О бюджет</w:t>
      </w:r>
      <w:r w:rsidR="00CA74D6" w:rsidRPr="00772602">
        <w:t>е города Новочебоксарска на 20</w:t>
      </w:r>
      <w:r w:rsidR="0092566A" w:rsidRPr="00772602">
        <w:t>2</w:t>
      </w:r>
      <w:r w:rsidR="006A7A6C">
        <w:t>4</w:t>
      </w:r>
      <w:r w:rsidRPr="00772602">
        <w:t xml:space="preserve"> год</w:t>
      </w:r>
      <w:r w:rsidR="00905E8B" w:rsidRPr="00772602">
        <w:t xml:space="preserve"> </w:t>
      </w:r>
      <w:r w:rsidRPr="00772602">
        <w:t>и на плановый период 20</w:t>
      </w:r>
      <w:r w:rsidR="008969FD" w:rsidRPr="00772602">
        <w:t>2</w:t>
      </w:r>
      <w:r w:rsidR="006A7A6C">
        <w:t>5</w:t>
      </w:r>
      <w:r w:rsidRPr="00772602">
        <w:t xml:space="preserve"> и 20</w:t>
      </w:r>
      <w:r w:rsidR="00CA74D6" w:rsidRPr="00772602">
        <w:t>2</w:t>
      </w:r>
      <w:r w:rsidR="006A7A6C">
        <w:t>6</w:t>
      </w:r>
      <w:r w:rsidRPr="00772602">
        <w:t xml:space="preserve"> годов» (далее – Решение) следующие изменения:</w:t>
      </w:r>
    </w:p>
    <w:p w14:paraId="6B4BC428" w14:textId="34285F67" w:rsidR="00955447" w:rsidRPr="00A75104" w:rsidRDefault="006A7A6C" w:rsidP="00955447">
      <w:pPr>
        <w:ind w:firstLine="709"/>
        <w:jc w:val="both"/>
      </w:pPr>
      <w:r w:rsidRPr="00A75104">
        <w:t xml:space="preserve">1) </w:t>
      </w:r>
      <w:r w:rsidR="00A75104" w:rsidRPr="00A75104">
        <w:t xml:space="preserve">пункт 1 </w:t>
      </w:r>
      <w:r w:rsidR="00955447" w:rsidRPr="00A75104">
        <w:t>стать</w:t>
      </w:r>
      <w:r w:rsidR="00A75104" w:rsidRPr="00A75104">
        <w:t>и</w:t>
      </w:r>
      <w:r w:rsidR="00955447" w:rsidRPr="00A75104">
        <w:t xml:space="preserve"> 1 изложить в следующей редакции:</w:t>
      </w:r>
    </w:p>
    <w:p w14:paraId="334AD5C2" w14:textId="0BE0C54B" w:rsidR="00BB6897" w:rsidRPr="00A75104" w:rsidRDefault="00A75104" w:rsidP="00BB6897">
      <w:pPr>
        <w:ind w:firstLine="709"/>
        <w:jc w:val="both"/>
        <w:rPr>
          <w:snapToGrid w:val="0"/>
        </w:rPr>
      </w:pPr>
      <w:r w:rsidRPr="00A75104">
        <w:rPr>
          <w:snapToGrid w:val="0"/>
        </w:rPr>
        <w:t xml:space="preserve"> </w:t>
      </w:r>
      <w:r w:rsidR="006A7A6C" w:rsidRPr="00A75104">
        <w:rPr>
          <w:snapToGrid w:val="0"/>
        </w:rPr>
        <w:t>«</w:t>
      </w:r>
      <w:r w:rsidR="00BB6897" w:rsidRPr="00A75104">
        <w:rPr>
          <w:snapToGrid w:val="0"/>
        </w:rPr>
        <w:t>1. Утвердить основные характеристики бюджета города Новочебоксарска на 202</w:t>
      </w:r>
      <w:r w:rsidR="006A7A6C" w:rsidRPr="00A75104">
        <w:rPr>
          <w:snapToGrid w:val="0"/>
        </w:rPr>
        <w:t>4</w:t>
      </w:r>
      <w:r w:rsidR="00BB6897" w:rsidRPr="00A75104">
        <w:rPr>
          <w:snapToGrid w:val="0"/>
        </w:rPr>
        <w:t> год:</w:t>
      </w:r>
    </w:p>
    <w:p w14:paraId="58F74A04" w14:textId="7FEAF62D" w:rsidR="00BB6897" w:rsidRPr="00A75104" w:rsidRDefault="00BB6897" w:rsidP="00BB6897">
      <w:pPr>
        <w:ind w:firstLine="684"/>
        <w:jc w:val="both"/>
      </w:pPr>
      <w:r w:rsidRPr="00A75104">
        <w:t xml:space="preserve">прогнозируемый общий объем доходов бюджета города Новочебоксарска в сумме  </w:t>
      </w:r>
      <w:r w:rsidR="009B7627" w:rsidRPr="00A75104">
        <w:t>2</w:t>
      </w:r>
      <w:r w:rsidR="00A75104" w:rsidRPr="00A75104">
        <w:t> </w:t>
      </w:r>
      <w:r w:rsidR="009B7627" w:rsidRPr="00A75104">
        <w:t>9</w:t>
      </w:r>
      <w:r w:rsidR="00A75104" w:rsidRPr="00A75104">
        <w:t>33 917,8</w:t>
      </w:r>
      <w:r w:rsidRPr="00A75104">
        <w:t xml:space="preserve"> тыс. рублей, в том числе объем безвозмездных поступлений в сумме </w:t>
      </w:r>
      <w:r w:rsidR="000B709D" w:rsidRPr="000B709D">
        <w:t xml:space="preserve">          </w:t>
      </w:r>
      <w:r w:rsidR="006A7A6C" w:rsidRPr="00A75104">
        <w:t>1</w:t>
      </w:r>
      <w:r w:rsidR="00A75104" w:rsidRPr="00A75104">
        <w:t> </w:t>
      </w:r>
      <w:r w:rsidR="00FD7D08" w:rsidRPr="00A75104">
        <w:t>63</w:t>
      </w:r>
      <w:r w:rsidR="00A75104" w:rsidRPr="00A75104">
        <w:t>3 699,1</w:t>
      </w:r>
      <w:r w:rsidRPr="00A75104"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6A7A6C" w:rsidRPr="00A75104">
        <w:t>2</w:t>
      </w:r>
      <w:r w:rsidR="00FD7D08" w:rsidRPr="00A75104">
        <w:t> 6</w:t>
      </w:r>
      <w:r w:rsidR="00A75104" w:rsidRPr="00A75104">
        <w:t>6</w:t>
      </w:r>
      <w:r w:rsidR="00FD7D08" w:rsidRPr="00A75104">
        <w:t>3</w:t>
      </w:r>
      <w:r w:rsidR="00A75104" w:rsidRPr="00A75104">
        <w:t> 928,5</w:t>
      </w:r>
      <w:r w:rsidRPr="00A75104">
        <w:t xml:space="preserve"> тыс. рублей; </w:t>
      </w:r>
    </w:p>
    <w:p w14:paraId="21DF73CA" w14:textId="63D267EE" w:rsidR="00BB6897" w:rsidRPr="00A75104" w:rsidRDefault="00BB6897" w:rsidP="00BB6897">
      <w:pPr>
        <w:shd w:val="clear" w:color="auto" w:fill="FFFFFF"/>
        <w:ind w:firstLine="709"/>
        <w:jc w:val="both"/>
      </w:pPr>
      <w:r w:rsidRPr="00A75104">
        <w:t xml:space="preserve">общий объем расходов бюджета города Новочебоксарска в сумме </w:t>
      </w:r>
      <w:r w:rsidR="009B7627" w:rsidRPr="00A75104">
        <w:t>3</w:t>
      </w:r>
      <w:r w:rsidR="00A75104" w:rsidRPr="00A75104">
        <w:t> 916 089,4</w:t>
      </w:r>
      <w:r w:rsidRPr="00A75104">
        <w:t xml:space="preserve"> тыс. рублей;</w:t>
      </w:r>
    </w:p>
    <w:p w14:paraId="51DE049A" w14:textId="20890E1D" w:rsidR="00BB6897" w:rsidRPr="00A75104" w:rsidRDefault="00BB6897" w:rsidP="0083217B">
      <w:pPr>
        <w:shd w:val="clear" w:color="auto" w:fill="FFFFFF"/>
        <w:ind w:firstLine="709"/>
        <w:jc w:val="both"/>
      </w:pPr>
      <w:r w:rsidRPr="00A75104">
        <w:t xml:space="preserve">дефицит бюджета </w:t>
      </w:r>
      <w:r w:rsidR="00E82A31" w:rsidRPr="00A75104">
        <w:t xml:space="preserve">города Новочебоксарска в сумме </w:t>
      </w:r>
      <w:r w:rsidR="00FD7D08" w:rsidRPr="00A75104">
        <w:t>9</w:t>
      </w:r>
      <w:r w:rsidR="00A75104" w:rsidRPr="00A75104">
        <w:t>82 171,6</w:t>
      </w:r>
      <w:r w:rsidR="0083217B" w:rsidRPr="00A75104">
        <w:t xml:space="preserve"> тыс. рублей</w:t>
      </w:r>
      <w:r w:rsidR="00AE4F0F" w:rsidRPr="00A75104">
        <w:t>;</w:t>
      </w:r>
    </w:p>
    <w:p w14:paraId="208E980A" w14:textId="6F8C45B6" w:rsidR="00135294" w:rsidRPr="00A75104" w:rsidRDefault="00AE4F0F" w:rsidP="0083217B">
      <w:pPr>
        <w:shd w:val="clear" w:color="auto" w:fill="FFFFFF"/>
        <w:ind w:firstLine="709"/>
        <w:jc w:val="both"/>
      </w:pPr>
      <w:r w:rsidRPr="00A75104">
        <w:t>верхний предел муниципального внутреннего долга города Новочебоксарска на 1 января 2025 года в сумме 0,0 тыс. рублей, в том числе верхний предел долга по муниципальным гарантиям города Новочебоксарска в сумме 0,0 тыс. рублей.</w:t>
      </w:r>
      <w:r w:rsidR="00A75104" w:rsidRPr="00A75104">
        <w:t>»;</w:t>
      </w:r>
    </w:p>
    <w:p w14:paraId="14D8B927" w14:textId="1B594AA8" w:rsidR="00DB2123" w:rsidRPr="003E3CE0" w:rsidRDefault="00DB2123" w:rsidP="00DB2123">
      <w:pPr>
        <w:shd w:val="clear" w:color="auto" w:fill="FFFFFF"/>
        <w:ind w:firstLine="709"/>
        <w:jc w:val="both"/>
      </w:pPr>
      <w:r w:rsidRPr="003E3CE0">
        <w:t>2) пункт 2 статьи 3 изложить в следующей редакции:</w:t>
      </w:r>
    </w:p>
    <w:p w14:paraId="311D3685" w14:textId="6F1B2B64" w:rsidR="00322104" w:rsidRPr="003E3CE0" w:rsidRDefault="00DB2123" w:rsidP="00D93601">
      <w:pPr>
        <w:ind w:firstLine="709"/>
        <w:jc w:val="both"/>
        <w:rPr>
          <w:color w:val="000000"/>
        </w:rPr>
      </w:pPr>
      <w:r w:rsidRPr="003E3CE0">
        <w:t xml:space="preserve">«2. Утвердить общий объем бюджетных ассигнований, направляемых на исполнение </w:t>
      </w:r>
      <w:r w:rsidR="00322104" w:rsidRPr="003E3CE0">
        <w:t>публичных нормативных об</w:t>
      </w:r>
      <w:r w:rsidR="00D93601" w:rsidRPr="003E3CE0">
        <w:t xml:space="preserve">язательств, на 2024 год в сумме </w:t>
      </w:r>
      <w:r w:rsidR="003E3CE0">
        <w:t>10 071,7</w:t>
      </w:r>
      <w:r w:rsidR="0026737E" w:rsidRPr="003E3CE0">
        <w:rPr>
          <w:color w:val="000000"/>
        </w:rPr>
        <w:t xml:space="preserve"> </w:t>
      </w:r>
      <w:r w:rsidR="00322104" w:rsidRPr="003E3CE0">
        <w:t>т</w:t>
      </w:r>
      <w:r w:rsidR="00D93601" w:rsidRPr="003E3CE0">
        <w:t xml:space="preserve">ыс. рублей, на 2025 год в сумме </w:t>
      </w:r>
      <w:r w:rsidR="00515A3A" w:rsidRPr="003E3CE0">
        <w:rPr>
          <w:color w:val="000000"/>
        </w:rPr>
        <w:t>4 911,0</w:t>
      </w:r>
      <w:r w:rsidR="00D93601" w:rsidRPr="003E3CE0">
        <w:rPr>
          <w:color w:val="000000"/>
        </w:rPr>
        <w:t xml:space="preserve"> </w:t>
      </w:r>
      <w:r w:rsidR="00322104" w:rsidRPr="003E3CE0">
        <w:t xml:space="preserve">тыс. рублей, на 2026 год в сумме </w:t>
      </w:r>
      <w:r w:rsidR="00D93601" w:rsidRPr="003E3CE0">
        <w:rPr>
          <w:color w:val="000000"/>
        </w:rPr>
        <w:t xml:space="preserve">4 919,4 </w:t>
      </w:r>
      <w:r w:rsidR="00322104" w:rsidRPr="003E3CE0">
        <w:t>тыс. рублей.»;</w:t>
      </w:r>
    </w:p>
    <w:p w14:paraId="325D5C1B" w14:textId="4A9BAA05" w:rsidR="00322104" w:rsidRPr="00160808" w:rsidRDefault="00322104" w:rsidP="00322104">
      <w:pPr>
        <w:shd w:val="clear" w:color="auto" w:fill="FFFFFF"/>
        <w:ind w:firstLine="709"/>
        <w:jc w:val="both"/>
      </w:pPr>
      <w:r w:rsidRPr="00160808">
        <w:t>3) пункт 3 статьи 3 изложить в следующей редакции:</w:t>
      </w:r>
    </w:p>
    <w:p w14:paraId="48C153F3" w14:textId="56016301" w:rsidR="00322104" w:rsidRPr="00160808" w:rsidRDefault="00322104" w:rsidP="00322104">
      <w:pPr>
        <w:shd w:val="clear" w:color="auto" w:fill="FFFFFF"/>
        <w:ind w:firstLine="709"/>
        <w:jc w:val="both"/>
      </w:pPr>
      <w:r w:rsidRPr="00160808">
        <w:t>«3. Утвердить:</w:t>
      </w:r>
    </w:p>
    <w:p w14:paraId="3BBE5DA1" w14:textId="77777777" w:rsidR="00322104" w:rsidRPr="00160808" w:rsidRDefault="00322104" w:rsidP="00322104">
      <w:pPr>
        <w:autoSpaceDE w:val="0"/>
        <w:autoSpaceDN w:val="0"/>
        <w:adjustRightInd w:val="0"/>
        <w:ind w:firstLine="720"/>
        <w:jc w:val="both"/>
      </w:pPr>
      <w:r w:rsidRPr="00160808">
        <w:t>объем бюджетных ассигнований Дорожного фонда города Новочебоксарска:</w:t>
      </w:r>
    </w:p>
    <w:p w14:paraId="111AC6DA" w14:textId="7DE93DEC" w:rsidR="00322104" w:rsidRPr="00160808" w:rsidRDefault="00322104" w:rsidP="0094348C">
      <w:pPr>
        <w:ind w:firstLine="709"/>
        <w:jc w:val="both"/>
        <w:rPr>
          <w:color w:val="000000"/>
        </w:rPr>
      </w:pPr>
      <w:r w:rsidRPr="00160808">
        <w:t xml:space="preserve">на 2024 год в сумме </w:t>
      </w:r>
      <w:r w:rsidR="00230FAB" w:rsidRPr="00160808">
        <w:rPr>
          <w:color w:val="000000"/>
        </w:rPr>
        <w:t>309</w:t>
      </w:r>
      <w:r w:rsidR="00160808">
        <w:rPr>
          <w:color w:val="000000"/>
        </w:rPr>
        <w:t> 663,5</w:t>
      </w:r>
      <w:r w:rsidR="0094348C" w:rsidRPr="00160808">
        <w:rPr>
          <w:color w:val="000000"/>
        </w:rPr>
        <w:t xml:space="preserve"> </w:t>
      </w:r>
      <w:r w:rsidRPr="00160808">
        <w:t>тыс. рублей;</w:t>
      </w:r>
    </w:p>
    <w:p w14:paraId="4B4B591C" w14:textId="35B033DF" w:rsidR="00322104" w:rsidRPr="00160808" w:rsidRDefault="00322104" w:rsidP="00623C84">
      <w:pPr>
        <w:ind w:firstLine="709"/>
        <w:jc w:val="both"/>
        <w:rPr>
          <w:color w:val="000000"/>
          <w:sz w:val="20"/>
          <w:szCs w:val="20"/>
        </w:rPr>
      </w:pPr>
      <w:r w:rsidRPr="00160808">
        <w:t xml:space="preserve">на 2025 год в сумме </w:t>
      </w:r>
      <w:r w:rsidR="00160808">
        <w:rPr>
          <w:color w:val="000000"/>
        </w:rPr>
        <w:t>268 372,4</w:t>
      </w:r>
      <w:r w:rsidR="00623C84" w:rsidRPr="00160808">
        <w:rPr>
          <w:color w:val="000000"/>
        </w:rPr>
        <w:t xml:space="preserve"> </w:t>
      </w:r>
      <w:r w:rsidRPr="00160808">
        <w:t>тыс. рублей;</w:t>
      </w:r>
    </w:p>
    <w:p w14:paraId="24A65EB1" w14:textId="6051BC46" w:rsidR="00322104" w:rsidRPr="00160808" w:rsidRDefault="00322104" w:rsidP="0094348C">
      <w:pPr>
        <w:ind w:firstLine="709"/>
        <w:jc w:val="both"/>
        <w:rPr>
          <w:color w:val="000000"/>
        </w:rPr>
      </w:pPr>
      <w:r w:rsidRPr="00160808">
        <w:t xml:space="preserve">на 2026 год в сумме </w:t>
      </w:r>
      <w:r w:rsidRPr="00160808">
        <w:rPr>
          <w:color w:val="000000"/>
        </w:rPr>
        <w:t xml:space="preserve">246 </w:t>
      </w:r>
      <w:r w:rsidR="00160808">
        <w:rPr>
          <w:color w:val="000000"/>
        </w:rPr>
        <w:t>164</w:t>
      </w:r>
      <w:r w:rsidRPr="00160808">
        <w:rPr>
          <w:color w:val="000000"/>
        </w:rPr>
        <w:t xml:space="preserve">,0 </w:t>
      </w:r>
      <w:r w:rsidRPr="00160808">
        <w:t>тыс. рублей;</w:t>
      </w:r>
    </w:p>
    <w:p w14:paraId="1D8B65C6" w14:textId="77777777" w:rsidR="00322104" w:rsidRPr="00160808" w:rsidRDefault="00322104" w:rsidP="0094348C">
      <w:pPr>
        <w:autoSpaceDE w:val="0"/>
        <w:autoSpaceDN w:val="0"/>
        <w:adjustRightInd w:val="0"/>
        <w:ind w:firstLine="709"/>
        <w:jc w:val="both"/>
      </w:pPr>
      <w:r w:rsidRPr="00160808">
        <w:t>прогнозируемый объем доходов бюджета города Новочебоксарска от поступлений, указанных в статье 2 Решения Новочебоксарского городского Собрания депутатов Чувашской Республики от 29 декабря 2011 г. № С 23-2 «О Дорожном фонде города Новочебоксарска Чувашской Республики»:</w:t>
      </w:r>
    </w:p>
    <w:p w14:paraId="4659D1F6" w14:textId="77777777" w:rsidR="00160808" w:rsidRPr="00160808" w:rsidRDefault="00160808" w:rsidP="00160808">
      <w:pPr>
        <w:ind w:firstLine="709"/>
        <w:jc w:val="both"/>
        <w:rPr>
          <w:color w:val="000000"/>
        </w:rPr>
      </w:pPr>
      <w:r w:rsidRPr="00160808">
        <w:t xml:space="preserve">на 2024 год в сумме </w:t>
      </w:r>
      <w:r w:rsidRPr="00160808">
        <w:rPr>
          <w:color w:val="000000"/>
        </w:rPr>
        <w:t>309</w:t>
      </w:r>
      <w:r>
        <w:rPr>
          <w:color w:val="000000"/>
        </w:rPr>
        <w:t> 663,5</w:t>
      </w:r>
      <w:r w:rsidRPr="00160808">
        <w:rPr>
          <w:color w:val="000000"/>
        </w:rPr>
        <w:t xml:space="preserve"> </w:t>
      </w:r>
      <w:r w:rsidRPr="00160808">
        <w:t>тыс. рублей;</w:t>
      </w:r>
    </w:p>
    <w:p w14:paraId="7ED8A33B" w14:textId="77777777" w:rsidR="00160808" w:rsidRPr="00160808" w:rsidRDefault="00160808" w:rsidP="00160808">
      <w:pPr>
        <w:ind w:firstLine="709"/>
        <w:jc w:val="both"/>
        <w:rPr>
          <w:color w:val="000000"/>
          <w:sz w:val="20"/>
          <w:szCs w:val="20"/>
        </w:rPr>
      </w:pPr>
      <w:r w:rsidRPr="00160808">
        <w:lastRenderedPageBreak/>
        <w:t xml:space="preserve">на 2025 год в сумме </w:t>
      </w:r>
      <w:r>
        <w:rPr>
          <w:color w:val="000000"/>
        </w:rPr>
        <w:t>268 372,4</w:t>
      </w:r>
      <w:r w:rsidRPr="00160808">
        <w:rPr>
          <w:color w:val="000000"/>
        </w:rPr>
        <w:t xml:space="preserve"> </w:t>
      </w:r>
      <w:r w:rsidRPr="00160808">
        <w:t>тыс. рублей;</w:t>
      </w:r>
    </w:p>
    <w:p w14:paraId="1997A2B6" w14:textId="57FAF89B" w:rsidR="00322104" w:rsidRPr="00160808" w:rsidRDefault="00160808" w:rsidP="00160808">
      <w:pPr>
        <w:ind w:firstLine="709"/>
        <w:jc w:val="both"/>
      </w:pPr>
      <w:r w:rsidRPr="00160808">
        <w:t xml:space="preserve">на 2026 год в сумме </w:t>
      </w:r>
      <w:r w:rsidRPr="00160808">
        <w:rPr>
          <w:color w:val="000000"/>
        </w:rPr>
        <w:t xml:space="preserve">246 </w:t>
      </w:r>
      <w:r>
        <w:rPr>
          <w:color w:val="000000"/>
        </w:rPr>
        <w:t>164</w:t>
      </w:r>
      <w:r w:rsidRPr="00160808">
        <w:rPr>
          <w:color w:val="000000"/>
        </w:rPr>
        <w:t xml:space="preserve">,0 </w:t>
      </w:r>
      <w:r w:rsidRPr="00160808">
        <w:t>тыс. рублей</w:t>
      </w:r>
      <w:r w:rsidR="00322104" w:rsidRPr="00160808">
        <w:t>.»;</w:t>
      </w:r>
    </w:p>
    <w:p w14:paraId="2FE8590D" w14:textId="0496544C" w:rsidR="00141391" w:rsidRPr="007F4BA3" w:rsidRDefault="007F4BA3" w:rsidP="007D45EA">
      <w:pPr>
        <w:shd w:val="clear" w:color="auto" w:fill="FFFFFF"/>
        <w:ind w:firstLine="709"/>
        <w:jc w:val="both"/>
      </w:pPr>
      <w:r w:rsidRPr="007F4BA3">
        <w:t>4</w:t>
      </w:r>
      <w:r w:rsidR="00141391" w:rsidRPr="007F4BA3">
        <w:t>) пункт 2 статьи 9 изложить в следующей редакции:</w:t>
      </w:r>
    </w:p>
    <w:p w14:paraId="5F45D04D" w14:textId="2520DBD8" w:rsidR="0064261D" w:rsidRPr="007F4BA3" w:rsidRDefault="0064261D" w:rsidP="0064261D">
      <w:pPr>
        <w:pStyle w:val="a7"/>
        <w:spacing w:after="0"/>
        <w:ind w:firstLine="709"/>
        <w:jc w:val="both"/>
      </w:pPr>
      <w:r w:rsidRPr="007F4BA3">
        <w:t>«2. Установить, что в соответствии с пунктом 3 статьи 217 Бюджетного кодекса Российской Федерации основаниями для внесения изменений в показатели сводной бюджетной росписи бюджета города Новочебоксарска являются:</w:t>
      </w:r>
    </w:p>
    <w:p w14:paraId="1454F8AF" w14:textId="73F30AF0" w:rsidR="0064261D" w:rsidRPr="002F623F" w:rsidRDefault="0064261D" w:rsidP="0064261D">
      <w:pPr>
        <w:pStyle w:val="a7"/>
        <w:spacing w:after="0"/>
        <w:ind w:firstLine="709"/>
        <w:jc w:val="both"/>
      </w:pPr>
      <w:r w:rsidRPr="007F4BA3">
        <w:t>распределение зарезервированных средств</w:t>
      </w:r>
      <w:r w:rsidR="005A171E" w:rsidRPr="007F4BA3">
        <w:t xml:space="preserve"> в составе утвержденных статьей </w:t>
      </w:r>
      <w:r w:rsidR="000B709D" w:rsidRPr="000B709D">
        <w:t xml:space="preserve">                        </w:t>
      </w:r>
      <w:r w:rsidRPr="007F4BA3">
        <w:t>3 настоящего Решения бюджетных ассигнований, предусмотренных на 2024 год и на плановый период 2025 и 2026 годов по подразделу 0111 «Резервные фонды» раздела 0100 «О</w:t>
      </w:r>
      <w:r w:rsidRPr="007F4BA3">
        <w:rPr>
          <w:bCs/>
        </w:rPr>
        <w:t>бщегосударственные вопросы</w:t>
      </w:r>
      <w:r w:rsidRPr="007F4BA3">
        <w:t xml:space="preserve">» классификации расходов бюджетов на финансирование мероприятий, предусмотренных Положением о порядке расходования средств резервного фонда администрации города Новочебоксарска Чувашской Республики, утвержденным постановлением администрации города Новочебоксарска Чувашской Республики от </w:t>
      </w:r>
      <w:r w:rsidR="007F4BA3">
        <w:t>11</w:t>
      </w:r>
      <w:r w:rsidRPr="007F4BA3">
        <w:t xml:space="preserve"> </w:t>
      </w:r>
      <w:r w:rsidR="007F4BA3">
        <w:t>июня 2024 года № 833</w:t>
      </w:r>
      <w:r w:rsidRPr="007F4BA3">
        <w:t xml:space="preserve">, на 2024 год в сумме </w:t>
      </w:r>
      <w:r w:rsidR="007F4BA3">
        <w:t>50</w:t>
      </w:r>
      <w:r w:rsidR="00B05A3B" w:rsidRPr="007F4BA3">
        <w:t>,0</w:t>
      </w:r>
      <w:r w:rsidRPr="007F4BA3">
        <w:t xml:space="preserve"> тыс. рублей, на 2025 год в сумме </w:t>
      </w:r>
      <w:r w:rsidR="007F4BA3">
        <w:t>50,0</w:t>
      </w:r>
      <w:r w:rsidRPr="007F4BA3">
        <w:t xml:space="preserve"> тыс. руб</w:t>
      </w:r>
      <w:r w:rsidR="007C22C6" w:rsidRPr="007F4BA3">
        <w:t>лей, на 2026 год в сумме 3 892,9</w:t>
      </w:r>
      <w:r w:rsidRPr="007F4BA3">
        <w:t xml:space="preserve"> тыс. рублей.»;</w:t>
      </w:r>
    </w:p>
    <w:p w14:paraId="6B6164F9" w14:textId="48044FA3" w:rsidR="003C7A5C" w:rsidRPr="009C1A89" w:rsidRDefault="007F4BA3" w:rsidP="003C7A5C">
      <w:pPr>
        <w:ind w:firstLine="709"/>
      </w:pPr>
      <w:r>
        <w:rPr>
          <w:color w:val="000000"/>
        </w:rPr>
        <w:t>5</w:t>
      </w:r>
      <w:r w:rsidR="003C7A5C" w:rsidRPr="00C530E3">
        <w:rPr>
          <w:color w:val="000000"/>
        </w:rPr>
        <w:t>)</w:t>
      </w:r>
      <w:r w:rsidR="003C7A5C" w:rsidRPr="00E82A31">
        <w:rPr>
          <w:color w:val="000000"/>
        </w:rPr>
        <w:t xml:space="preserve"> </w:t>
      </w:r>
      <w:r w:rsidR="003C7A5C" w:rsidRPr="00E82A31">
        <w:t>приложение 1 изложить в следующей</w:t>
      </w:r>
      <w:r w:rsidR="003C7A5C" w:rsidRPr="003C7A5C">
        <w:t xml:space="preserve"> редакции</w:t>
      </w:r>
      <w:r w:rsidR="003C7A5C" w:rsidRPr="003C7A5C">
        <w:rPr>
          <w:color w:val="000000"/>
        </w:rPr>
        <w:t>:</w:t>
      </w:r>
    </w:p>
    <w:p w14:paraId="13C85607" w14:textId="77777777" w:rsidR="00F9458F" w:rsidRDefault="00F9458F" w:rsidP="0009719F">
      <w:pPr>
        <w:ind w:firstLine="709"/>
        <w:jc w:val="both"/>
      </w:pPr>
    </w:p>
    <w:p w14:paraId="0798FE06" w14:textId="77777777" w:rsidR="00F9458F" w:rsidRDefault="00F9458F" w:rsidP="0009719F">
      <w:pPr>
        <w:ind w:firstLine="709"/>
        <w:jc w:val="both"/>
      </w:pPr>
    </w:p>
    <w:p w14:paraId="1355D77E" w14:textId="77777777" w:rsidR="00F9458F" w:rsidRDefault="00F9458F" w:rsidP="0009719F">
      <w:pPr>
        <w:ind w:firstLine="709"/>
        <w:jc w:val="both"/>
      </w:pPr>
    </w:p>
    <w:p w14:paraId="5F38AFCC" w14:textId="77777777" w:rsidR="00F9458F" w:rsidRDefault="00F9458F" w:rsidP="0009719F">
      <w:pPr>
        <w:ind w:firstLine="709"/>
        <w:jc w:val="both"/>
      </w:pPr>
    </w:p>
    <w:p w14:paraId="1CBD19B3" w14:textId="77777777" w:rsidR="00F9458F" w:rsidRDefault="00F9458F" w:rsidP="0009719F">
      <w:pPr>
        <w:ind w:firstLine="709"/>
        <w:jc w:val="both"/>
      </w:pPr>
    </w:p>
    <w:p w14:paraId="0A1B50D1" w14:textId="77777777" w:rsidR="004B75AF" w:rsidRDefault="004B75AF">
      <w:pPr>
        <w:sectPr w:rsidR="004B75AF" w:rsidSect="00F17830">
          <w:headerReference w:type="default" r:id="rId10"/>
          <w:headerReference w:type="first" r:id="rId11"/>
          <w:pgSz w:w="11906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32A661B2" w14:textId="4FB76C21" w:rsidR="003070BD" w:rsidRPr="00386411" w:rsidRDefault="003070BD" w:rsidP="00386411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  <w:r w:rsidRPr="00386411">
        <w:rPr>
          <w:bCs/>
          <w:sz w:val="22"/>
          <w:szCs w:val="22"/>
        </w:rPr>
        <w:lastRenderedPageBreak/>
        <w:t>«Приложение 1</w:t>
      </w:r>
    </w:p>
    <w:p w14:paraId="33FEBA96" w14:textId="77777777" w:rsidR="003070BD" w:rsidRPr="00386411" w:rsidRDefault="003070BD" w:rsidP="00386411">
      <w:pPr>
        <w:tabs>
          <w:tab w:val="left" w:pos="10065"/>
        </w:tabs>
        <w:ind w:left="10773" w:right="-456"/>
        <w:jc w:val="both"/>
        <w:rPr>
          <w:sz w:val="22"/>
          <w:szCs w:val="22"/>
        </w:rPr>
      </w:pPr>
      <w:r w:rsidRPr="00386411">
        <w:rPr>
          <w:bCs/>
          <w:sz w:val="22"/>
          <w:szCs w:val="22"/>
        </w:rPr>
        <w:t xml:space="preserve">к решению Новочебоксарского городского Собрания депутатов </w:t>
      </w:r>
      <w:r w:rsidRPr="00386411">
        <w:rPr>
          <w:sz w:val="22"/>
          <w:szCs w:val="22"/>
        </w:rPr>
        <w:t>Чувашской Республики «О бюджете города Новочебоксарска на 2024 год и на плановый период 2025 и 2026 годов»</w:t>
      </w:r>
    </w:p>
    <w:p w14:paraId="4E48ECED" w14:textId="77777777" w:rsidR="003070BD" w:rsidRPr="00F73D7A" w:rsidRDefault="003070BD" w:rsidP="003070BD">
      <w:pPr>
        <w:tabs>
          <w:tab w:val="left" w:pos="10065"/>
        </w:tabs>
        <w:ind w:left="5529"/>
        <w:jc w:val="center"/>
        <w:rPr>
          <w:sz w:val="22"/>
          <w:szCs w:val="22"/>
        </w:rPr>
      </w:pPr>
    </w:p>
    <w:p w14:paraId="5EB6112B" w14:textId="77777777" w:rsidR="003070BD" w:rsidRPr="00F73D7A" w:rsidRDefault="003070BD" w:rsidP="003070BD">
      <w:pPr>
        <w:jc w:val="center"/>
        <w:rPr>
          <w:b/>
          <w:bCs/>
          <w:caps/>
          <w:color w:val="000000"/>
          <w:sz w:val="22"/>
          <w:szCs w:val="22"/>
        </w:rPr>
      </w:pPr>
      <w:r w:rsidRPr="00F73D7A">
        <w:rPr>
          <w:b/>
          <w:bCs/>
          <w:caps/>
          <w:color w:val="000000"/>
          <w:sz w:val="22"/>
          <w:szCs w:val="22"/>
        </w:rPr>
        <w:t>Прогнозируемые объемы</w:t>
      </w:r>
    </w:p>
    <w:p w14:paraId="58157C3A" w14:textId="77777777" w:rsidR="00F73D7A" w:rsidRDefault="003070BD" w:rsidP="003070BD">
      <w:pPr>
        <w:jc w:val="center"/>
        <w:rPr>
          <w:b/>
          <w:bCs/>
          <w:color w:val="000000"/>
          <w:sz w:val="22"/>
          <w:szCs w:val="22"/>
        </w:rPr>
      </w:pPr>
      <w:r w:rsidRPr="00F73D7A">
        <w:rPr>
          <w:b/>
          <w:bCs/>
          <w:color w:val="000000"/>
          <w:sz w:val="22"/>
          <w:szCs w:val="22"/>
        </w:rPr>
        <w:t>поступлений доходов в бюджет города Новочебоксарска на 2024 год и на плановый период 2025 и 2026 годов</w:t>
      </w:r>
    </w:p>
    <w:p w14:paraId="47D6B51B" w14:textId="7828D9DF" w:rsidR="003070BD" w:rsidRPr="00F73D7A" w:rsidRDefault="00F73D7A" w:rsidP="00F73D7A">
      <w:pPr>
        <w:ind w:right="-456"/>
        <w:jc w:val="right"/>
        <w:rPr>
          <w:b/>
          <w:bCs/>
          <w:color w:val="000000"/>
          <w:sz w:val="22"/>
          <w:szCs w:val="22"/>
        </w:rPr>
      </w:pPr>
      <w:r w:rsidRPr="00F73D7A">
        <w:rPr>
          <w:color w:val="000000"/>
          <w:sz w:val="22"/>
          <w:szCs w:val="22"/>
        </w:rPr>
        <w:t>(тыс. рублей)</w:t>
      </w:r>
      <w:r w:rsidR="003070BD" w:rsidRPr="00C87FDE">
        <w:rPr>
          <w:color w:val="000000"/>
        </w:rPr>
        <w:t xml:space="preserve">  </w:t>
      </w:r>
    </w:p>
    <w:tbl>
      <w:tblPr>
        <w:tblW w:w="5399" w:type="pct"/>
        <w:tblInd w:w="-562" w:type="dxa"/>
        <w:tblLayout w:type="fixed"/>
        <w:tblLook w:val="04A0" w:firstRow="1" w:lastRow="0" w:firstColumn="1" w:lastColumn="0" w:noHBand="0" w:noVBand="1"/>
      </w:tblPr>
      <w:tblGrid>
        <w:gridCol w:w="2263"/>
        <w:gridCol w:w="9385"/>
        <w:gridCol w:w="1431"/>
        <w:gridCol w:w="1447"/>
        <w:gridCol w:w="1440"/>
      </w:tblGrid>
      <w:tr w:rsidR="003070BD" w:rsidRPr="00C87FDE" w14:paraId="1BFB108F" w14:textId="77777777" w:rsidTr="00F73D7A">
        <w:trPr>
          <w:trHeight w:val="270"/>
          <w:tblHeader/>
        </w:trPr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75617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 w:rsidRPr="00C87FDE">
              <w:rPr>
                <w:color w:val="000000"/>
                <w:sz w:val="20"/>
                <w:szCs w:val="20"/>
              </w:rPr>
              <w:t xml:space="preserve">Код бюджетной </w:t>
            </w:r>
            <w:r w:rsidRPr="00C87FDE">
              <w:rPr>
                <w:color w:val="000000"/>
                <w:sz w:val="20"/>
                <w:szCs w:val="20"/>
              </w:rPr>
              <w:br/>
              <w:t>классификации</w:t>
            </w:r>
          </w:p>
        </w:tc>
        <w:tc>
          <w:tcPr>
            <w:tcW w:w="293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E8E05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 w:rsidRPr="00C87FDE">
              <w:rPr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3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B0B3E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 w:rsidRPr="00C87FDE">
              <w:rPr>
                <w:color w:val="000000"/>
                <w:sz w:val="20"/>
                <w:szCs w:val="20"/>
              </w:rPr>
              <w:t>Сумма</w:t>
            </w:r>
          </w:p>
        </w:tc>
      </w:tr>
      <w:tr w:rsidR="003070BD" w:rsidRPr="00C87FDE" w14:paraId="420DA58F" w14:textId="77777777" w:rsidTr="00F73D7A">
        <w:trPr>
          <w:trHeight w:val="270"/>
          <w:tblHeader/>
        </w:trPr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6F8EC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82756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9F185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036F01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C66496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 год</w:t>
            </w:r>
          </w:p>
        </w:tc>
      </w:tr>
    </w:tbl>
    <w:p w14:paraId="20953B57" w14:textId="77777777" w:rsidR="003070BD" w:rsidRPr="00791AA4" w:rsidRDefault="003070BD" w:rsidP="003070BD">
      <w:pPr>
        <w:jc w:val="center"/>
        <w:rPr>
          <w:color w:val="000000"/>
          <w:sz w:val="4"/>
          <w:szCs w:val="4"/>
        </w:rPr>
      </w:pPr>
    </w:p>
    <w:tbl>
      <w:tblPr>
        <w:tblW w:w="5404" w:type="pct"/>
        <w:tblInd w:w="-572" w:type="dxa"/>
        <w:tblLayout w:type="fixed"/>
        <w:tblLook w:val="04A0" w:firstRow="1" w:lastRow="0" w:firstColumn="1" w:lastColumn="0" w:noHBand="0" w:noVBand="1"/>
      </w:tblPr>
      <w:tblGrid>
        <w:gridCol w:w="2305"/>
        <w:gridCol w:w="9359"/>
        <w:gridCol w:w="1438"/>
        <w:gridCol w:w="1438"/>
        <w:gridCol w:w="1441"/>
      </w:tblGrid>
      <w:tr w:rsidR="003070BD" w:rsidRPr="00C87FDE" w14:paraId="49C9235D" w14:textId="77777777" w:rsidTr="00F73D7A">
        <w:trPr>
          <w:trHeight w:val="270"/>
          <w:tblHeader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B55C3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 w:rsidRPr="00C87FDE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5CE71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 w:rsidRPr="00C87FDE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D8C29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 w:rsidRPr="00C87FDE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6C2D5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3939" w14:textId="77777777" w:rsidR="003070BD" w:rsidRPr="00C87FDE" w:rsidRDefault="003070BD" w:rsidP="0039567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</w:tr>
      <w:tr w:rsidR="003070BD" w:rsidRPr="00C87FDE" w14:paraId="04D9050C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E7097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22778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125E6" w14:textId="45EBADE4" w:rsidR="003070BD" w:rsidRPr="00C87FDE" w:rsidRDefault="0035109D" w:rsidP="00CA00B5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1 300 218,7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B369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967 615,5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A883A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1 013 160,4</w:t>
            </w:r>
          </w:p>
        </w:tc>
      </w:tr>
      <w:tr w:rsidR="003070BD" w:rsidRPr="00C87FDE" w14:paraId="230AB661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34706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8645B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5ED339" w14:textId="1249FD44" w:rsidR="003070BD" w:rsidRPr="00CD0E90" w:rsidRDefault="00CB30E7" w:rsidP="004405F9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622 023,0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9F538" w14:textId="77777777" w:rsidR="003070BD" w:rsidRPr="00C87FDE" w:rsidRDefault="003070BD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555 784,8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3212" w14:textId="77777777" w:rsidR="003070BD" w:rsidRPr="00C87FDE" w:rsidRDefault="003070BD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592 557,5</w:t>
            </w:r>
          </w:p>
        </w:tc>
      </w:tr>
      <w:tr w:rsidR="003070BD" w:rsidRPr="00C87FDE" w14:paraId="5BBEF7EB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378E8" w14:textId="77777777" w:rsidR="003070BD" w:rsidRPr="00C87FDE" w:rsidRDefault="003070BD" w:rsidP="0039567C">
            <w:pPr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02000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25C09" w14:textId="77777777" w:rsidR="003070BD" w:rsidRPr="00C87FDE" w:rsidRDefault="003070BD" w:rsidP="0039567C">
            <w:pPr>
              <w:jc w:val="both"/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19392" w14:textId="5EBE2E54" w:rsidR="003070BD" w:rsidRPr="006E38B3" w:rsidRDefault="00CB30E7" w:rsidP="004405F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622 023,0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1AC3" w14:textId="77777777" w:rsidR="003070BD" w:rsidRPr="006E38B3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 w:rsidRPr="006E38B3">
              <w:rPr>
                <w:color w:val="000000"/>
                <w:sz w:val="20"/>
                <w:szCs w:val="20"/>
              </w:rPr>
              <w:t>555 784,8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72B3" w14:textId="77777777" w:rsidR="003070BD" w:rsidRPr="006E38B3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 w:rsidRPr="006E38B3">
              <w:rPr>
                <w:color w:val="000000"/>
                <w:sz w:val="20"/>
                <w:szCs w:val="20"/>
              </w:rPr>
              <w:t>592 557,5</w:t>
            </w:r>
          </w:p>
        </w:tc>
      </w:tr>
      <w:tr w:rsidR="003070BD" w:rsidRPr="00C87FDE" w14:paraId="6A7392E8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9E9BB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03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89255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A2BA31" w14:textId="0D76FFC3" w:rsidR="003070BD" w:rsidRPr="00CD0E90" w:rsidRDefault="00CD0E90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CD0E90">
              <w:rPr>
                <w:b/>
                <w:color w:val="000000"/>
                <w:sz w:val="20"/>
                <w:szCs w:val="20"/>
              </w:rPr>
              <w:t>3 477,7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DD89E" w14:textId="77777777" w:rsidR="003070BD" w:rsidRDefault="003070BD" w:rsidP="0039567C">
            <w:pPr>
              <w:jc w:val="right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14:paraId="3DFC180A" w14:textId="77777777" w:rsidR="003070BD" w:rsidRPr="006E38B3" w:rsidRDefault="003070BD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3 314,8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30E07" w14:textId="77777777" w:rsidR="003070BD" w:rsidRDefault="003070BD" w:rsidP="0039567C">
            <w:pPr>
              <w:jc w:val="right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14:paraId="40ADE694" w14:textId="77777777" w:rsidR="003070BD" w:rsidRPr="006E38B3" w:rsidRDefault="003070BD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3 400,0</w:t>
            </w:r>
          </w:p>
        </w:tc>
      </w:tr>
      <w:tr w:rsidR="003070BD" w:rsidRPr="00C87FDE" w14:paraId="6C92DF06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D7B1A2" w14:textId="77777777" w:rsidR="003070BD" w:rsidRPr="00C87FDE" w:rsidRDefault="003070BD" w:rsidP="0039567C">
            <w:pPr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03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02000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68E82" w14:textId="77777777" w:rsidR="003070BD" w:rsidRPr="00C87FDE" w:rsidRDefault="003070BD" w:rsidP="0039567C">
            <w:pPr>
              <w:jc w:val="both"/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55F867" w14:textId="52844405" w:rsidR="003070BD" w:rsidRPr="006E38B3" w:rsidRDefault="00FB37A0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  <w:r w:rsidR="00CD0E9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477,7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765D4" w14:textId="77777777" w:rsidR="003070BD" w:rsidRPr="006E38B3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 w:rsidRPr="006E38B3">
              <w:rPr>
                <w:color w:val="000000"/>
                <w:sz w:val="20"/>
                <w:szCs w:val="20"/>
              </w:rPr>
              <w:t>3 314,8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A4AC3" w14:textId="77777777" w:rsidR="003070BD" w:rsidRPr="006E38B3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 w:rsidRPr="006E38B3">
              <w:rPr>
                <w:color w:val="000000"/>
                <w:sz w:val="20"/>
                <w:szCs w:val="20"/>
              </w:rPr>
              <w:t>3 400,0</w:t>
            </w:r>
          </w:p>
        </w:tc>
      </w:tr>
      <w:tr w:rsidR="003070BD" w:rsidRPr="00C87FDE" w14:paraId="079437F9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82CE42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F952B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7A4845" w14:textId="06398D31" w:rsidR="003070BD" w:rsidRPr="00C87FDE" w:rsidRDefault="002B2304" w:rsidP="004405F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129 819,6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5B02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105 830,0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0A56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113 276,0</w:t>
            </w:r>
          </w:p>
        </w:tc>
      </w:tr>
      <w:tr w:rsidR="003070BD" w:rsidRPr="00C87FDE" w14:paraId="202A90AC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3FDCF" w14:textId="77777777" w:rsidR="003070BD" w:rsidRPr="00C87FDE" w:rsidRDefault="003070BD" w:rsidP="0039567C">
            <w:pPr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05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01000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CCA6F" w14:textId="77777777" w:rsidR="003070BD" w:rsidRPr="00C87FDE" w:rsidRDefault="003070BD" w:rsidP="0039567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C87FDE">
              <w:rPr>
                <w:sz w:val="20"/>
                <w:szCs w:val="20"/>
              </w:rPr>
              <w:t>алог, взимаемый в связи с применением упрощенной системы налогообложения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0EF52C" w14:textId="515044CC" w:rsidR="003070BD" w:rsidRPr="00C87FDE" w:rsidRDefault="00CB30E7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106 978,0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03B3A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86 232,0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CFA49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92 372,0</w:t>
            </w:r>
          </w:p>
        </w:tc>
      </w:tr>
      <w:tr w:rsidR="003070BD" w:rsidRPr="00C87FDE" w14:paraId="20EA51D8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51CB35" w14:textId="638CCCFE" w:rsidR="003070BD" w:rsidRPr="00C87FDE" w:rsidRDefault="003070BD" w:rsidP="003070BD">
            <w:pPr>
              <w:rPr>
                <w:sz w:val="20"/>
                <w:szCs w:val="20"/>
              </w:rPr>
            </w:pPr>
            <w:r w:rsidRPr="00A65F3F">
              <w:rPr>
                <w:sz w:val="20"/>
                <w:szCs w:val="20"/>
              </w:rPr>
              <w:t>1 05 0</w:t>
            </w:r>
            <w:r>
              <w:rPr>
                <w:sz w:val="20"/>
                <w:szCs w:val="20"/>
              </w:rPr>
              <w:t>2</w:t>
            </w:r>
            <w:r w:rsidRPr="00A65F3F">
              <w:rPr>
                <w:sz w:val="20"/>
                <w:szCs w:val="20"/>
              </w:rPr>
              <w:t>000 00 0000 110</w:t>
            </w:r>
          </w:p>
        </w:tc>
        <w:tc>
          <w:tcPr>
            <w:tcW w:w="2928" w:type="pct"/>
            <w:tcBorders>
              <w:left w:val="single" w:sz="4" w:space="0" w:color="auto"/>
            </w:tcBorders>
            <w:shd w:val="clear" w:color="auto" w:fill="auto"/>
          </w:tcPr>
          <w:p w14:paraId="40ED7856" w14:textId="2BA10E95" w:rsidR="003070BD" w:rsidRDefault="003070BD" w:rsidP="003070BD">
            <w:pPr>
              <w:jc w:val="both"/>
              <w:rPr>
                <w:bCs/>
                <w:sz w:val="20"/>
                <w:szCs w:val="20"/>
              </w:rPr>
            </w:pPr>
            <w:r w:rsidRPr="00642EFB">
              <w:rPr>
                <w:bCs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2E4B0A" w14:textId="0F6C1F94" w:rsidR="003070BD" w:rsidRPr="00C87FDE" w:rsidRDefault="00CB30E7" w:rsidP="003070B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1A9A2" w14:textId="0DD7CD95" w:rsidR="003070BD" w:rsidRDefault="003070BD" w:rsidP="003070B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56E04" w14:textId="2AF684CD" w:rsidR="003070BD" w:rsidRDefault="003070BD" w:rsidP="003070B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070BD" w:rsidRPr="00C87FDE" w14:paraId="7A30D501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FCDB45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05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03000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4B62A" w14:textId="77777777" w:rsidR="003070BD" w:rsidRPr="00C87FDE" w:rsidRDefault="003070BD" w:rsidP="0039567C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Е</w:t>
            </w:r>
            <w:r w:rsidRPr="00C87FDE">
              <w:rPr>
                <w:bCs/>
                <w:sz w:val="20"/>
                <w:szCs w:val="20"/>
              </w:rPr>
              <w:t>диный сельскохозяйственный налог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7D49C3" w14:textId="6F9714B3" w:rsidR="003070BD" w:rsidRPr="00C87FDE" w:rsidRDefault="00FB37A0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3BC3E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980D8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070BD" w:rsidRPr="00C87FDE" w14:paraId="20D9104D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86EFD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05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04000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6C1D7" w14:textId="77777777" w:rsidR="003070BD" w:rsidRPr="00C87FDE" w:rsidRDefault="003070BD" w:rsidP="0039567C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</w:t>
            </w:r>
            <w:r w:rsidRPr="00C87FDE">
              <w:rPr>
                <w:bCs/>
                <w:sz w:val="20"/>
                <w:szCs w:val="20"/>
              </w:rPr>
              <w:t>алог, взимаемый в связи с применением патентной системы налогообложения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73E75" w14:textId="785314C9" w:rsidR="003070BD" w:rsidRPr="00C87FDE" w:rsidRDefault="00FB37A0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22 560,0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3D0D0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19 598,0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EB23F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20 904,0</w:t>
            </w:r>
          </w:p>
        </w:tc>
      </w:tr>
      <w:tr w:rsidR="003070BD" w:rsidRPr="00C87FDE" w14:paraId="3AB68A28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5325BA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06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B1C8D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E307BF" w14:textId="4C979600" w:rsidR="003070BD" w:rsidRPr="00C87FDE" w:rsidRDefault="002B2304" w:rsidP="00757F7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159 631,0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CD88B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152 716,0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C2224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154 646,0</w:t>
            </w:r>
          </w:p>
        </w:tc>
      </w:tr>
      <w:tr w:rsidR="003070BD" w:rsidRPr="00C87FDE" w14:paraId="430608C4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EFA86" w14:textId="77777777" w:rsidR="003070BD" w:rsidRPr="00C87FDE" w:rsidRDefault="003070BD" w:rsidP="0039567C">
            <w:pPr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06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01000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D9FEE" w14:textId="77777777" w:rsidR="003070BD" w:rsidRPr="00C87FDE" w:rsidRDefault="003070BD" w:rsidP="0039567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C87FDE">
              <w:rPr>
                <w:sz w:val="20"/>
                <w:szCs w:val="20"/>
              </w:rPr>
              <w:t>алог на имущество физических лиц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D183F" w14:textId="7B571D87" w:rsidR="003070BD" w:rsidRPr="00C87FDE" w:rsidRDefault="00FB37A0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50 000,0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F7DD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47 064,0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9DFF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48 576,0</w:t>
            </w:r>
          </w:p>
        </w:tc>
      </w:tr>
      <w:tr w:rsidR="003070BD" w:rsidRPr="00C87FDE" w14:paraId="696D42B7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8B2BD5" w14:textId="77777777" w:rsidR="003070BD" w:rsidRPr="00C87FDE" w:rsidRDefault="003070BD" w:rsidP="0039567C">
            <w:pPr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06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04000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D620B" w14:textId="77777777" w:rsidR="003070BD" w:rsidRPr="00C87FDE" w:rsidRDefault="003070BD" w:rsidP="0039567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</w:t>
            </w:r>
            <w:r w:rsidRPr="00C87FDE">
              <w:rPr>
                <w:sz w:val="20"/>
                <w:szCs w:val="20"/>
              </w:rPr>
              <w:t>ранспортный налог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472DC4" w14:textId="2D773489" w:rsidR="003070BD" w:rsidRPr="00C87FDE" w:rsidRDefault="00FB37A0" w:rsidP="00757F7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11 329,0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39603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10 465,0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EDAD1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10 604,0</w:t>
            </w:r>
          </w:p>
        </w:tc>
      </w:tr>
      <w:tr w:rsidR="003070BD" w:rsidRPr="00C87FDE" w14:paraId="2A4178A1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54890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06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06000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0000</w:t>
            </w:r>
            <w:r>
              <w:rPr>
                <w:sz w:val="20"/>
                <w:szCs w:val="20"/>
              </w:rPr>
              <w:t xml:space="preserve"> </w:t>
            </w:r>
            <w:r w:rsidRPr="00C87FDE">
              <w:rPr>
                <w:sz w:val="20"/>
                <w:szCs w:val="20"/>
              </w:rPr>
              <w:t>110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D8D3D" w14:textId="77777777" w:rsidR="003070BD" w:rsidRPr="00C87FDE" w:rsidRDefault="003070BD" w:rsidP="0039567C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З</w:t>
            </w:r>
            <w:r w:rsidRPr="00C87FDE">
              <w:rPr>
                <w:bCs/>
                <w:sz w:val="20"/>
                <w:szCs w:val="20"/>
              </w:rPr>
              <w:t>емельный налог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80173B" w14:textId="5730F43D" w:rsidR="003070BD" w:rsidRPr="00C87FDE" w:rsidRDefault="00CB30E7" w:rsidP="00757F7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98 302,0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0381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95 187,0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B5A3C" w14:textId="77777777" w:rsidR="003070BD" w:rsidRPr="00C87FDE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95 466,0</w:t>
            </w:r>
          </w:p>
        </w:tc>
      </w:tr>
      <w:tr w:rsidR="003070BD" w:rsidRPr="00C87FDE" w14:paraId="504FEF32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D813F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07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40FAC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AA25C2" w14:textId="0C16AE71" w:rsidR="003070BD" w:rsidRPr="00C87FDE" w:rsidRDefault="00CB30E7" w:rsidP="00757F7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74915" w14:textId="77777777" w:rsidR="003070BD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5A3BA104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CEFFE" w14:textId="77777777" w:rsidR="003070BD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6BAFBF6F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9,0</w:t>
            </w:r>
          </w:p>
        </w:tc>
      </w:tr>
      <w:tr w:rsidR="003070BD" w:rsidRPr="00C87FDE" w14:paraId="7D82D74E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984455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08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22B52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C4DCB3" w14:textId="264837F4" w:rsidR="003070BD" w:rsidRPr="00C87FDE" w:rsidRDefault="00CB30E7" w:rsidP="00757F7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26 825,0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3BF27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12 991,0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2C3C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12 996,0</w:t>
            </w:r>
          </w:p>
        </w:tc>
      </w:tr>
      <w:tr w:rsidR="003070BD" w:rsidRPr="00C87FDE" w14:paraId="356B222F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8ABF8D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11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35393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09EF97" w14:textId="3F33A8DD" w:rsidR="003070BD" w:rsidRPr="00C87FDE" w:rsidRDefault="00CB30E7" w:rsidP="00757F7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136 985,8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94EBD" w14:textId="77777777" w:rsidR="003070BD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3D8EB587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104 228,0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C21A" w14:textId="77777777" w:rsidR="003070BD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17E132EB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104 228,0</w:t>
            </w:r>
          </w:p>
        </w:tc>
      </w:tr>
      <w:tr w:rsidR="003070BD" w:rsidRPr="00C87FDE" w14:paraId="3962FCEE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B437B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12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8C0CA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78EFEF" w14:textId="640C0C57" w:rsidR="003070BD" w:rsidRPr="00C87FDE" w:rsidRDefault="00FB37A0" w:rsidP="00CB30E7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11</w:t>
            </w:r>
            <w:r w:rsidR="00CB30E7">
              <w:rPr>
                <w:b/>
                <w:color w:val="000000"/>
                <w:sz w:val="20"/>
                <w:szCs w:val="20"/>
              </w:rPr>
              <w:t> </w:t>
            </w:r>
            <w:r>
              <w:rPr>
                <w:b/>
                <w:color w:val="000000"/>
                <w:sz w:val="20"/>
                <w:szCs w:val="20"/>
              </w:rPr>
              <w:t>5</w:t>
            </w:r>
            <w:r w:rsidR="00CB30E7">
              <w:rPr>
                <w:b/>
                <w:color w:val="000000"/>
                <w:sz w:val="20"/>
                <w:szCs w:val="20"/>
              </w:rPr>
              <w:t>71,0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9628A" w14:textId="77777777" w:rsidR="003070BD" w:rsidRPr="00C87FDE" w:rsidRDefault="003070BD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19 350,0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62340" w14:textId="77777777" w:rsidR="003070BD" w:rsidRPr="00C87FDE" w:rsidRDefault="003070BD" w:rsidP="0039567C">
            <w:pPr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19 350,0</w:t>
            </w:r>
          </w:p>
        </w:tc>
      </w:tr>
      <w:tr w:rsidR="003070BD" w:rsidRPr="00C87FDE" w14:paraId="10574987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8E1685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13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2C0E9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AF8742" w14:textId="463F5D58" w:rsidR="003070BD" w:rsidRPr="00C87FDE" w:rsidRDefault="00FB37A0" w:rsidP="00CB30E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</w:t>
            </w:r>
            <w:r w:rsidR="00CB30E7">
              <w:rPr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b/>
                <w:bCs/>
                <w:color w:val="000000"/>
                <w:sz w:val="20"/>
                <w:szCs w:val="20"/>
              </w:rPr>
              <w:t>8</w:t>
            </w:r>
            <w:r w:rsidR="00CB30E7">
              <w:rPr>
                <w:b/>
                <w:bCs/>
                <w:color w:val="000000"/>
                <w:sz w:val="20"/>
                <w:szCs w:val="20"/>
              </w:rPr>
              <w:t>24,9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4B5EF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3 116,1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46C31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3 116,1</w:t>
            </w:r>
          </w:p>
        </w:tc>
      </w:tr>
      <w:tr w:rsidR="003070BD" w:rsidRPr="00C87FDE" w14:paraId="0E6097DF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AC7C95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465B6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2EAD4A" w14:textId="53C68E83" w:rsidR="003070BD" w:rsidRPr="00C87FDE" w:rsidRDefault="00FB37A0" w:rsidP="00CB30E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</w:t>
            </w:r>
            <w:r w:rsidR="00CB30E7">
              <w:rPr>
                <w:b/>
                <w:bCs/>
                <w:color w:val="000000"/>
                <w:sz w:val="20"/>
                <w:szCs w:val="20"/>
              </w:rPr>
              <w:t>6 349,9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AD63D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1 232,0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9A47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540,0</w:t>
            </w:r>
          </w:p>
        </w:tc>
      </w:tr>
      <w:tr w:rsidR="003070BD" w:rsidRPr="00C87FDE" w14:paraId="33A2A203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AF0614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16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8EC5C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E036A6" w14:textId="07E0D740" w:rsidR="003070BD" w:rsidRPr="00C87FDE" w:rsidRDefault="00FB37A0" w:rsidP="00CB30E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  <w:r w:rsidR="00CB30E7">
              <w:rPr>
                <w:b/>
                <w:bCs/>
                <w:color w:val="000000"/>
                <w:sz w:val="20"/>
                <w:szCs w:val="20"/>
              </w:rPr>
              <w:t> 857,3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D651C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8 543,8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C9EBD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8 541,8</w:t>
            </w:r>
          </w:p>
        </w:tc>
      </w:tr>
      <w:tr w:rsidR="003070BD" w:rsidRPr="00C87FDE" w14:paraId="5817FFFD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2E0F68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17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1B2BD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02F213" w14:textId="0520A515" w:rsidR="003070BD" w:rsidRPr="00C87FDE" w:rsidRDefault="00FB37A0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1 813,5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D9A0C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7B5A" w14:textId="77777777" w:rsidR="003070BD" w:rsidRPr="00C87FDE" w:rsidRDefault="003070BD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</w:tr>
      <w:tr w:rsidR="003070BD" w:rsidRPr="00C87FDE" w14:paraId="42D85732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C47403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36E88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D43045" w14:textId="33CFC347" w:rsidR="003070BD" w:rsidRPr="00C87FDE" w:rsidRDefault="00881E50" w:rsidP="00256545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1 633 699,1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CB13E" w14:textId="5BED7BFF" w:rsidR="003070BD" w:rsidRPr="00C87FDE" w:rsidRDefault="001F5DB2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1 963 828,8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859C3" w14:textId="432F4D4E" w:rsidR="003070BD" w:rsidRPr="00C87FDE" w:rsidRDefault="00D209E5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1 937 475,0</w:t>
            </w:r>
          </w:p>
        </w:tc>
      </w:tr>
      <w:tr w:rsidR="003070BD" w:rsidRPr="00C87FDE" w14:paraId="7BAAE8C6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5EC57" w14:textId="77777777" w:rsidR="003070BD" w:rsidRPr="00C87FDE" w:rsidRDefault="003070BD" w:rsidP="0039567C">
            <w:pPr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lastRenderedPageBreak/>
              <w:t>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87FDE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86A8C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Б</w:t>
            </w:r>
            <w:r>
              <w:rPr>
                <w:b/>
                <w:bCs/>
                <w:sz w:val="20"/>
                <w:szCs w:val="20"/>
              </w:rPr>
              <w:t>ЕЗВОЗМЕЗДНЫЕ ПОСТУПЛЕНИЯ ОТ ДРУГИХ БЮДЖЕТОВ БЮДЖЕТНОЙ СИСТЕМЫ РОССИЙСКОЙ ФЕДЕРАЦИИ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C4563" w14:textId="46A57C55" w:rsidR="003070BD" w:rsidRPr="00C87FDE" w:rsidRDefault="00881E50" w:rsidP="00256545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2 663 928,5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18EE" w14:textId="77777777" w:rsidR="001F5DB2" w:rsidRDefault="001F5DB2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1BF375F0" w14:textId="5B52C5D3" w:rsidR="003070BD" w:rsidRPr="00C87FDE" w:rsidRDefault="001F5DB2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1 963 828,8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B9E9" w14:textId="77777777" w:rsidR="00D209E5" w:rsidRDefault="00D209E5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30E27B8F" w14:textId="1F60F89F" w:rsidR="003070BD" w:rsidRPr="00C87FDE" w:rsidRDefault="00D209E5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1 937 475,0</w:t>
            </w:r>
          </w:p>
        </w:tc>
      </w:tr>
      <w:tr w:rsidR="003070BD" w:rsidRPr="00C87FDE" w14:paraId="7573BC74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0ED3D" w14:textId="77777777" w:rsidR="003070BD" w:rsidRPr="00A91327" w:rsidRDefault="003070BD" w:rsidP="0039567C">
            <w:pPr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2 02 10000 00 0000 150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A19FF" w14:textId="77777777" w:rsidR="003070BD" w:rsidRPr="00A91327" w:rsidRDefault="003070BD" w:rsidP="0039567C">
            <w:pPr>
              <w:jc w:val="both"/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42780" w14:textId="424D1869" w:rsidR="003070BD" w:rsidRPr="00A91327" w:rsidRDefault="00690510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80 346,7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2781" w14:textId="77777777" w:rsidR="003070BD" w:rsidRPr="00A91327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20 916,4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36B7" w14:textId="77777777" w:rsidR="003070BD" w:rsidRPr="00A91327" w:rsidRDefault="003070BD" w:rsidP="0039567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1 760,3</w:t>
            </w:r>
          </w:p>
        </w:tc>
      </w:tr>
      <w:tr w:rsidR="003070BD" w:rsidRPr="00C87FDE" w14:paraId="0DAFA107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1B442" w14:textId="77777777" w:rsidR="003070BD" w:rsidRPr="00A91327" w:rsidRDefault="003070BD" w:rsidP="0039567C">
            <w:pPr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2 02 20000 00 0000 150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D4D92" w14:textId="77777777" w:rsidR="003070BD" w:rsidRPr="00A91327" w:rsidRDefault="003070BD" w:rsidP="0039567C">
            <w:pPr>
              <w:widowControl w:val="0"/>
              <w:jc w:val="both"/>
              <w:rPr>
                <w:bCs/>
                <w:snapToGrid w:val="0"/>
                <w:sz w:val="20"/>
                <w:szCs w:val="20"/>
              </w:rPr>
            </w:pPr>
            <w:r w:rsidRPr="00A91327">
              <w:rPr>
                <w:snapToGrid w:val="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D5D525" w14:textId="42B72C54" w:rsidR="003070BD" w:rsidRPr="00A91327" w:rsidRDefault="0035109D" w:rsidP="0039567C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778 500,8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ED6FE" w14:textId="77777777" w:rsidR="003070BD" w:rsidRPr="00A91327" w:rsidRDefault="003070BD" w:rsidP="0039567C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253 499,7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A8CFD" w14:textId="643E3AE1" w:rsidR="003070BD" w:rsidRPr="00A91327" w:rsidRDefault="003070BD" w:rsidP="0039567C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239 702,</w:t>
            </w:r>
            <w:r w:rsidR="00D209E5">
              <w:rPr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3070BD" w:rsidRPr="00C87FDE" w14:paraId="609FA0CE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1383A" w14:textId="77777777" w:rsidR="003070BD" w:rsidRPr="00A91327" w:rsidRDefault="003070BD" w:rsidP="0039567C">
            <w:pPr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2 02 30000 00 0000 150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6C2C5" w14:textId="77777777" w:rsidR="003070BD" w:rsidRPr="00A91327" w:rsidRDefault="003070BD" w:rsidP="0039567C">
            <w:pPr>
              <w:jc w:val="both"/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Субвенции бюджетам субъектов Российской Федерации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BAADCC" w14:textId="77F74857" w:rsidR="003070BD" w:rsidRPr="00A91327" w:rsidRDefault="0035109D" w:rsidP="0039567C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1 686 776,4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A47B9" w14:textId="53131CE0" w:rsidR="003070BD" w:rsidRPr="00A91327" w:rsidRDefault="003070BD" w:rsidP="001F5DB2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1 638</w:t>
            </w:r>
            <w:r w:rsidR="001F5DB2">
              <w:rPr>
                <w:bCs/>
                <w:color w:val="000000"/>
                <w:sz w:val="20"/>
                <w:szCs w:val="20"/>
              </w:rPr>
              <w:t> </w:t>
            </w:r>
            <w:r>
              <w:rPr>
                <w:bCs/>
                <w:color w:val="000000"/>
                <w:sz w:val="20"/>
                <w:szCs w:val="20"/>
              </w:rPr>
              <w:t>7</w:t>
            </w:r>
            <w:r w:rsidR="001F5DB2">
              <w:rPr>
                <w:bCs/>
                <w:color w:val="000000"/>
                <w:sz w:val="20"/>
                <w:szCs w:val="20"/>
              </w:rPr>
              <w:t>67,1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E56AB" w14:textId="4A79AD3F" w:rsidR="003070BD" w:rsidRPr="00A91327" w:rsidRDefault="003070BD" w:rsidP="0036139F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1 644</w:t>
            </w:r>
            <w:r w:rsidR="0036139F">
              <w:rPr>
                <w:bCs/>
                <w:color w:val="000000"/>
                <w:sz w:val="20"/>
                <w:szCs w:val="20"/>
              </w:rPr>
              <w:t> </w:t>
            </w:r>
            <w:r>
              <w:rPr>
                <w:bCs/>
                <w:color w:val="000000"/>
                <w:sz w:val="20"/>
                <w:szCs w:val="20"/>
              </w:rPr>
              <w:t>2</w:t>
            </w:r>
            <w:r w:rsidR="0036139F">
              <w:rPr>
                <w:bCs/>
                <w:color w:val="000000"/>
                <w:sz w:val="20"/>
                <w:szCs w:val="20"/>
              </w:rPr>
              <w:t>92,3</w:t>
            </w:r>
          </w:p>
        </w:tc>
      </w:tr>
      <w:tr w:rsidR="003070BD" w:rsidRPr="00C87FDE" w14:paraId="6BA5EF8A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E8F200" w14:textId="77777777" w:rsidR="003070BD" w:rsidRPr="00A91327" w:rsidRDefault="003070BD" w:rsidP="0039567C">
            <w:pPr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2 02 40000 00 0000 150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8CACF" w14:textId="77777777" w:rsidR="003070BD" w:rsidRPr="00A91327" w:rsidRDefault="003070BD" w:rsidP="0039567C">
            <w:pPr>
              <w:jc w:val="both"/>
              <w:rPr>
                <w:bCs/>
                <w:sz w:val="20"/>
                <w:szCs w:val="20"/>
              </w:rPr>
            </w:pPr>
            <w:r w:rsidRPr="00A91327">
              <w:rPr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A934C0" w14:textId="73CCBFDC" w:rsidR="003070BD" w:rsidRPr="00A91327" w:rsidRDefault="0035109D" w:rsidP="00256545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118 304,6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98383" w14:textId="77777777" w:rsidR="003070BD" w:rsidRPr="00A91327" w:rsidRDefault="003070BD" w:rsidP="0039567C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50 645,6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729A8" w14:textId="77777777" w:rsidR="003070BD" w:rsidRPr="00A91327" w:rsidRDefault="003070BD" w:rsidP="0039567C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51 719,6</w:t>
            </w:r>
          </w:p>
        </w:tc>
      </w:tr>
      <w:tr w:rsidR="00CB30E7" w:rsidRPr="00C87FDE" w14:paraId="35115250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F1A13" w14:textId="7D5FC068" w:rsidR="00CB30E7" w:rsidRDefault="00CD5DD1" w:rsidP="0007405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2 04 00000 00 0000 000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783D2B" w14:textId="0D710B08" w:rsidR="00CB30E7" w:rsidRPr="00CD5DD1" w:rsidRDefault="00CD5DD1" w:rsidP="00CD5DD1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CD5DD1">
              <w:rPr>
                <w:b/>
                <w:sz w:val="20"/>
                <w:szCs w:val="20"/>
              </w:rPr>
              <w:t>Безвозмездные поступления от негосударственных организаций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F749D" w14:textId="559FB659" w:rsidR="00CB30E7" w:rsidRDefault="00881E5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96449" w14:textId="2F080F44" w:rsidR="00CB30E7" w:rsidRDefault="00881E5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8EF4E" w14:textId="633E6424" w:rsidR="00CB30E7" w:rsidRDefault="00881E5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90510" w:rsidRPr="00C87FDE" w14:paraId="2FE08D61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417FC" w14:textId="549C9DBA" w:rsidR="00690510" w:rsidRPr="00A65F3F" w:rsidRDefault="00690510" w:rsidP="0007405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2 18 00000 00 0000 000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D8C9B4" w14:textId="24A52C1B" w:rsidR="00690510" w:rsidRPr="00A65F3F" w:rsidRDefault="0036354D" w:rsidP="0007405C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BEF034" w14:textId="218BE74D" w:rsidR="00690510" w:rsidRPr="0007405C" w:rsidRDefault="0036354D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64 583,9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9B02" w14:textId="77777777" w:rsidR="00690510" w:rsidRDefault="0069051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5111F7B8" w14:textId="3F0B8513" w:rsidR="00881E50" w:rsidRDefault="00881E5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D12BA" w14:textId="77777777" w:rsidR="00690510" w:rsidRDefault="0069051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39593F5C" w14:textId="02C447D6" w:rsidR="00881E50" w:rsidRDefault="00881E5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07405C" w:rsidRPr="00C87FDE" w14:paraId="2704A3BF" w14:textId="77777777" w:rsidTr="00F73D7A">
        <w:trPr>
          <w:trHeight w:val="20"/>
        </w:trPr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452A4" w14:textId="43F7D24E" w:rsidR="0007405C" w:rsidRPr="00A91327" w:rsidRDefault="0007405C" w:rsidP="0007405C">
            <w:pPr>
              <w:rPr>
                <w:bCs/>
                <w:sz w:val="20"/>
                <w:szCs w:val="20"/>
              </w:rPr>
            </w:pPr>
            <w:r w:rsidRPr="00A65F3F">
              <w:rPr>
                <w:b/>
                <w:bCs/>
                <w:sz w:val="20"/>
                <w:szCs w:val="20"/>
              </w:rPr>
              <w:t>2 19 00000 00 0000 000</w:t>
            </w:r>
          </w:p>
        </w:tc>
        <w:tc>
          <w:tcPr>
            <w:tcW w:w="2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334979" w14:textId="154BCD6F" w:rsidR="0007405C" w:rsidRPr="00A91327" w:rsidRDefault="0007405C" w:rsidP="0007405C">
            <w:pPr>
              <w:jc w:val="both"/>
              <w:rPr>
                <w:bCs/>
                <w:sz w:val="20"/>
                <w:szCs w:val="20"/>
              </w:rPr>
            </w:pPr>
            <w:r w:rsidRPr="00A65F3F">
              <w:rPr>
                <w:b/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96965F" w14:textId="787335F8" w:rsidR="0007405C" w:rsidRPr="0007405C" w:rsidRDefault="00881E50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-1 095 213,3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AA505" w14:textId="77777777" w:rsidR="0007405C" w:rsidRDefault="0007405C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2113BE9D" w14:textId="4ED99F8F" w:rsidR="0007405C" w:rsidRPr="0007405C" w:rsidRDefault="0007405C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B1CC6" w14:textId="77777777" w:rsidR="0007405C" w:rsidRDefault="0007405C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14:paraId="0D844981" w14:textId="441B9A04" w:rsidR="0007405C" w:rsidRPr="0007405C" w:rsidRDefault="0007405C" w:rsidP="0007405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070BD" w:rsidRPr="00C87FDE" w14:paraId="2EA03513" w14:textId="77777777" w:rsidTr="00F73D7A">
        <w:trPr>
          <w:trHeight w:val="20"/>
        </w:trPr>
        <w:tc>
          <w:tcPr>
            <w:tcW w:w="36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37558" w14:textId="77777777" w:rsidR="003070BD" w:rsidRPr="00C87FDE" w:rsidRDefault="003070BD" w:rsidP="0039567C">
            <w:pPr>
              <w:jc w:val="both"/>
              <w:rPr>
                <w:b/>
                <w:bCs/>
                <w:sz w:val="20"/>
                <w:szCs w:val="20"/>
              </w:rPr>
            </w:pPr>
            <w:r w:rsidRPr="00C87FDE">
              <w:rPr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19A6AE" w14:textId="30A7C39C" w:rsidR="003070BD" w:rsidRPr="00C87FDE" w:rsidRDefault="00881E50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2 933 917,8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C48C4" w14:textId="58870732" w:rsidR="003070BD" w:rsidRPr="00C87FDE" w:rsidRDefault="001F5DB2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2 931 444,3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03BBA" w14:textId="5279F2ED" w:rsidR="003070BD" w:rsidRPr="00C87FDE" w:rsidRDefault="00D209E5" w:rsidP="0039567C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2 950 635,4</w:t>
            </w:r>
            <w:r w:rsidR="003070BD">
              <w:rPr>
                <w:b/>
                <w:bCs/>
                <w:color w:val="000000"/>
                <w:sz w:val="20"/>
                <w:szCs w:val="20"/>
              </w:rPr>
              <w:t>»;</w:t>
            </w:r>
          </w:p>
        </w:tc>
      </w:tr>
    </w:tbl>
    <w:p w14:paraId="0233B207" w14:textId="6F99CA91" w:rsidR="003D73CE" w:rsidRPr="00BC60F2" w:rsidRDefault="0036354D" w:rsidP="006B0EFD">
      <w:pPr>
        <w:ind w:firstLine="709"/>
        <w:jc w:val="both"/>
        <w:rPr>
          <w:sz w:val="22"/>
          <w:szCs w:val="22"/>
        </w:rPr>
      </w:pPr>
      <w:r w:rsidRPr="0036354D">
        <w:rPr>
          <w:sz w:val="22"/>
          <w:szCs w:val="22"/>
        </w:rPr>
        <w:t xml:space="preserve">  </w:t>
      </w:r>
    </w:p>
    <w:p w14:paraId="21609814" w14:textId="380BD94D" w:rsidR="006B0EFD" w:rsidRPr="00992BC7" w:rsidRDefault="00196A55" w:rsidP="006B0EFD">
      <w:pPr>
        <w:ind w:firstLine="709"/>
        <w:jc w:val="both"/>
      </w:pPr>
      <w:r>
        <w:t>6</w:t>
      </w:r>
      <w:r w:rsidR="004B6095" w:rsidRPr="00D7519F">
        <w:t>)</w:t>
      </w:r>
      <w:r w:rsidR="004B6095" w:rsidRPr="00992BC7">
        <w:rPr>
          <w:spacing w:val="-2"/>
        </w:rPr>
        <w:t xml:space="preserve"> </w:t>
      </w:r>
      <w:r w:rsidR="006B0EFD" w:rsidRPr="00992BC7">
        <w:t xml:space="preserve">дополнить приложением </w:t>
      </w:r>
      <w:r w:rsidR="00992BC7" w:rsidRPr="00992BC7">
        <w:t>2</w:t>
      </w:r>
      <w:r>
        <w:rPr>
          <w:vertAlign w:val="superscript"/>
        </w:rPr>
        <w:t>4</w:t>
      </w:r>
      <w:r w:rsidR="004858F9" w:rsidRPr="00992BC7">
        <w:t xml:space="preserve"> </w:t>
      </w:r>
      <w:r w:rsidR="006B0EFD" w:rsidRPr="00992BC7">
        <w:t>следующего содержания:</w:t>
      </w:r>
    </w:p>
    <w:p w14:paraId="2CCA89DB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71176AED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2A6DF42B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573CE904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56C41EA9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3CD91BED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70112777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5D23EE4C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4679D35E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4AAE9D5B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27D78E97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13860B3A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186977C8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2124E09E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1EC9C047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3CE22415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4A8F0DA0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6D0A7E5A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469E2A9F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3CD5ED34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75F9BCC1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08CB224A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73EF3331" w14:textId="77777777" w:rsidR="00DE185B" w:rsidRDefault="00DE185B" w:rsidP="0039567C">
      <w:pPr>
        <w:ind w:left="10773" w:right="-456"/>
        <w:jc w:val="both"/>
        <w:rPr>
          <w:sz w:val="22"/>
          <w:szCs w:val="22"/>
        </w:rPr>
      </w:pPr>
    </w:p>
    <w:p w14:paraId="11B703B2" w14:textId="39E30DBC" w:rsidR="006B0EFD" w:rsidRPr="00AF31F6" w:rsidRDefault="006B0EFD" w:rsidP="0039567C">
      <w:pPr>
        <w:ind w:left="10773" w:right="-456"/>
        <w:jc w:val="both"/>
        <w:rPr>
          <w:sz w:val="22"/>
          <w:szCs w:val="22"/>
          <w:vertAlign w:val="superscript"/>
        </w:rPr>
      </w:pPr>
      <w:r w:rsidRPr="0020716C">
        <w:rPr>
          <w:sz w:val="22"/>
          <w:szCs w:val="22"/>
        </w:rPr>
        <w:lastRenderedPageBreak/>
        <w:t xml:space="preserve">«Приложение </w:t>
      </w:r>
      <w:r w:rsidR="00992BC7" w:rsidRPr="0020716C">
        <w:rPr>
          <w:sz w:val="22"/>
          <w:szCs w:val="22"/>
        </w:rPr>
        <w:t>2</w:t>
      </w:r>
      <w:r w:rsidR="00196A55">
        <w:rPr>
          <w:sz w:val="22"/>
          <w:szCs w:val="22"/>
          <w:vertAlign w:val="superscript"/>
        </w:rPr>
        <w:t>4</w:t>
      </w:r>
    </w:p>
    <w:p w14:paraId="351581A1" w14:textId="4F2C11A2" w:rsidR="006B0EFD" w:rsidRPr="0020716C" w:rsidRDefault="006B0EFD" w:rsidP="0039567C">
      <w:pPr>
        <w:ind w:left="10773" w:right="-456"/>
        <w:jc w:val="both"/>
      </w:pPr>
      <w:r w:rsidRPr="0020716C">
        <w:rPr>
          <w:sz w:val="22"/>
          <w:szCs w:val="22"/>
        </w:rPr>
        <w:t>к решению Новочебоксарского городского Собрания депутатов Чувашской Республики «О бюджет</w:t>
      </w:r>
      <w:r w:rsidR="00AD5A79" w:rsidRPr="0020716C">
        <w:rPr>
          <w:sz w:val="22"/>
          <w:szCs w:val="22"/>
        </w:rPr>
        <w:t>е города Новочебоксарска на 202</w:t>
      </w:r>
      <w:r w:rsidR="0039567C">
        <w:rPr>
          <w:sz w:val="22"/>
          <w:szCs w:val="22"/>
        </w:rPr>
        <w:t>4</w:t>
      </w:r>
      <w:r w:rsidR="00592F0D" w:rsidRPr="0020716C">
        <w:rPr>
          <w:sz w:val="22"/>
          <w:szCs w:val="22"/>
        </w:rPr>
        <w:t xml:space="preserve"> год </w:t>
      </w:r>
      <w:r w:rsidR="00AD5A79" w:rsidRPr="0020716C">
        <w:rPr>
          <w:sz w:val="22"/>
          <w:szCs w:val="22"/>
        </w:rPr>
        <w:t>и на плановый период 202</w:t>
      </w:r>
      <w:r w:rsidR="0039567C">
        <w:rPr>
          <w:sz w:val="22"/>
          <w:szCs w:val="22"/>
        </w:rPr>
        <w:t>5</w:t>
      </w:r>
      <w:r w:rsidR="00AD5A79" w:rsidRPr="0020716C">
        <w:rPr>
          <w:sz w:val="22"/>
          <w:szCs w:val="22"/>
        </w:rPr>
        <w:t xml:space="preserve"> и 202</w:t>
      </w:r>
      <w:r w:rsidR="0039567C" w:rsidRPr="0039567C">
        <w:rPr>
          <w:sz w:val="22"/>
          <w:szCs w:val="22"/>
        </w:rPr>
        <w:t>6</w:t>
      </w:r>
      <w:r w:rsidRPr="0020716C">
        <w:rPr>
          <w:sz w:val="22"/>
          <w:szCs w:val="22"/>
        </w:rPr>
        <w:t xml:space="preserve"> годов»</w:t>
      </w:r>
    </w:p>
    <w:p w14:paraId="151ADFA6" w14:textId="77777777" w:rsidR="006B0EFD" w:rsidRPr="0020716C" w:rsidRDefault="006B0EFD" w:rsidP="006B0EFD">
      <w:pPr>
        <w:jc w:val="center"/>
        <w:rPr>
          <w:b/>
          <w:bCs/>
        </w:rPr>
      </w:pPr>
    </w:p>
    <w:p w14:paraId="430294D5" w14:textId="062B2BEA" w:rsidR="006B0EFD" w:rsidRPr="0020716C" w:rsidRDefault="006B0EFD" w:rsidP="006B0EFD">
      <w:pPr>
        <w:jc w:val="center"/>
        <w:rPr>
          <w:b/>
          <w:bCs/>
          <w:sz w:val="22"/>
          <w:szCs w:val="22"/>
        </w:rPr>
      </w:pPr>
      <w:r w:rsidRPr="0020716C">
        <w:rPr>
          <w:b/>
          <w:bCs/>
          <w:sz w:val="22"/>
          <w:szCs w:val="22"/>
        </w:rPr>
        <w:t>ИЗМЕНЕНИЕ</w:t>
      </w:r>
      <w:r w:rsidRPr="0020716C">
        <w:rPr>
          <w:b/>
          <w:bCs/>
          <w:sz w:val="22"/>
          <w:szCs w:val="22"/>
        </w:rPr>
        <w:br/>
        <w:t>распределения бюджетных ассигнований по разделам, подразделам, целевым статьям (муниципальным программам города Новочебоксарска)</w:t>
      </w:r>
      <w:r w:rsidR="002A0479" w:rsidRPr="0020716C">
        <w:rPr>
          <w:b/>
          <w:bCs/>
          <w:sz w:val="22"/>
          <w:szCs w:val="22"/>
        </w:rPr>
        <w:t xml:space="preserve">, </w:t>
      </w:r>
      <w:r w:rsidRPr="0020716C">
        <w:rPr>
          <w:b/>
          <w:bCs/>
          <w:sz w:val="22"/>
          <w:szCs w:val="22"/>
        </w:rPr>
        <w:t>группам (группам и подгруппам) видов расходов классификации расходов бюджет</w:t>
      </w:r>
      <w:r w:rsidR="00592F0D" w:rsidRPr="0020716C">
        <w:rPr>
          <w:b/>
          <w:bCs/>
          <w:sz w:val="22"/>
          <w:szCs w:val="22"/>
        </w:rPr>
        <w:t>а города Новочебо</w:t>
      </w:r>
      <w:r w:rsidR="0001780F" w:rsidRPr="0020716C">
        <w:rPr>
          <w:b/>
          <w:bCs/>
          <w:sz w:val="22"/>
          <w:szCs w:val="22"/>
        </w:rPr>
        <w:t>ксарска на 202</w:t>
      </w:r>
      <w:r w:rsidR="0039567C">
        <w:rPr>
          <w:b/>
          <w:bCs/>
          <w:sz w:val="22"/>
          <w:szCs w:val="22"/>
        </w:rPr>
        <w:t>4</w:t>
      </w:r>
      <w:r w:rsidRPr="0020716C">
        <w:rPr>
          <w:b/>
          <w:bCs/>
          <w:sz w:val="22"/>
          <w:szCs w:val="22"/>
        </w:rPr>
        <w:t xml:space="preserve"> год</w:t>
      </w:r>
      <w:r w:rsidR="002A0479" w:rsidRPr="0020716C">
        <w:rPr>
          <w:b/>
          <w:bCs/>
          <w:sz w:val="22"/>
          <w:szCs w:val="22"/>
        </w:rPr>
        <w:t xml:space="preserve"> </w:t>
      </w:r>
      <w:r w:rsidR="0039567C">
        <w:rPr>
          <w:b/>
          <w:bCs/>
          <w:color w:val="000000"/>
          <w:sz w:val="22"/>
          <w:szCs w:val="22"/>
        </w:rPr>
        <w:t>и на плановый период 2025 и 2026</w:t>
      </w:r>
      <w:r w:rsidR="002A0479" w:rsidRPr="0020716C">
        <w:rPr>
          <w:b/>
          <w:bCs/>
          <w:color w:val="000000"/>
          <w:sz w:val="22"/>
          <w:szCs w:val="22"/>
        </w:rPr>
        <w:t xml:space="preserve"> годов</w:t>
      </w:r>
      <w:r w:rsidRPr="0020716C">
        <w:rPr>
          <w:b/>
          <w:bCs/>
          <w:sz w:val="22"/>
          <w:szCs w:val="22"/>
        </w:rPr>
        <w:t>, преду</w:t>
      </w:r>
      <w:r w:rsidR="00731C59" w:rsidRPr="0020716C">
        <w:rPr>
          <w:b/>
          <w:bCs/>
          <w:sz w:val="22"/>
          <w:szCs w:val="22"/>
        </w:rPr>
        <w:t>смотренн</w:t>
      </w:r>
      <w:r w:rsidR="00FB7CAA" w:rsidRPr="0020716C">
        <w:rPr>
          <w:b/>
          <w:bCs/>
          <w:sz w:val="22"/>
          <w:szCs w:val="22"/>
        </w:rPr>
        <w:t>ых</w:t>
      </w:r>
      <w:r w:rsidR="00731C59" w:rsidRPr="0020716C">
        <w:rPr>
          <w:b/>
          <w:bCs/>
          <w:sz w:val="22"/>
          <w:szCs w:val="22"/>
        </w:rPr>
        <w:t xml:space="preserve"> приложени</w:t>
      </w:r>
      <w:r w:rsidR="00FB7CAA" w:rsidRPr="0020716C">
        <w:rPr>
          <w:b/>
          <w:bCs/>
          <w:sz w:val="22"/>
          <w:szCs w:val="22"/>
        </w:rPr>
        <w:t>ями</w:t>
      </w:r>
      <w:r w:rsidRPr="0020716C">
        <w:rPr>
          <w:b/>
          <w:bCs/>
          <w:sz w:val="22"/>
          <w:szCs w:val="22"/>
        </w:rPr>
        <w:t xml:space="preserve"> </w:t>
      </w:r>
      <w:r w:rsidR="002A0479" w:rsidRPr="0020716C">
        <w:rPr>
          <w:b/>
          <w:bCs/>
          <w:sz w:val="22"/>
          <w:szCs w:val="22"/>
        </w:rPr>
        <w:t>2</w:t>
      </w:r>
      <w:r w:rsidR="00F92DAD">
        <w:rPr>
          <w:b/>
          <w:bCs/>
          <w:sz w:val="22"/>
          <w:szCs w:val="22"/>
        </w:rPr>
        <w:t>, 2</w:t>
      </w:r>
      <w:r w:rsidR="00F92DAD">
        <w:rPr>
          <w:b/>
          <w:bCs/>
          <w:sz w:val="22"/>
          <w:szCs w:val="22"/>
          <w:vertAlign w:val="superscript"/>
        </w:rPr>
        <w:t>1</w:t>
      </w:r>
      <w:r w:rsidR="00493830">
        <w:rPr>
          <w:b/>
          <w:bCs/>
          <w:sz w:val="22"/>
          <w:szCs w:val="22"/>
        </w:rPr>
        <w:t>, 2</w:t>
      </w:r>
      <w:r w:rsidR="00493830">
        <w:rPr>
          <w:b/>
          <w:bCs/>
          <w:sz w:val="22"/>
          <w:szCs w:val="22"/>
          <w:vertAlign w:val="superscript"/>
        </w:rPr>
        <w:t>2</w:t>
      </w:r>
      <w:r w:rsidR="00196A55">
        <w:rPr>
          <w:b/>
          <w:bCs/>
          <w:sz w:val="22"/>
          <w:szCs w:val="22"/>
        </w:rPr>
        <w:t>, 2</w:t>
      </w:r>
      <w:r w:rsidR="00196A55">
        <w:rPr>
          <w:b/>
          <w:bCs/>
          <w:sz w:val="22"/>
          <w:szCs w:val="22"/>
          <w:vertAlign w:val="superscript"/>
        </w:rPr>
        <w:t>3</w:t>
      </w:r>
      <w:r w:rsidR="0039567C">
        <w:rPr>
          <w:b/>
          <w:bCs/>
          <w:sz w:val="22"/>
          <w:szCs w:val="22"/>
        </w:rPr>
        <w:t xml:space="preserve"> </w:t>
      </w:r>
      <w:r w:rsidRPr="0020716C">
        <w:rPr>
          <w:b/>
          <w:bCs/>
          <w:sz w:val="22"/>
          <w:szCs w:val="22"/>
        </w:rPr>
        <w:t xml:space="preserve">к решению Новочебоксарского городского Собрания депутатов Чувашской Республики </w:t>
      </w:r>
      <w:r w:rsidR="004F6647" w:rsidRPr="0020716C">
        <w:rPr>
          <w:b/>
          <w:bCs/>
          <w:sz w:val="22"/>
          <w:szCs w:val="22"/>
        </w:rPr>
        <w:t>«</w:t>
      </w:r>
      <w:r w:rsidRPr="0020716C">
        <w:rPr>
          <w:b/>
          <w:bCs/>
          <w:sz w:val="22"/>
          <w:szCs w:val="22"/>
        </w:rPr>
        <w:t>О бюджет</w:t>
      </w:r>
      <w:r w:rsidR="007E4A87" w:rsidRPr="0020716C">
        <w:rPr>
          <w:b/>
          <w:bCs/>
          <w:sz w:val="22"/>
          <w:szCs w:val="22"/>
        </w:rPr>
        <w:t>е города Новочебоксарска на 202</w:t>
      </w:r>
      <w:r w:rsidR="0039567C">
        <w:rPr>
          <w:b/>
          <w:bCs/>
          <w:sz w:val="22"/>
          <w:szCs w:val="22"/>
        </w:rPr>
        <w:t>4</w:t>
      </w:r>
      <w:r w:rsidR="00592F0D" w:rsidRPr="0020716C">
        <w:rPr>
          <w:b/>
          <w:bCs/>
          <w:sz w:val="22"/>
          <w:szCs w:val="22"/>
        </w:rPr>
        <w:t xml:space="preserve"> год и на плановый период 202</w:t>
      </w:r>
      <w:r w:rsidR="0039567C">
        <w:rPr>
          <w:b/>
          <w:bCs/>
          <w:sz w:val="22"/>
          <w:szCs w:val="22"/>
        </w:rPr>
        <w:t>5</w:t>
      </w:r>
      <w:r w:rsidR="007E4A87" w:rsidRPr="0020716C">
        <w:rPr>
          <w:b/>
          <w:bCs/>
          <w:sz w:val="22"/>
          <w:szCs w:val="22"/>
        </w:rPr>
        <w:t xml:space="preserve"> и 202</w:t>
      </w:r>
      <w:r w:rsidR="0039567C">
        <w:rPr>
          <w:b/>
          <w:bCs/>
          <w:sz w:val="22"/>
          <w:szCs w:val="22"/>
        </w:rPr>
        <w:t>6</w:t>
      </w:r>
      <w:r w:rsidR="004F6647" w:rsidRPr="0020716C">
        <w:rPr>
          <w:b/>
          <w:bCs/>
          <w:sz w:val="22"/>
          <w:szCs w:val="22"/>
        </w:rPr>
        <w:t xml:space="preserve"> годов»</w:t>
      </w:r>
    </w:p>
    <w:p w14:paraId="55148BB1" w14:textId="77777777" w:rsidR="006B0EFD" w:rsidRPr="00793E2E" w:rsidRDefault="006B0EFD" w:rsidP="0039567C">
      <w:pPr>
        <w:ind w:right="-456"/>
        <w:jc w:val="right"/>
        <w:rPr>
          <w:bCs/>
          <w:sz w:val="22"/>
          <w:szCs w:val="22"/>
        </w:rPr>
      </w:pPr>
      <w:r w:rsidRPr="00793E2E">
        <w:rPr>
          <w:bCs/>
          <w:sz w:val="22"/>
          <w:szCs w:val="22"/>
        </w:rPr>
        <w:t>(тыс. рублей)</w:t>
      </w: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1"/>
        <w:gridCol w:w="567"/>
        <w:gridCol w:w="567"/>
        <w:gridCol w:w="1418"/>
        <w:gridCol w:w="850"/>
        <w:gridCol w:w="1134"/>
        <w:gridCol w:w="1134"/>
        <w:gridCol w:w="1134"/>
      </w:tblGrid>
      <w:tr w:rsidR="007A1334" w:rsidRPr="002A0DC4" w14:paraId="6ACEC757" w14:textId="58F03D69" w:rsidTr="00917981">
        <w:trPr>
          <w:cantSplit/>
          <w:trHeight w:val="619"/>
        </w:trPr>
        <w:tc>
          <w:tcPr>
            <w:tcW w:w="8931" w:type="dxa"/>
            <w:vMerge w:val="restart"/>
            <w:shd w:val="clear" w:color="auto" w:fill="auto"/>
            <w:vAlign w:val="center"/>
          </w:tcPr>
          <w:p w14:paraId="103FD6C0" w14:textId="7777777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475" w:lineRule="exact"/>
              <w:ind w:left="14" w:right="34" w:firstLine="562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14:paraId="7C1E483B" w14:textId="7777777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3" w:right="34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Раздел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14:paraId="30C60063" w14:textId="7777777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3" w:right="34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Подраздел</w:t>
            </w:r>
          </w:p>
        </w:tc>
        <w:tc>
          <w:tcPr>
            <w:tcW w:w="1418" w:type="dxa"/>
            <w:vMerge w:val="restart"/>
            <w:shd w:val="clear" w:color="auto" w:fill="auto"/>
            <w:textDirection w:val="btLr"/>
            <w:vAlign w:val="center"/>
          </w:tcPr>
          <w:p w14:paraId="3709A0AB" w14:textId="7777777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  <w:vAlign w:val="center"/>
          </w:tcPr>
          <w:p w14:paraId="07659DA3" w14:textId="7777777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3402" w:type="dxa"/>
            <w:gridSpan w:val="3"/>
            <w:shd w:val="clear" w:color="auto" w:fill="auto"/>
            <w:vAlign w:val="center"/>
          </w:tcPr>
          <w:p w14:paraId="3ED52A17" w14:textId="7777777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4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Сумма</w:t>
            </w:r>
          </w:p>
          <w:p w14:paraId="1370B8D8" w14:textId="12BC7BD7" w:rsidR="007A1334" w:rsidRPr="00793E2E" w:rsidRDefault="007A1334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4"/>
              <w:jc w:val="center"/>
              <w:rPr>
                <w:sz w:val="20"/>
                <w:szCs w:val="20"/>
              </w:rPr>
            </w:pPr>
            <w:r w:rsidRPr="00793E2E">
              <w:rPr>
                <w:sz w:val="20"/>
                <w:szCs w:val="20"/>
              </w:rPr>
              <w:t>(увеличение, уменьшение (-))</w:t>
            </w:r>
          </w:p>
        </w:tc>
      </w:tr>
      <w:tr w:rsidR="007A1334" w:rsidRPr="002434CF" w14:paraId="3EA56239" w14:textId="666FE5D2" w:rsidTr="00917981">
        <w:trPr>
          <w:cantSplit/>
          <w:trHeight w:val="982"/>
        </w:trPr>
        <w:tc>
          <w:tcPr>
            <w:tcW w:w="8931" w:type="dxa"/>
            <w:vMerge/>
            <w:shd w:val="clear" w:color="auto" w:fill="auto"/>
            <w:vAlign w:val="center"/>
          </w:tcPr>
          <w:p w14:paraId="41FEEBE8" w14:textId="77777777" w:rsidR="007A1334" w:rsidRPr="00793E2E" w:rsidRDefault="007A1334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475" w:lineRule="exact"/>
              <w:ind w:left="14" w:right="34" w:firstLine="562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  <w:vAlign w:val="center"/>
          </w:tcPr>
          <w:p w14:paraId="6BACF1A7" w14:textId="77777777" w:rsidR="007A1334" w:rsidRPr="00793E2E" w:rsidRDefault="007A1334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3" w:right="34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  <w:vAlign w:val="center"/>
          </w:tcPr>
          <w:p w14:paraId="64BF93B8" w14:textId="77777777" w:rsidR="007A1334" w:rsidRPr="00793E2E" w:rsidRDefault="007A1334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3" w:right="34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auto"/>
            <w:textDirection w:val="btLr"/>
            <w:vAlign w:val="center"/>
          </w:tcPr>
          <w:p w14:paraId="2492E405" w14:textId="77777777" w:rsidR="007A1334" w:rsidRPr="00793E2E" w:rsidRDefault="007A1334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  <w:textDirection w:val="btLr"/>
            <w:vAlign w:val="center"/>
          </w:tcPr>
          <w:p w14:paraId="3242560E" w14:textId="77777777" w:rsidR="007A1334" w:rsidRPr="00793E2E" w:rsidRDefault="007A1334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5EC2071" w14:textId="0680C067" w:rsidR="007A1334" w:rsidRPr="00793E2E" w:rsidRDefault="0039567C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4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  <w:r w:rsidR="007A1334" w:rsidRPr="00793E2E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14E82086" w14:textId="0AEB35A0" w:rsidR="007A1334" w:rsidRPr="00793E2E" w:rsidRDefault="0039567C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4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  <w:r w:rsidR="007A1334" w:rsidRPr="00793E2E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6DD0A1B2" w14:textId="2CCA1D6E" w:rsidR="007A1334" w:rsidRPr="00793E2E" w:rsidRDefault="0039567C" w:rsidP="007A133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4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  <w:r w:rsidR="007A1334" w:rsidRPr="00793E2E"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14:paraId="4EA4643F" w14:textId="6C01C7E9" w:rsidR="00B21988" w:rsidRPr="00F84B6A" w:rsidRDefault="00B21988" w:rsidP="00F84B6A">
      <w:pPr>
        <w:jc w:val="both"/>
        <w:rPr>
          <w:sz w:val="4"/>
          <w:szCs w:val="4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1"/>
        <w:gridCol w:w="567"/>
        <w:gridCol w:w="567"/>
        <w:gridCol w:w="1417"/>
        <w:gridCol w:w="851"/>
        <w:gridCol w:w="1134"/>
        <w:gridCol w:w="1134"/>
        <w:gridCol w:w="1134"/>
      </w:tblGrid>
      <w:tr w:rsidR="00BD3BCF" w:rsidRPr="00BD3BCF" w14:paraId="16B32B1D" w14:textId="77777777" w:rsidTr="00BD3BCF">
        <w:trPr>
          <w:trHeight w:val="20"/>
          <w:tblHeader/>
        </w:trPr>
        <w:tc>
          <w:tcPr>
            <w:tcW w:w="8931" w:type="dxa"/>
            <w:shd w:val="clear" w:color="auto" w:fill="auto"/>
            <w:vAlign w:val="center"/>
            <w:hideMark/>
          </w:tcPr>
          <w:p w14:paraId="61634CC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39852D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453EFF4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1CD483D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FD28D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B836D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C053B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FBDFD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</w:t>
            </w:r>
          </w:p>
        </w:tc>
      </w:tr>
      <w:tr w:rsidR="00BD3BCF" w:rsidRPr="00BD3BCF" w14:paraId="238A3ED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289A490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7B2EE3" w14:textId="77777777" w:rsidR="00BD3BCF" w:rsidRPr="00BD3BCF" w:rsidRDefault="00BD3BCF" w:rsidP="00BD3BC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C276A3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4DF939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5EC76A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1517D5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19 146,2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4016A1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B0E692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47186D4" w14:textId="77777777" w:rsidTr="00BD3BCF">
        <w:trPr>
          <w:trHeight w:val="20"/>
        </w:trPr>
        <w:tc>
          <w:tcPr>
            <w:tcW w:w="8931" w:type="dxa"/>
            <w:shd w:val="clear" w:color="auto" w:fill="auto"/>
          </w:tcPr>
          <w:p w14:paraId="2EF69084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14:paraId="4412E55B" w14:textId="77777777" w:rsidR="00BD3BCF" w:rsidRPr="00BD3BCF" w:rsidRDefault="00BD3BCF" w:rsidP="00BD3BC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14:paraId="23F59FE3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14:paraId="21039A6A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14:paraId="22478AE8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2DA8BB2D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3D217F78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4923FB6E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3BCF" w:rsidRPr="00BD3BCF" w14:paraId="4C34A26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99982BE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39752F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5174D2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FB99F1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4DA3EC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964178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-1 272,0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5A5CEF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-4 842,9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ABE31D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3F9108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A47459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44F1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EE67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B09F8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98F495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EBC45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D7C0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F938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6AD60D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4FC650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BBE6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8B6D5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FEEFE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EAFB2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53BC3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698A7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F0C4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8D1D9C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4691BF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633A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B63A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F0C7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1229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C9288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23A9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2260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203BB9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59C58D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084C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6F816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C3C42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49CCE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47DDD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15717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AEDA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B85CB6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3FDA9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B15A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E3E87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859F8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AA5C3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A157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A6539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E29B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7F857A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6D8767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44D96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54B3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970B4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BDC6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80316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F476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82CC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67BD45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47607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4C4A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D62D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E9BFB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1827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B0BB5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0F978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35D6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FD008D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8D287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55BBB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0141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DF3BF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0CB1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F6C12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5DB86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785E8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D2DB93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AF0BE4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BFB7D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C0F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1E64A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BEA0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11F8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799FB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F08B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6EDEA1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E27278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2366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1DCA1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DDE30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FBDE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96FB6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369E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74A51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F348E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03AA84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 xml:space="preserve">Создание и эксплуатация прикладных информационных систем поддержки выполнения (оказания) </w:t>
            </w:r>
            <w:r w:rsidRPr="00BD3BCF">
              <w:rPr>
                <w:color w:val="000000"/>
                <w:sz w:val="20"/>
                <w:szCs w:val="20"/>
              </w:rPr>
              <w:lastRenderedPageBreak/>
              <w:t>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55CA6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420C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BEE74B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FF643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B4A1D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B1ABB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1579E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76F4C2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A40643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506D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975F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D28D9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20F7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CC8CF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49876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DC24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C445AE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3C9887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48F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85C9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C7E19B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AC50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9357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8701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5DD1B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81BE6F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560844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BF2C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2B3C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4AE11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DBB9D3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74CC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D976E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B4332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A1DD9E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179671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753F9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145F7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29F1E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5410A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10FFF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3859E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DDF57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9B3AB2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63E25E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40C9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79C2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2137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48129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FDA3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6B3A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B382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C6CA5B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CB9A8D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8F50B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186C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5FBB3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29A5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BE362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30415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46C7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CA86EA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F1F5DC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5DDA3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891C9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199D1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4ABC2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49BE6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196C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62501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EF6961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AA024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25BF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2B83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50F28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760C5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C3A4B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92F52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D35F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7D749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E9B7D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3F97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A8455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97801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E80D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6CE08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EE511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A8D1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E08521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2EE531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F686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9F34F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5BF487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4CA0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BDE3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C1CBD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B6708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A85F01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0434FF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60B0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58121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EBB35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F0629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629CD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279C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BB17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507C8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F58D7E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5FBD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F744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0430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1CF8D2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678CC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90862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78956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E397DF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6A04EF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03410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E1E8A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A743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CEE6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7169C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F4BEB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45DCE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38A067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EA1342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5BBA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0703E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2D65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7ABE0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D56EC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07D6E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CB690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0A183F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126EEE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A7EE6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72DBF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76E2D4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CC221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4474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33F3B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194C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5F741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F4F7E8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B4FF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B77C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32B89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DF701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DCCF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10EF2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B2EDF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C129DE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2F6920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4C8B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947F3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AE14C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4F1C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10756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74F2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8A921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64239A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13F4BF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52991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C847C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1763B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E08B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52972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7DFE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9FF3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891E59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5AAB01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2DF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C7C13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4BCEF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50BDB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8AEE5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E6902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349DA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64788C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020BED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4656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63455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767350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69358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36CD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827BA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CDABE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4F7204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57941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D9D1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38F2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C84A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E256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24F4A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CBA78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6CA9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94A3C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79E35B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7E580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0331F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AA0F0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44BB6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D640F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867EA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B56E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CB2A94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FFC616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0D3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2538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AF983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145F6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0DA40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5B58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69536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4B4B8E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F7D173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EF88F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6667B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FA688B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D894CD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D143B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202CC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63CCC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3BCD3A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425528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DACC4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DB4F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28F6D1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59CE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5D4DB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7BB85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5B4D9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4D4AF9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E117FA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«Совершенствование бюджетной политики и обеспечение сбалансированности бюджета города Новочебоксарска» муниципальной программы «Управление общественными финансами и муниципальным долгом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5BAB9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D1E1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D110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7A93F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8A7A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89E3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E99A6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277F7A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E6115B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8AC9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66B9A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EDE98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525BF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40008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60D4F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D7021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7C12BD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F64D70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98F53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0424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EEB0E6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9589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BF165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C818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6E9E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2C9E08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8BAD7C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F5BC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486D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DA6D4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3B2DE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5D8E7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2FACB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01028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3BF905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5B7C14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7FCFD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5614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868A2D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3BC5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17B6C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CCAF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837F8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771C14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7114BF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9B63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505D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24BF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C5466D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2BC4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0EE0B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CF295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7C9908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20F9B8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CD63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5CE21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5AE22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A1C7E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7FDB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0C79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AF57D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652927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ABB229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2B3C5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B5EF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B1056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29BB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0B115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A5098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6C42F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62B50A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8C8CB2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2733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FBDB2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513352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EB8FD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F9B6B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E390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2F430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C0BC3B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6C1690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E766B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5C82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40C0F8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BCEB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AA8E8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2A0DB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5BC11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D2B89E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A5FD89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05BB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EB8E4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BD68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5327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1C2B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B35DE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26879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D878F3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A5781D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1E1F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983EC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AD5B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904D2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ECAFA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1B756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72F0A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A5A399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48DE23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2BF2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F1E50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CEBB3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5DBF3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7DE2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193,9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5F495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8E40D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0FD201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2604C9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681F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8A136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1828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D099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A1766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193,9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48E00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C761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394164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9C423E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земельных и имущественных отношений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A285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E9446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F17A9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F880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5ABE6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465C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4E6C0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ECB2DF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327565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"Управление муниципальным имуществом" 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2747E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F3B8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29B30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AB76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E23A9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EDEE2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D5EBF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4FFDB8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3B01E0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CA13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41E7C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9651E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5B54B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CE04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8299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4C44F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CF9108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696A62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7149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0FA02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80BDB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FB91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0B367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35838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043F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25EAE6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9FB905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DE15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F187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8EDDF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89C20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AA03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5F543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2F80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D3B53B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554EF2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6831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39DCF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4DDEE4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0B82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8E198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75D1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05D7F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F11196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8079D5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"Формирование эффективного муниципального сектора экономики  города Новочебоксарска"муниципальной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2C419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DC10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65402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5BD0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4DE8F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EE78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886ED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E3E6DB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E08627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"Эффективное управление муниципальным имуществом"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B5D47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A5528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5B78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A420200000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17A7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7B7A7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14FF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9F1D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12248A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C02D83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2EC48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3628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AEB07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B39DD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BB232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41B9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70DED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832289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B49370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D01E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2EAE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F4BF0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5106C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7D99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6CCC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DE962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B95494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74AD51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DE60D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3732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2A158F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DDF3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E2193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EF27F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DD947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A98832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28536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«Развитие культуры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13610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7DB9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4E0E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8EDE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090ED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8A40C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E46F8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1C3298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7ED91C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«Развитие культуры города Новочебоксарска» муниципальной программы «Развитие культуры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FEEB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B0418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1CF5C6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1956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18605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34BC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2C8A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481660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71D13A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Основное мероприятие "Поддержка детского и юношеского творчества"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87F84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4CE3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8C872C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E7A5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B72B0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FB447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7DC8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AC6A55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334BA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E9C8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BE460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E9208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6BADB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F49A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D529F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B8489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6170E9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1C219E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6893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E3F50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03BDD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B87C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9C80B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01AE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9C73E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97E93B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D971D4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4C15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E1930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6D1A6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F979C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C125E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D6DB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B9BC6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515C40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7F59F7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F32C8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0066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A5E8C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4589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B9CAB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A3DE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AAEB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687AE3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F0F2DA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57D83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0E2F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053C2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5478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A3675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C1363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490D1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2723A2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E32D6F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6E50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02AA2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46EF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500DE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32B6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9BCCC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0C0D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130CAD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32D3A3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1F20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243F8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A57A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6302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7021C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CCDA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DEFA3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957ECC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7E29E4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DEF38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30F41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1191E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16A8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54C52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1D2E7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8C8F0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12B88C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23D4C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A6B6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B42F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B7D1A4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65DD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EF4A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16338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C3A8B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AAA4E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E2C465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943D7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06FC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199CF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A7C1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BB96F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9BC0B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3D53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95C8B9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8851E3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E403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60C3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631184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7CEA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4A9A9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1974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8B2D7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F7C6BC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E63293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321B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4A27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E3E1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5AEC7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2D52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-709,5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C4476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F441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95C05E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34030E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9FCA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39DAB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8883C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347FA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12D88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-709,5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09943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88561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40C33F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A5B3C5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25E1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4D3D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73735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151B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D966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-709,5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30298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B6E21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9E100D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333747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08916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BE62B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1DE49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AEA64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2DB81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-709,5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FB994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3413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F189A8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7EA28A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263B6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C1A2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8D92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443C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C17AD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9297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C7D3E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312C64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DEC4E6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88DC2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736F8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899A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049C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FDD8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6A580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C073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26EC82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24E669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C1A6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19EC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1A21CD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38D2B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F8D7A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-565,3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75F0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950F0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F0F628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F00572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1B6F3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86AD3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7AF99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9ED0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BB5F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-565,3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41B3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8777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BE6900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C42F8A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4A20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C8A01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9B2B2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81606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5BF6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04F29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DB660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080E6F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72F78A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34E6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8446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979A1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0000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1C86A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6570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A2902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C4E061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C29271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CD47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4CC7F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BA0B83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C7B9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2F9A3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3BA79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9918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1AE32B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84CC2E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CE47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3581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C6FD2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EA8B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FC27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93EFD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65991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036BAD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2DB5A0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19EB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7709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EADEC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4877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117E6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2AE29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43F5B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5D2D67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EAB5F0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69E9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35C8F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6AA9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F59F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FC1D6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FF97D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719E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1E85B9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47ACC6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FF78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C69EE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2CBEEE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97B5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2497A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DB137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86E41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4C6DDA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A0E433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45D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E1D8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A3C2D4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A1B0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0837D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52C94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00C6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7A911C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C33852D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88D9E7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1C427E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72FB1DE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C7602D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C15F9B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7DC587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0FAE92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E514E0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F86EB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BBE02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9346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105AD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E71FDF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BEA3A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98F7E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6A9E8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1E3DE8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02B555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75823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110D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3C4D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69EE5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E8AF5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9C21A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C3FD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DC7A09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DDD7B2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CA35E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839C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021D29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99888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18A04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-3 179,1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C9A4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C5151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1786A1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E67F33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"Обеспечение деятельности муниципальных учреждений, реализующих мероприятия по обеспе-чению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EAF16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3AF3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4891BE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FFF24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FFC3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0B2A7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69F8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1D343A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8BB34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687A7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2FD7E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67A0E9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8E524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F75A1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4703B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66262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468499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EFDAA9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8534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2A93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D5AA8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0AEE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7C0EB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4DC4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6E741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AC427E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FDCA27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5088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8F242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86AC27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B3F27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6A0D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97F0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E8F9C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F19D98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23BC17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"Развитие гражданской обороны, повышение уровня готовности территориальной подсистемы города Новочебоксарска единой государственной системы предупреждения и ликвидации чрезвычайных ситуаций к оперативному реагированию на чрезвычайные ситуации, пожары и происшествия на водных объектах"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7A49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5428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9D6C8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592A5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BB42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E94C8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2957C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3F7D0B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DBB785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Содержание материально-технических запасов в целях гражданской обороны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03BEE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C05B7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81EE7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A676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2628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E2CE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2581F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DA1970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5101E7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6C5A3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CE04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94C9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00C0E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F62BD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FDF9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652DF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C03A1D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B2ACA4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9E88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F2916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C155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050E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1403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CF0D6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428C0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6E7403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263B99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"Профилактика терроризма и экстремистской деятельности в городе Новочебоксарске"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D4FB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CBD42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D9725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753CB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A7F06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BEA6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F87D2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3C404C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096D35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"Мероприятия по профилактике и соблюдению правопорядка на улицах и в других общественных местах"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36C99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E13C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8CA1C3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A91A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7467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C02AA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31EFA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9EFBF0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1F93E9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E2BB9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4435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DC8237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0474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E7D3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BB19C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D97F2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DB662A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D81454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4C13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9429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FE844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25EC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E0F23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B96A0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26131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F2A250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8F41EC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4C83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5A674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938EC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D9B9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B4BA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5AF18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EFFF8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A88CA3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EDB284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A40D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AB55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FF70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9DE8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F16E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2C0FA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61B5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02B24B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CC2C87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9277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F28D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C3CA1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109A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07603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01AFF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C73AE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4E763F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22C679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8E969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3337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F4831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55F1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300D5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7D559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4973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D0961B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BF252A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«Построение (развитие) аппаратно-программного комплекса «Безопасный город» на территории города Новочебоксарска муниципальной программы «Повышение безопасности жизнедеятельности населения и территорий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5956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69FF1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D6C32E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Ц850000000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AEAADE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1F32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D92EE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E83A1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170A74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BF68FC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 xml:space="preserve">Основное мероприятие "Обеспечение безопасности населения и муниципальной (коммунальной) </w:t>
            </w:r>
            <w:r w:rsidRPr="00BD3BCF">
              <w:rPr>
                <w:color w:val="000000"/>
                <w:sz w:val="20"/>
                <w:szCs w:val="20"/>
              </w:rPr>
              <w:lastRenderedPageBreak/>
              <w:t>инфраструктуры"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F5DD1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2EBC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EF127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Ц850200000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8CC3D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42B3D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FA7F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F81C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A358E1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CF5DB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4AEB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284D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120EB2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EAF6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EEA00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7EDD3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F8DCA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3184B1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98F4A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ED8A0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D4D13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6BC88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F8EC2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88CA2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C0B55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F92BF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59FB15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606941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6B25A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90F4B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60860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634BA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5B26A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E6C9B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D4F3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64A6CC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A62CD9E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76E1AC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BC2A98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FBB0261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571210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5CCCF3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253,0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2F57A7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4 258,4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425F30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B3C28F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03C254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6EC87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0E70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3F8F9B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90FD8F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5C18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264,1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16D1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6 783,4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73F2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27D49C7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DFD1F6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AB92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2EAC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897317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519F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6412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264,1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36512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6 783,4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D5380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3741613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282AB2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EC42D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CE20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9CA76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3E8F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26D45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554,4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AD227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7 589,5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10EC2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4475EAD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23BB09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F30F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A7E3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4DBBC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CB9F2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A5DBC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554,4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EE6DF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7 589,5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FD676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187AC7C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ABEE19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E1537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4CE9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3A6E6D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F1711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8C23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787,8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33E1D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6B17B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0391CE2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94F5C3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91569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B2AF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FF340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09A4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EE48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787,8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575AE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482A7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12C9F6C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B9E8D8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A93CD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8F6C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03CA2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3867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ECADE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787,8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D97BD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71FB7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6E9F401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90C05C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45AD6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1B39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7A4D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01CB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DD1A9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-744,7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524C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5A34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2D6883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E6AB30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6228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8AD7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B29B5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FF64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C900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21436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2404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387E92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B34CA1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390C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ACDC6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9043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7FDD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6D82B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3BFC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5EDE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4CDFD4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007F95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59B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4A4C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E56E12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098A1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0348C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-743,9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0CE65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EE94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B3DD07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D7A004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6997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D9B56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11D7C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9014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7EEEC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-743,9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9B5B1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01E1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8D031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73905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763AE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BE27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FC52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023F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50725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511,3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400FF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4 506,5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B1106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6D64F7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604871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BFB0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F1B0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FB0C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612024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EEA1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517,3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AB3D4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4 506,5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5BA50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86C12F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6B346D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B2AD2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A9B0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EC7C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6B3A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AE18A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517,3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F3C4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4 506,5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B373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1FEB4E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52090D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61F6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38925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F52D11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2D70F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53CAB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94822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53054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56A2EB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36F1DF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DE80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00F98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7209A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E8784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5AE8E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A5A6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FA325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C68F20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58EE6B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36CC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5812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D3FE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E301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B87F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0E1FE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224,1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EB640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8A25A8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118D03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F82B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A74B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0DB84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62821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26469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6FB1B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224,1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0219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3CA60B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777B1F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F3A1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9526D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AFF45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17E3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76215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E9A94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224,1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10A65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CA0D80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5ED827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B38A6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D0F2C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FE64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665D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23DD9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F8780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2117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B89293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8DB14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D6FE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EDA1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477C8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824C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C9EA1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2600B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F66B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D6424A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FDE0E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AA5FF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30D4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432B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E5930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45F7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240F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6A26E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5D44B0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5DFA2C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7491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EE452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DF5B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CA27D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68525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2B42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AF581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4B52AA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C4FBE3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41EA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CC11C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D2A42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F07A7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96B1E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3289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E1779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B554A3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5312F5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F2EA8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1D5F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5EED62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9AD071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3B47F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4451B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00309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1939978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20D7B9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4B5EF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87276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3FECBE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E0DC3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6E1E6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90194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2673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6FEF74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177B0E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CA35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7845A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15856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AC1A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85AA1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DBF36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157A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CB71F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E617AC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"Обеспечение качества жилищно-коммунальных услуг"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B09E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B6DB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81369A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C9FD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1571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B2CFD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DB86B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20D171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DF207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Мероприятия, направленные на развитие и модернизацию объектов коммунальной инфраструктуры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EE31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DF06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E2BED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469BC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D357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CE79C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224D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47448E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B3C8A0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8713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FED0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E84E5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5F7E7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83941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D50F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C700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CCA888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C1D6B2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A4C1E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B0D6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132FC2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FF14E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D2452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B4B17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0909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9FDF0E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0E417E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74EA2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48BF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2EA60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73403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735D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334,3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C61B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297F1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5EC0EB0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E0F62F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54C5D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37C69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0C978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17055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34CF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334,3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08FC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C7B6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501592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A0531F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5B13C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123F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80D020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127D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5777F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334,3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A206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EC29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349907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FC65A2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7E59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49AA1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0EAF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77A8E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98041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334,3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E162C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96911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2E902D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8385FB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BD40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5E92D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F33D6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B55C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AE4D5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334,3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DA1B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50C6D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F40044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01FD38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34D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C5833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4870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16D16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6BEC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284,4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6C324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D0EDC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B3B5EA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5EFF46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7EDA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96C8A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9B966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E636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CF40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DF370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4DDD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9B759D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FAAC9E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10038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64016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A96781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8A535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AB040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C70DF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705D4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3ECE7B7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9FD656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28801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C660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277856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E4639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06B59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71E30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1EAC8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217C45C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2640AD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безопасности участия детей в дорожном движении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013F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008A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DC95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615A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D208E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AD347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C317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5A00F4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78E1A0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89F2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2F0EF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5EF8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77970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E9197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82E01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DBDED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4B01577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1AD483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B871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ECB6F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133C4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F4E18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7D728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9F87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1E070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6E37D81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D862144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B6F2C9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8CF4FE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9F8460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A61105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E7C4DB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-3 531,5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77EFCE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584,5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37A168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6D42C3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F69C4D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B262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803B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F6CD24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CB95B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3BF9A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E569E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1C0AB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874DB2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B0AE4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1B40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7AAC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E482B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CB0A2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51643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7D867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9C54F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88A437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6093DD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547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D3AC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8F1C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528E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25D41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45DAC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E70A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F1C8BF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B4AEED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B99A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6160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5CF4B1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80B5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ACC6A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4E901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FBD4B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CF5306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5320C2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Модернизация лифтов и лифтового оборудования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09C9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88F09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681C4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628D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D9002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E83C7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64D9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1E855B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54E3C5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 xml:space="preserve">Предоставление субсидий  бюджетным, автономным учреждениям и иным некоммерческим </w:t>
            </w:r>
            <w:r w:rsidRPr="00BD3BCF">
              <w:rPr>
                <w:color w:val="000000"/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6E223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2433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0EA27E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208AF7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40421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337E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7DB7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90234C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92C512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32F8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63CA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65AC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9F02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1EA15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1F45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C62EE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620918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4B07C7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A4D21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1D11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3918D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7AA6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41388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22A44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042C3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7FDE1B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A7B71D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CBD6E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FFDE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CF7FC7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09D081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4D622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BB6AA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F7658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374722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1C96AB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0FFFF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DC83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A8CB0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81742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51E73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20FEB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D9112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CF61E5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54CA36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2580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C774E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DB760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4C2E1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919EC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85BB8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78AF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9754A9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8F780B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11EF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27A1F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7C8A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E56B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5370B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174E2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1F1B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0BF57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3BC143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5F8D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C8BCF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053B8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C952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71DBD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0CC74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45399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03620D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890CC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BCA3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E0458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0D8BE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145936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AF227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CB11C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74F0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BC7240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7959D4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C0C0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94D7F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2CFFE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616E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EA1EB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A851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5AF0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1654DD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BECA0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88C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22AC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44DD16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665A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9EEF7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5607D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76B7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CB154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6680FE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"Развитие систем водоснабжения муниципальных образований"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366F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4F1BA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E52F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6422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910ED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F4441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E4562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9F4C9C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3FC143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Строительство (реконструкция) объектов водоснабжения (водозаборных сооружений, водопроводов и др.) муниципальных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A0707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08B54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1ED8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678E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DBD4D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81BA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DC1A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CA847D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EEDB6A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85ED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356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49704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64DA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2940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138,5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9E7FF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A12F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C48D4D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ED91D7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4C095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0E2C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DDC1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4AE56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505D2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138,5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12000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98C19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3C2CBE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1B15E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23FC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A94C4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DF57D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3ABB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499D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381F6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19D9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6D5F84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31619A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E27A8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84421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4E983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617A6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A17F4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9DD4E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FCE47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8FD8C5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9A1D10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"Газификация Чувашской Республики"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DC8CD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1541F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990A3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E7FD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FAF3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5549B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FA8CE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5594C8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1FE6FA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"Газификация населенных пунктов Чувашской Республики"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0F19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64C6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C104F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CB7C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8174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6D08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EE8B0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316693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DA034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BD91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8727F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1628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28C9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BB52E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67B27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3778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B6F694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DCE5A7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713C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30C01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45072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2FEE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D9EF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B5062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B957F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572AE8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C25BF0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1D3B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7D383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1E330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D26F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1D7F3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A634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4566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0C4E62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B9D617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B184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39B8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9775A8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D98487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BDF6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A4779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8C9F3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D55790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CBD886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 программа "Формирование современной городской среды на территории Чувашской Республики"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27DB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12E05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1347AD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5A38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2E5E1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DBEE0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471DF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2BA56A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0FE0E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"Благоустройство дворовых и общественных территорий" муниципальной программы "Формирование современной городской среды на территории города Новочебоксарска на 2018-2022 годы"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33A0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A55E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920BEA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3F6D2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4B52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A8D07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5248A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199C02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19B4E0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0CA0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5B9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62F04B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4D3E4C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FC5E0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B084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E60D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A49D9F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26D8F4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lastRenderedPageBreak/>
              <w:t>Уличное освещение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1F75D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F845B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C9684E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7621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F7092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-3 482,6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26B0B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5692C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B9E3E8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E3B0A3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035F4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6C1B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5BD0D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6777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6A3B6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-3 482,6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757D7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5A132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28BCFE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0D175B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9DE1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0D8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B62D2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2F03C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3F0EC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-3 482,6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26FE3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F3BC4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0C1601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8B2D8E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37306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4841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0399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2254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1455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2 397,0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224E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2857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F6DF80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58FE8B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DE60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237A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E24E1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FA82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5C1C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2 397,0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C1ADF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3B9FC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5F2935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8D0F0B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B09ED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C959B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383BE9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344D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959C8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2 397,0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A1B7A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0EB99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7E6C8D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60C824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EF6ED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7BB75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934AB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AD618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83592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-1 247,0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FFF03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AFD0B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378245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BB370B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F8E8E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0D16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E2CD73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498B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8385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-1 733,1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B8260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98DD8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84379F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318023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18D5A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CA8A2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F2289A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B08A2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56290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-1 733,1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71E65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-1 050,0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9D57F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3B44D6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FAAC22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E779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1B15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D12CC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2AB81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E4E1A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486,1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B1D6C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8873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C8351C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70AB25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68EE2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8619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77EC6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8784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F6C03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486,1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38E7A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1AE9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FB80D1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E47D5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и содержание мест захоронений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A9EBE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CB6F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08FF3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85795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8BD6F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C39B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2F68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99F87E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2DC39E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A60C0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27B8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4E428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04C2C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B142D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5DA67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C903B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438A31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82E54C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7753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D0DCB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B081B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6E3C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11ED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C6C80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F474F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6A6BFB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BD678F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EB3E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CF328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D174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74F2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945F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-1 293,1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1D72B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C7F2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56D7C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616EB6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52F47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7A403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9FE71E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16437F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C37CB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-1 293,1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94095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3723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030160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89FC1B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D718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C9D40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2D89BD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DE510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D76AE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-1 293,1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2D3F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F3206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AABA74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FC9939C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30A0B1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916011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1F6E1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CFCB04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AC1DB0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324,2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FBBC7C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7AA8D4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8D0A07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63E307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D5B92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2D77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F3EB0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30DD330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6BC4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324,2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607F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17DEF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BA61A4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6A8B1B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B5E9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DB46D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3A877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6BD1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5A6D5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324,2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21A47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AEF9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236BBF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E4B2F3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«Обеспечение экологической безопасности города Новочебоксарска»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605D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F87A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37675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96603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F6A98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D3523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05666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F6E76F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8D5A2E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D796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BA11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36360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C37DF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C3406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8A453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8E701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290CBC9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BD701C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6C088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9030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793635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55F8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2C230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4850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50CE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726B964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8AAAF4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136E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8686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6DCE8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E1FD0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B509A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410FA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0289C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7B538C2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7090F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74FF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8494A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546FEE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AE3E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A88E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72A2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C18D3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BD3BCF" w:rsidRPr="00BD3BCF" w14:paraId="01F037E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F34F39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72851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694A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B4ACE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E024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F701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F9E4A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C4BF6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6B0DE67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79E409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208AE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7D39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211E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A30C2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15C8D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C70B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1B3D5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617B444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F500AD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BC0A2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DE81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72033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69E3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573B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840A2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853C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6A5030C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0F6C7D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5D1C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0D11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96365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381CE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BAD81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00A6F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12764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D3BCF" w:rsidRPr="00BD3BCF" w14:paraId="4D4A0DF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16BF18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1C7F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5861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6AC14E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AA439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EF22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0EB9B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F7B0E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34D4CD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D07AA1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14B52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777F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E62360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8BF61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13912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B4547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1853A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A04994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78A7A0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790E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2688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3E19A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6B586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2BA3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20499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B522C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A08F92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799A0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16D8D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8938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4C27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8250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5BC1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0CA8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AA8DA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EED047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54A99C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F9DD2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A6F38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CDA006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4F22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F5E35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20540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44A1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21177A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5D19FAD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78424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C5402D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3BFC28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453D1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4625F4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21 838,2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2ABFE9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10FEF2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D34EC6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329527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4D43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17B6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B57E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CA471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16CBD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-860,0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97132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C7B34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CB6D78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25D136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BDA82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EA10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8AE1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EE166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DF36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-860,0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3DA3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B9607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DFDEEE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D771A2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33284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9D0B0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BCE03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F25B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A7361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-860,0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D37C4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5495A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E5FD68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1C3C9F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"Укрепление материально-технической базы объектов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2821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8920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4BE345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EA01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4D878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54502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94D9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BC3E41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DB6B8C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(за счет средств местного бюджета)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DAED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C302E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652181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73774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B3FD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051A5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D057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1AA682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511B6F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A625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F5FF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62CFA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C45F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862B0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2EA3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30654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690C73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16B6B3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FC70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B10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95A7E2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A57D2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BEE77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C2465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12A6A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DFB39B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B373B5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EC081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0031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4731ED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732A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2A79C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8DBA5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32F55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C29181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9E1E7F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8DAB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0892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E2C9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63BD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6F41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2DCE5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50932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501E07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F8D8ED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AE4E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01015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9DC3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5065A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5947C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249F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FE25E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217C71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0D409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7401B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7315B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15ACF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899F1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CAE1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4647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22760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A511B0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53E56B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91605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2A4D8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0ED6FB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E47FE0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0A828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11 415,8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3E39D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3D4A1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B585DD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4874D0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A33C8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55838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5A370E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2F948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62D35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11 713,2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53977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E578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D7004D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815B7C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376A7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FC1A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E97D7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41B0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24945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11 713,2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5B111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AA75A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F4C5C0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D75C9E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CE6B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F3285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A5E8C7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3F46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9218C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CD096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EE3AA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BAAFAD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F743A9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F85A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B470F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75F4B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EF23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2A00B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6B1C3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27386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6E5A42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965F1E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D42F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FFE6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3DD9F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DEB70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20AED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E0F88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AC0FC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DDB2E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2D8216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8611B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631E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78E7B5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1E8C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0A7AE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1A42B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7D66C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F84090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F24CEA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"Укрепление материально-технической базы объектов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19109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9D8F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595038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B4EFF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65B63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0CF2C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CB04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FF414B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75A781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BD75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5B227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A45EF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Ц7103S1660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F9F5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53AB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EBB3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496D5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F40EC7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1CCA61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0BF3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96E0F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34059D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Ц7103S1660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C444B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8DA4C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F767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40A68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E65CDF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8BD961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347F1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FBB9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0DBC3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Ц7103S1660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F988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E55C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11C57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D05BF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08B87E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29AE9B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044C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FC4C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0AC5D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5456B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90931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687C2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6FBBF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498510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3E90B7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69EC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90EF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33796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98C9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7C730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55438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0BB1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2FF5A0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26A53F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22ED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FF885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1D8CA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AAAF5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15D5C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B620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0CE6C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582621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92CCB2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7A7B7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E099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A688A0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78346E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4477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9D7A2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6309F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BA2ED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5FA9F1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B71EA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200E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ED0FF0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D3A6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9BCE7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4C803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DEFD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F1B1C4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BA469E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Капитальный ремонт муниципальных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8051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B198F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E4710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42A33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7D78E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935D8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76EA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CF1D27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E19C80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1ACF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8D41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0A82B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465E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9ADC6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0607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56C5E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7683EB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2483B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DCC9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3C9F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C8C01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7D45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CE43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0398C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07CDA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379CEF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53B49F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"Модернизация инфраструктуры муниципальных образовательных организаций"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91BE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492D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A72AD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Ц713000000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6CF1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779F0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1C5F4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80062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651E18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30541F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Модернизация территорий общеобразовательных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C0FDC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D4424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AFEDA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E0043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2A35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4047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03AEB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C784AA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E4572A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4C212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A076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EE993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BFBA1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535D5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30FA5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01DC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3B7CF2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DD57CB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1DFC8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6D998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A81C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582F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113C2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3D230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7641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E99B0A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93EB7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BDAA5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3DCC8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DB9A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CE82D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7D45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D939E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8E0D1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705194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919F8F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6FF0F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7C358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91D86C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C8763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6C8B8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3188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510A4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E3156D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A82C9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C438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C24D6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E1F79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830A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2CC1B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10777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C44F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8D8D68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5DD82B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EDB0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A86DC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28744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6755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45E29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135F9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4764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5DEF36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AB982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F985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7A146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6ED0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3041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5100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8EA14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CEC16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CF0E2F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52D500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«Обеспечение экологической безопасности города Новочебоксарска»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62DA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6D08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FB53C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C97BD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A0C7D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1F49B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5AC2D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6DD044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040A3B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D594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B37C3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6B22E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B4146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80AB6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3CA0C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EFDC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DE8AC1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7F90DC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924E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E6019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D6CB2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3C68D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8ED9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3AAB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CCDA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25D255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21F8F0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BFE0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186F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8BAE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BD82C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4EEEC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2A094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B3A8B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D9D0C4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A6F3E4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B5B7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4BF9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A1BA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E88843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453D4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4C73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FBDE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E723FE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CEC867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EF3D1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06E46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764AB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1C565E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2A4D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13 440,2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FB9D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D5A6F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A39514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00B089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556A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D78B6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0BDF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83B5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E2E90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13 440,2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12335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4878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0FF3E8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F0666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5C4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AEB3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D26EF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C7D8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CAE67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13 440,2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F971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74B98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C668E9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B0E6E8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B2EE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6E23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4919B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6C788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5938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C9FB8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C48D1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757AFE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57916C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6B23D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4B93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C70FFA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0C72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97210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D9B68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3CDF8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713F40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A033E4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7907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1169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0C080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E9D471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BD26E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8B4FC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7F6A0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10E387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386584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F5BFE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CF39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9D86CB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ECF90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EF3CA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F5D44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DCFE2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375304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99A00F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237F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EE8D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687F4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E8104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C537D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FB97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E2BCE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83CBF7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1C949C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1FAC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241C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85A445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9FB99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4E579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834B4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EB62D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846E9E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D89B90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8D27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3EA0E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AF751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2ADB0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216AD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0BB4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18BE3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D24645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388F2A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D2BF1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F908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D2A21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A0560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11C51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C35FD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41B75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CA1CAE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829691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B186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78187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50926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00D8A8D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893D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FDE90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E0A18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03995D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5F1DA5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52B81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6E0F5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34E8E0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AADF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3B1CD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CEED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774FB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B74C32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C353C3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 "Развитие муниципальной службы в городе Новочебоксарске"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5389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CD1CE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DB9E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B60EA3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0714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974F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C9BD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6460C7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96FB71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"Организация дополнительного профессионального развития муниципальных служащих в городе Новочебоксарске"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CFB3D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33FC3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95F25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Ч530200000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285B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41FF7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F2682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93483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F6DD82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85A25B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651B6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D8C3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D43F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9FEA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EA3FC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9D039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A08DD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A3CBE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40A3DB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EE5E6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A7CB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63E02F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04AA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0BED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9494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23348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A7745C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0D15B9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39C6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84E30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0057C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7E4EC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A0A94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8A7D6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F9C1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8A0B0E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CBCF6D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55EF7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CFA66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02EB96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8B2FBC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B3032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8DF9A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AFD5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F31B58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7AE911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00E1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DE2D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851D6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C613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ED6E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BE773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F1680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980D02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10DF11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E681D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0F7B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06B2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0FF3D2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D9CE4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CB036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4DAA0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E89DCF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BEE49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54BF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D71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2FBED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D897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27ABD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F7E99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CA00B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5FF7EFE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EEFF5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C79A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8C98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0B02D1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BF87B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C5D9E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44969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529A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8423F4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5B7AE7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ACDD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A923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B26FB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743F4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AB8BE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2347A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81B67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82250C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081B83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841B3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162BD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9D66F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832B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26DD4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04BCD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CD9D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A464E2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82270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2134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E717D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F8A860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454644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A5525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-2 645,1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54402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2CEB2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18CBE2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630E1D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55E8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BAC6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4E7C6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086F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ADAF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2FAB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D65BC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78F1BC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F67F9F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EC84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A780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2EF161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2EAB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64C48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D428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1D4FE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687A65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829400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899F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A7F8D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202034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44BD5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1FB64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A174B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06D0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FA6AA8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D04715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7C7FA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3AF9D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690BA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56509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5EB79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B572D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04A1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BC2D28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E9161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0280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1019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7BED3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B8C6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A71C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-2 307,6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FA0A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60F5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96E153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C14489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31628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9EC70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C46A2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CA4B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C27C0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-2 307,6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1CFDC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4057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93349B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F30265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3B7E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7C0B8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FD26B4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6AF9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FC555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-126,4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6246C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4293F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56E708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FA0BDC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9DB7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A740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6014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8F9B0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FD252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-126,4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8777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F5C40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A1F14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8E09E8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2F4C1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8698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9CC10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A6E8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246D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87630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EE578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301794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AB0F81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2A945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8AF0A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4019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2BB2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7D2BD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085C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BE7E5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0DD2BA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A95FF3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"Стипендии, гранты, премии и денежные поощрения"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6DC9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DF28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11F90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F77EB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C491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FDEC3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5B551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E14AEB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FE071A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Денежные поощрения и гранты муниципальных образований для поддержки инноваций в сфере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74A7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5CDDF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BD074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CD1CD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D91D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519C8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EF8D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5550A4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A803B7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75FD8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8CE25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D3EE7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6FE9F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6EFB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A996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F6D4F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D82F96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A77497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4B0D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43D18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BCB065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BECB5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8A8D2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553FB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7A650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4832D5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A6331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03CB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AE89B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DE6BA5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87EC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833AD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755D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9EC89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B30528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702C1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Стипендии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5755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ADA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E20CC2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45440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4F48B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A5403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9E40F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4AC4FD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7D9C681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A0F9B7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989374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25DCF43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E51C93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860812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F07E1E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232E19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48E939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17F03D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C3B6D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4AE8A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CBC9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09785F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5B7F2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2995D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664C6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978A35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CC1D9B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«Развитие культуры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C9CF5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242D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F61D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C826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7D98D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5DFFF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3230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16D80D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41ED6A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«Развитие культуры города Новочебоксарска» муниципальной программы «Развитие культуры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1CEE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E823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2A0485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0366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8CA23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-2 052,8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37F1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3F17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344FF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0F4D9A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4EA6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62A7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3B6F7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42AF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45BB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2EDD1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E4F2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D3775F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BEC2B1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3EF1D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CFC98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173EB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72DFA4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E724D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7D755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0C7D8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BB4D9B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3B6204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006A6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FED6D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286009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9D1FAC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8D53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C233C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491B9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C3BFF2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10CAD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42B5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344B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E485A6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C2105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F9D1D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F4F99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178A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B7D8B7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4B83C9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F8E98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24ED1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A8529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7620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D9563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CE93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F567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9039A2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A5D63D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CB63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B7FB0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12558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B508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2042E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B3268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D9FE7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A9F808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A3EC21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A884A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F50EF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4D25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B009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61DB6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2A4DF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FCDC6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062FB3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12AE9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C0676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4C2C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860299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2758C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8567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D2A74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68D2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C47F3F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04C2E1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«Строительство (реконструкция) и модернизация муниципальных учреждений культуры клубного типа» муниципальной программы «Развитие культуры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9122A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EAB1D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B54A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02FE8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EB3E0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B7B39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70826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52E38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F668A3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D1513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24D6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84A0A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872BF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AE7C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E23F4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A35D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91854E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1EFB29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A44B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0114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1877FF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4621B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886B2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833DC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53B1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E04272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57E8F5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4ED46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364E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879E5D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7733B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AB5D4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26EE7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9764D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43FDF8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05EF30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9E81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D9092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D41A2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9F632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EC95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3397A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4D94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7CAC2F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16F6B20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6D9B19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E3B3D9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77544A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FE96729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276649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7 032,3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8BE8EC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735684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C78B6C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8A5923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E6E25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8694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FBCB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B598F5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B9D79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1 059,0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911EA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5232E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2C6EA4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E08630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BFD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DB32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220670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1C3A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FD0F9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4D3FC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944FD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FBF313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1782F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«Социальное обеспечение граждан» муниципальной программы «Социальная поддержка граждан города Новочебоксарска»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07DBE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D0BA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3050FD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3D5C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11CF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4F530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300F1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876814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CF87E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9DBE5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9B57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072484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B4B6A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44EF8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759,0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A5212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F671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3607D6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54A795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Возмещение понесенных затрат на организацию мероприятий, связанных с захоронением военнослужащих, лиц, проходивших службу в войсках национальной гвардии Российской Федерации и имевших специальное звание полиции, родившихся и (или) проживавших на территории Чувашской Республики, погибших (умерших) в результате участия в специальной военной операции на территориях Донецкой Народной Республики, Луганской Народной Республики и Украины с 24 февраля 2022 г.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1E558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C2E73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2E03E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5868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A3FCA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846,6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1F416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1C8D2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7C1FD9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7B840B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96C9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C88E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21CD85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A4AD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8F494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846,6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F9F65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6B41A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CA131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82AF2A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ABFE9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52750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6000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117D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F7A24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846,6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198B7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08DA0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FBC335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EF14E1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Оказание материальной помощи отдельным категориям граждан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4D33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B5E9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C1A1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6ECA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5ABD6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-87,6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2107C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339A8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AB1F16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209711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44177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45B6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76DBD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FC27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8BB9B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61A55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0FA82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4A5CFC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787AA9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A8C52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9FBED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68D9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70DC2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BBDED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611AB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4A262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AB027A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820CE9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A1A99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F46E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54BCA5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9DA4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C80D5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B567C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5BF41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43DFD4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2EDA02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25253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11D2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CA12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3772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1F8F9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-86,5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D3EA5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D21A0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103AEE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2B3CA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C1B5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5013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148FD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DFFC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F25DC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04673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F7C31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FF810B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559CF8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7C22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50C0E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047BD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0FA38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003F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907E0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3F56F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72B58C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AA5B47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09025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AC68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20926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9CCDE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9342D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78604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13C2F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AC98E9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4F94BA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назначению и выплате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D7B6C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8B04B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04000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26B6DA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5B37F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7F392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C064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37E8869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16F5BD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22468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F88E9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82559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21AB1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0F39A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2354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77DDA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3A2B90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844080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F4ACE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99711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E940C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B7C8E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A22CD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9F0A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5FB4A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237FF6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4A0D7C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384E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8F4D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59ABD9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6940E0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EA89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5 973,3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9B498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5F61C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81CD7F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94E6EB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"Обеспечение граждан в  городе Новочебоксарске доступным и комфортным жильем"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F9F0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8BEA5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A9D9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196C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512A3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5 973,3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CD879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D7EFF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9FF4B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595789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строительства жилья в городе Новочебоксарске"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4027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3EE4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1C2760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3661D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54D65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-2 679,1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AFA1E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E2A35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436E6B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E7C540B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"Обеспечение граждан доступным жильем"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106F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65B4F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4DCED4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88A7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86DFE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-2 679,1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48A43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CFCEA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8FD091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93E718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95D02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5E99D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141BA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A0A7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520EA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-2 308,1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0833C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B6DB0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F59762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E535D4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F1C8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67354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7489E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DB9FA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89057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-2 308,1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A27AD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50870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F6C4EB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616A92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65430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C8F3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13549A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57AA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3566C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-2 308,1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B52F3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E251E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422FEC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915FB0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социальных выплат молодым семьям на строительство (приобретение) жилья в рамках реализации мероприятий по обеспечению жильем молодых семей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4D4A1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200D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BB3BE3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9563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229A2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-371,0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8156A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E57E1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E5207F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D955B5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DD9E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1482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CE62F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B6D48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04072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-371,0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92266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D8E83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B52396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C082AC0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5D056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A531C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73BF0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74C6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AAEA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-371,0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3A565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0E369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75C1BA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C70A40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52176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59C43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C8F8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EF7D89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3CDB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D06F8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532FC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4AF6CD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39D273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F62B2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E1ECD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4758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1399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F9818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EB731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A9DD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D26A28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8EEA2A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E2F63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0CD7D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AC0A1C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0C21E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7D21A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8137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3DBA7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7C8924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E35B2F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1E8D3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1D0D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DA6D3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4183C0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C2FF1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C080C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18217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63045E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4A12CB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3CA69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D0E23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82A0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5291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B240D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6F7B5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DB61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AE02A7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4F75A1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48A2E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9DB9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6E537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29AE0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9A189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AD75A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874E9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A93E75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CAD9A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0C7F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91EA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DDE06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5F5C5C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B1234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A35FA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98F24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2C0003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71DA72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A25AC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80AB4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537A4B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B736A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B7AE2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A01A8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27890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AD390D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AD647A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87B88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BF956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ED328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D5A87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ADE3E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0D181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6312C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17B42C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168656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068CA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4E24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E89EB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E1E36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11A99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A359F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BE882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1A3B148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0BE7025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E0DB5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4C40C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5EB86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D5F56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33648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A464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A35FE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F38156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FD4FB1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B246D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54DF5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0873F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553AB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B99D7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DA161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8DB3D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78E640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5998D9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D8F7A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A089F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DD8D41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4C712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9D00D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3609A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1C30F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1FF8F5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C9FDED2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33F150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BD476D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B6A17B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1D59C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0A9A22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C7FEF1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8C2F4E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E6557E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429D0F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41A86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E77FF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425182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1D29F9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E0152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97DE3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33EF0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345AE9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0E9FEA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DC10C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7DA67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6933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D8363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A3BFA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FD53C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848DE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4B4D3E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489E1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"Развитие спорта высших достижений и системы подготовки спортивного резерва" муниципальной программы "Развитие физической культуры и спорта в городе Новочебоксарске"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E4D4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BE18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3B541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9C5EF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F5396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A7D2F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54866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1A5A96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831ADB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"Содержание спортивных школ"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E12D4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93C03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840A36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C9F9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6C84C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2F003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2724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1B4EEA2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B609036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Обеспечение деятельности муниципальных спортивных школ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893F8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56460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6C85D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C30EE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1EE1A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C3663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34F55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B54F12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533A97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FA558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AF5D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9A1F7D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AD1FB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A65C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3ACD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F0F78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659634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4B4296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A626A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255EE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B7CC5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2623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19C6A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E63CF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BEDE0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2CCBB6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E426A5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F76E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4D0F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E4726F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AF737B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EDF8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6C80A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90EC7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98DE35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133DD89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AA5E4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EF088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D271B3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4C676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277A0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819E2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9C69A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4AAE22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35758F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"Развитие физической культуры и массового спорта" муниципальной программы "Развитие физической культуры и спорта"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FC1B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E749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78ACBC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B8306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252E6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727A4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CA444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E11510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AB334D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"Физкультурно-оздоровительная и спортивно-массовая работа с населением"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FEA57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1EE18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EBFF32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E109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343D2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1B83E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9FC9E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126F9C4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95D3BA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C72B0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CB44F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021E79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BE4B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597C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1CCC3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D3B08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AB2CB95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3F4890D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E8B71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C5797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D1072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0CE70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0781F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11775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1CD8B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3666357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838EA9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8BC75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C434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5EDF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A690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00B0E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900E1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79B01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EEB9DB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9FDBE6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7F097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9A874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D4463F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BCDFC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E1298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03439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45A58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2AAB9C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00EF49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CAF12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92D9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89DF79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2FCE8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12916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618C4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4ED0B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1D7AA12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AA6D0D3" w14:textId="77777777" w:rsidR="00BD3BCF" w:rsidRPr="00BD3BCF" w:rsidRDefault="00BD3BCF" w:rsidP="00BD3BC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A6294F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8BA2E0" w14:textId="77777777" w:rsidR="00BD3BCF" w:rsidRPr="00BD3BCF" w:rsidRDefault="00BD3BCF" w:rsidP="00BD3BC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0F449DC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6C258A3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CF2548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-202,4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D5FA40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E1A7A" w14:textId="77777777" w:rsidR="00BD3BCF" w:rsidRPr="00BD3BCF" w:rsidRDefault="00BD3BCF" w:rsidP="00BD3BC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D3BC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74F42F6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4840432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Телевидение и радиовещание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A1B52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AF5B7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554E0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9E71C7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7FAB0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D1B75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733F4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6CE078B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6C8ABBC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71395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B29E8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C791AB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024DE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742B1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A6728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84055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FD2BF5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9041BA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A61D2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B842B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E379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CB91C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A4B2A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6744A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C0ADA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F36663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303B7CF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AF716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9EDA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A42AE9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318D0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FD51FE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3F331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97236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583B7F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4FCE5A3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026FE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8B30D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BDE0FCA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105DC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EA40E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C8E52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0C50C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285F4A3D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49343D44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1F33B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0EECE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A377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3775C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AEDEC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A5B06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6CDCC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6E23101F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AAFCE9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964FA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7B763E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73ECA1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49E0F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481C9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7E14B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EC8E7C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348D061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522E76BD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8E05B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7DAA72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00D25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C936332" w14:textId="77777777" w:rsidR="00BD3BCF" w:rsidRPr="00BD3BCF" w:rsidRDefault="00BD3BCF" w:rsidP="00BD3B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516973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475D6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D65524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AEE44CC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212E98AA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A3671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B75D3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80AC4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5CEAF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AFE0A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4A1A2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D9CF3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17E92E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1D22738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37526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612910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1712E19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E021C0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FABD38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39F006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B9F87D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7E61E1E0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FD56F71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213A9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D2621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D09EA03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63773F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E24CA2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A2A4CA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98BB9B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0131D163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0C2353E7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5677CB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3E8D6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C3560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C8FBF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768135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477F41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E9D8E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59C50141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6F3A656E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521C15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0C1F0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F0F41BC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599C3D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CBD349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756C8F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D2B06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D3BCF" w:rsidRPr="00BD3BCF" w14:paraId="4F8E915A" w14:textId="77777777" w:rsidTr="00BD3BCF">
        <w:trPr>
          <w:trHeight w:val="20"/>
        </w:trPr>
        <w:tc>
          <w:tcPr>
            <w:tcW w:w="8931" w:type="dxa"/>
            <w:shd w:val="clear" w:color="auto" w:fill="auto"/>
            <w:hideMark/>
          </w:tcPr>
          <w:p w14:paraId="75CE0529" w14:textId="77777777" w:rsidR="00BD3BCF" w:rsidRPr="00BD3BCF" w:rsidRDefault="00BD3BCF" w:rsidP="00BD3BCF">
            <w:pPr>
              <w:jc w:val="both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A8DAF8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E55DA6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5465F07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B87274" w14:textId="77777777" w:rsidR="00BD3BCF" w:rsidRPr="00BD3BCF" w:rsidRDefault="00BD3BCF" w:rsidP="00BD3BCF">
            <w:pPr>
              <w:jc w:val="center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0B76A0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-102,4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D2B197" w14:textId="77777777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F3C30D" w14:textId="5886EC06" w:rsidR="00BD3BCF" w:rsidRPr="00BD3BCF" w:rsidRDefault="00BD3BCF" w:rsidP="00BD3BCF">
            <w:pPr>
              <w:jc w:val="right"/>
              <w:rPr>
                <w:color w:val="000000"/>
                <w:sz w:val="20"/>
                <w:szCs w:val="20"/>
              </w:rPr>
            </w:pPr>
            <w:r w:rsidRPr="00BD3BCF">
              <w:rPr>
                <w:color w:val="000000"/>
                <w:sz w:val="20"/>
                <w:szCs w:val="20"/>
              </w:rPr>
              <w:t>0,0</w:t>
            </w:r>
            <w:r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30963B30" w14:textId="77777777" w:rsidR="00637336" w:rsidRDefault="00637336" w:rsidP="00226BA1">
      <w:pPr>
        <w:ind w:firstLine="709"/>
        <w:jc w:val="both"/>
      </w:pPr>
    </w:p>
    <w:p w14:paraId="1CAF0F34" w14:textId="61011D84" w:rsidR="00226BA1" w:rsidRDefault="00196A55" w:rsidP="00226BA1">
      <w:pPr>
        <w:ind w:firstLine="709"/>
        <w:jc w:val="both"/>
      </w:pPr>
      <w:r>
        <w:t>7</w:t>
      </w:r>
      <w:r w:rsidR="00A831E9" w:rsidRPr="003177E5">
        <w:t>)</w:t>
      </w:r>
      <w:r w:rsidR="00A831E9" w:rsidRPr="00A831E9">
        <w:t xml:space="preserve"> </w:t>
      </w:r>
      <w:r w:rsidR="00226BA1">
        <w:t xml:space="preserve">приложение </w:t>
      </w:r>
      <w:r w:rsidR="00FD517C">
        <w:t>3</w:t>
      </w:r>
      <w:r w:rsidR="00226BA1">
        <w:t xml:space="preserve"> изложить в</w:t>
      </w:r>
      <w:r w:rsidR="00226BA1">
        <w:rPr>
          <w:vertAlign w:val="superscript"/>
        </w:rPr>
        <w:t xml:space="preserve"> </w:t>
      </w:r>
      <w:r w:rsidR="00226BA1">
        <w:t>следующей редакции:</w:t>
      </w:r>
    </w:p>
    <w:p w14:paraId="3A8BD57D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2189EB76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431AD98B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781894DE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6213EDA6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3190F3D0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20E64BBB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3DF3FE41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546DDBBA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15935FCA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51CE8D77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7C15FA33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722C6CE9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2D5B268C" w14:textId="77777777" w:rsidR="00DE185B" w:rsidRDefault="00DE185B" w:rsidP="00D7519F">
      <w:pPr>
        <w:ind w:left="10773" w:right="-456"/>
        <w:jc w:val="both"/>
        <w:rPr>
          <w:sz w:val="22"/>
          <w:szCs w:val="22"/>
        </w:rPr>
      </w:pPr>
    </w:p>
    <w:p w14:paraId="6FDA09D6" w14:textId="3E7B4050" w:rsidR="00FB0BA7" w:rsidRPr="0012593B" w:rsidRDefault="00FB0BA7" w:rsidP="00D7519F">
      <w:pPr>
        <w:ind w:left="10773" w:right="-456"/>
        <w:jc w:val="both"/>
        <w:rPr>
          <w:sz w:val="22"/>
          <w:szCs w:val="22"/>
          <w:vertAlign w:val="superscript"/>
        </w:rPr>
      </w:pPr>
      <w:r w:rsidRPr="0012593B">
        <w:rPr>
          <w:sz w:val="22"/>
          <w:szCs w:val="22"/>
        </w:rPr>
        <w:t xml:space="preserve">«Приложение </w:t>
      </w:r>
      <w:r w:rsidR="00FD517C">
        <w:rPr>
          <w:sz w:val="22"/>
          <w:szCs w:val="22"/>
        </w:rPr>
        <w:t>3</w:t>
      </w:r>
    </w:p>
    <w:p w14:paraId="1AB83887" w14:textId="07CF95BB" w:rsidR="00FB0BA7" w:rsidRDefault="00FB0BA7" w:rsidP="00D7519F">
      <w:pPr>
        <w:ind w:left="10773" w:right="-456"/>
        <w:jc w:val="both"/>
      </w:pPr>
      <w:r>
        <w:rPr>
          <w:sz w:val="22"/>
          <w:szCs w:val="22"/>
        </w:rPr>
        <w:t>к решению Новочебоксарского городского Собрания депутатов Чувашской Республики «О бюджете города Новочебоксарска на 20</w:t>
      </w:r>
      <w:r w:rsidR="001456DB">
        <w:rPr>
          <w:sz w:val="22"/>
          <w:szCs w:val="22"/>
        </w:rPr>
        <w:t>2</w:t>
      </w:r>
      <w:r w:rsidR="00D7519F">
        <w:rPr>
          <w:sz w:val="22"/>
          <w:szCs w:val="22"/>
        </w:rPr>
        <w:t>4</w:t>
      </w:r>
      <w:r>
        <w:rPr>
          <w:sz w:val="22"/>
          <w:szCs w:val="22"/>
        </w:rPr>
        <w:t xml:space="preserve"> год и на плановый период 202</w:t>
      </w:r>
      <w:r w:rsidR="00D7519F">
        <w:rPr>
          <w:sz w:val="22"/>
          <w:szCs w:val="22"/>
        </w:rPr>
        <w:t>5</w:t>
      </w:r>
      <w:r>
        <w:rPr>
          <w:sz w:val="22"/>
          <w:szCs w:val="22"/>
        </w:rPr>
        <w:t xml:space="preserve"> и 202</w:t>
      </w:r>
      <w:r w:rsidR="00D7519F">
        <w:rPr>
          <w:sz w:val="22"/>
          <w:szCs w:val="22"/>
        </w:rPr>
        <w:t>6</w:t>
      </w:r>
      <w:r>
        <w:rPr>
          <w:sz w:val="22"/>
          <w:szCs w:val="22"/>
        </w:rPr>
        <w:t xml:space="preserve"> годов»</w:t>
      </w:r>
    </w:p>
    <w:p w14:paraId="1D5CBEAF" w14:textId="77777777" w:rsidR="00240FBB" w:rsidRDefault="00240FBB" w:rsidP="0041506C">
      <w:pPr>
        <w:jc w:val="center"/>
        <w:rPr>
          <w:b/>
          <w:bCs/>
          <w:sz w:val="22"/>
          <w:szCs w:val="22"/>
        </w:rPr>
      </w:pPr>
    </w:p>
    <w:p w14:paraId="3C754562" w14:textId="77777777" w:rsidR="002216B4" w:rsidRDefault="0041506C" w:rsidP="0041506C">
      <w:pPr>
        <w:jc w:val="center"/>
        <w:rPr>
          <w:b/>
          <w:bCs/>
          <w:sz w:val="22"/>
          <w:szCs w:val="22"/>
        </w:rPr>
      </w:pPr>
      <w:r w:rsidRPr="00490E98">
        <w:rPr>
          <w:b/>
          <w:bCs/>
          <w:sz w:val="22"/>
          <w:szCs w:val="22"/>
        </w:rPr>
        <w:t>РАСПРЕДЕЛЕНИЕ</w:t>
      </w:r>
      <w:r w:rsidR="00FB0BA7" w:rsidRPr="00490E98">
        <w:rPr>
          <w:b/>
          <w:bCs/>
          <w:sz w:val="22"/>
          <w:szCs w:val="22"/>
        </w:rPr>
        <w:br/>
        <w:t xml:space="preserve">бюджетных ассигнований по целевым статьям (муниципальным программам города Новочебоксарска), </w:t>
      </w:r>
    </w:p>
    <w:p w14:paraId="146935E6" w14:textId="306278F4" w:rsidR="00FB0BA7" w:rsidRPr="00490E98" w:rsidRDefault="00FB0BA7" w:rsidP="0041506C">
      <w:pPr>
        <w:jc w:val="center"/>
        <w:rPr>
          <w:b/>
          <w:bCs/>
          <w:sz w:val="22"/>
          <w:szCs w:val="22"/>
        </w:rPr>
      </w:pPr>
      <w:r w:rsidRPr="00490E98">
        <w:rPr>
          <w:b/>
          <w:bCs/>
          <w:sz w:val="22"/>
          <w:szCs w:val="22"/>
        </w:rPr>
        <w:t xml:space="preserve">группам (группам и подгруппам) видов расходов, </w:t>
      </w:r>
      <w:r w:rsidR="0041506C" w:rsidRPr="00490E98">
        <w:rPr>
          <w:b/>
          <w:bCs/>
          <w:sz w:val="22"/>
          <w:szCs w:val="22"/>
        </w:rPr>
        <w:t xml:space="preserve">а также по </w:t>
      </w:r>
      <w:r w:rsidRPr="00490E98">
        <w:rPr>
          <w:b/>
          <w:bCs/>
          <w:sz w:val="22"/>
          <w:szCs w:val="22"/>
        </w:rPr>
        <w:t>разделам, подразделам классификации расходов бюджета города Новочебоксарска на 202</w:t>
      </w:r>
      <w:r w:rsidR="00D7519F">
        <w:rPr>
          <w:b/>
          <w:bCs/>
          <w:sz w:val="22"/>
          <w:szCs w:val="22"/>
        </w:rPr>
        <w:t>4</w:t>
      </w:r>
      <w:r w:rsidRPr="00490E98">
        <w:rPr>
          <w:b/>
          <w:bCs/>
          <w:sz w:val="22"/>
          <w:szCs w:val="22"/>
        </w:rPr>
        <w:t xml:space="preserve"> год</w:t>
      </w:r>
      <w:r w:rsidR="00490E98" w:rsidRPr="00490E98">
        <w:rPr>
          <w:b/>
          <w:bCs/>
          <w:sz w:val="22"/>
          <w:szCs w:val="22"/>
        </w:rPr>
        <w:t xml:space="preserve"> </w:t>
      </w:r>
      <w:r w:rsidR="00D7519F">
        <w:rPr>
          <w:b/>
          <w:bCs/>
          <w:color w:val="000000"/>
          <w:sz w:val="22"/>
          <w:szCs w:val="22"/>
        </w:rPr>
        <w:t>и на плановый период 2025</w:t>
      </w:r>
      <w:r w:rsidR="00490E98" w:rsidRPr="00490E98">
        <w:rPr>
          <w:b/>
          <w:bCs/>
          <w:color w:val="000000"/>
          <w:sz w:val="22"/>
          <w:szCs w:val="22"/>
        </w:rPr>
        <w:t xml:space="preserve"> и 202</w:t>
      </w:r>
      <w:r w:rsidR="00D7519F" w:rsidRPr="00D7519F">
        <w:rPr>
          <w:b/>
          <w:bCs/>
          <w:color w:val="000000"/>
          <w:sz w:val="22"/>
          <w:szCs w:val="22"/>
        </w:rPr>
        <w:t>6</w:t>
      </w:r>
      <w:r w:rsidR="00490E98" w:rsidRPr="00490E98">
        <w:rPr>
          <w:b/>
          <w:bCs/>
          <w:color w:val="000000"/>
          <w:sz w:val="22"/>
          <w:szCs w:val="22"/>
        </w:rPr>
        <w:t xml:space="preserve"> годов</w:t>
      </w:r>
    </w:p>
    <w:p w14:paraId="7EB0E311" w14:textId="77777777" w:rsidR="0041506C" w:rsidRPr="007273B1" w:rsidRDefault="0041506C" w:rsidP="0041506C">
      <w:pPr>
        <w:jc w:val="center"/>
        <w:rPr>
          <w:bCs/>
          <w:color w:val="000000"/>
          <w:sz w:val="16"/>
          <w:szCs w:val="16"/>
        </w:rPr>
      </w:pPr>
    </w:p>
    <w:p w14:paraId="234568A9" w14:textId="790B6C85" w:rsidR="00FB0BA7" w:rsidRDefault="00FB0BA7" w:rsidP="00386411">
      <w:pPr>
        <w:ind w:right="-456"/>
        <w:jc w:val="right"/>
        <w:rPr>
          <w:bCs/>
          <w:color w:val="000000"/>
          <w:sz w:val="22"/>
          <w:szCs w:val="22"/>
        </w:rPr>
      </w:pPr>
      <w:r w:rsidRPr="0012593B">
        <w:rPr>
          <w:bCs/>
          <w:color w:val="000000"/>
          <w:sz w:val="22"/>
          <w:szCs w:val="22"/>
        </w:rPr>
        <w:t>(тыс. рублей)</w:t>
      </w:r>
    </w:p>
    <w:tbl>
      <w:tblPr>
        <w:tblW w:w="15735" w:type="dxa"/>
        <w:tblInd w:w="-572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8363"/>
        <w:gridCol w:w="1275"/>
        <w:gridCol w:w="850"/>
        <w:gridCol w:w="425"/>
        <w:gridCol w:w="426"/>
        <w:gridCol w:w="1276"/>
        <w:gridCol w:w="1275"/>
        <w:gridCol w:w="1277"/>
      </w:tblGrid>
      <w:tr w:rsidR="002216B4" w:rsidRPr="00A045DC" w14:paraId="39026436" w14:textId="5D1452E9" w:rsidTr="001E4BDA">
        <w:trPr>
          <w:trHeight w:val="278"/>
        </w:trPr>
        <w:tc>
          <w:tcPr>
            <w:tcW w:w="568" w:type="dxa"/>
            <w:vMerge w:val="restart"/>
            <w:shd w:val="clear" w:color="auto" w:fill="auto"/>
            <w:vAlign w:val="center"/>
            <w:hideMark/>
          </w:tcPr>
          <w:p w14:paraId="38CCE666" w14:textId="77777777" w:rsidR="002216B4" w:rsidRPr="00B65280" w:rsidRDefault="002216B4" w:rsidP="00FA47D2">
            <w:pPr>
              <w:jc w:val="center"/>
              <w:rPr>
                <w:color w:val="000000"/>
                <w:sz w:val="18"/>
                <w:szCs w:val="18"/>
              </w:rPr>
            </w:pPr>
            <w:r w:rsidRPr="00B6528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363" w:type="dxa"/>
            <w:vMerge w:val="restart"/>
            <w:shd w:val="clear" w:color="auto" w:fill="auto"/>
            <w:vAlign w:val="center"/>
            <w:hideMark/>
          </w:tcPr>
          <w:p w14:paraId="27AFAA14" w14:textId="77777777" w:rsidR="002216B4" w:rsidRPr="00B65280" w:rsidRDefault="002216B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275" w:type="dxa"/>
            <w:vMerge w:val="restart"/>
            <w:shd w:val="clear" w:color="auto" w:fill="auto"/>
            <w:textDirection w:val="btLr"/>
            <w:vAlign w:val="center"/>
            <w:hideMark/>
          </w:tcPr>
          <w:p w14:paraId="191C7EA2" w14:textId="77777777" w:rsidR="002216B4" w:rsidRPr="00B65280" w:rsidRDefault="002216B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  <w:vAlign w:val="center"/>
            <w:hideMark/>
          </w:tcPr>
          <w:p w14:paraId="7532DD9F" w14:textId="77777777" w:rsidR="002216B4" w:rsidRPr="00B65280" w:rsidRDefault="002216B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14:paraId="3B6D159F" w14:textId="77777777" w:rsidR="002216B4" w:rsidRPr="00B65280" w:rsidRDefault="002216B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6" w:type="dxa"/>
            <w:vMerge w:val="restart"/>
            <w:shd w:val="clear" w:color="auto" w:fill="auto"/>
            <w:textDirection w:val="btLr"/>
            <w:vAlign w:val="center"/>
            <w:hideMark/>
          </w:tcPr>
          <w:p w14:paraId="62E34E26" w14:textId="77777777" w:rsidR="002216B4" w:rsidRPr="00B65280" w:rsidRDefault="002216B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3828" w:type="dxa"/>
            <w:gridSpan w:val="3"/>
            <w:shd w:val="clear" w:color="auto" w:fill="auto"/>
            <w:vAlign w:val="center"/>
            <w:hideMark/>
          </w:tcPr>
          <w:p w14:paraId="3C91E3E9" w14:textId="77777777" w:rsidR="002216B4" w:rsidRPr="00B65280" w:rsidRDefault="002216B4" w:rsidP="00240FBB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Сумма</w:t>
            </w:r>
          </w:p>
          <w:p w14:paraId="6FBDA662" w14:textId="137D9D3D" w:rsidR="002216B4" w:rsidRPr="00B65280" w:rsidRDefault="002216B4" w:rsidP="00240F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216B4" w:rsidRPr="00A045DC" w14:paraId="1056669C" w14:textId="77777777" w:rsidTr="001E4BDA">
        <w:trPr>
          <w:trHeight w:val="1415"/>
        </w:trPr>
        <w:tc>
          <w:tcPr>
            <w:tcW w:w="568" w:type="dxa"/>
            <w:vMerge/>
            <w:shd w:val="clear" w:color="auto" w:fill="auto"/>
            <w:vAlign w:val="center"/>
          </w:tcPr>
          <w:p w14:paraId="161D0A81" w14:textId="77777777" w:rsidR="002216B4" w:rsidRPr="00B65280" w:rsidRDefault="002216B4" w:rsidP="002216B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363" w:type="dxa"/>
            <w:vMerge/>
            <w:shd w:val="clear" w:color="auto" w:fill="auto"/>
            <w:vAlign w:val="center"/>
          </w:tcPr>
          <w:p w14:paraId="7328C709" w14:textId="77777777" w:rsidR="002216B4" w:rsidRPr="00B65280" w:rsidRDefault="002216B4" w:rsidP="002216B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  <w:textDirection w:val="btLr"/>
            <w:vAlign w:val="center"/>
          </w:tcPr>
          <w:p w14:paraId="7E688BBE" w14:textId="77777777" w:rsidR="002216B4" w:rsidRPr="00B65280" w:rsidRDefault="002216B4" w:rsidP="002216B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  <w:textDirection w:val="btLr"/>
            <w:vAlign w:val="center"/>
          </w:tcPr>
          <w:p w14:paraId="0BC5F263" w14:textId="77777777" w:rsidR="002216B4" w:rsidRPr="00B65280" w:rsidRDefault="002216B4" w:rsidP="002216B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shd w:val="clear" w:color="auto" w:fill="auto"/>
            <w:textDirection w:val="btLr"/>
            <w:vAlign w:val="center"/>
          </w:tcPr>
          <w:p w14:paraId="43F064E8" w14:textId="77777777" w:rsidR="002216B4" w:rsidRPr="00B65280" w:rsidRDefault="002216B4" w:rsidP="002216B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Merge/>
            <w:shd w:val="clear" w:color="auto" w:fill="auto"/>
            <w:textDirection w:val="btLr"/>
            <w:vAlign w:val="center"/>
          </w:tcPr>
          <w:p w14:paraId="785BE0CF" w14:textId="77777777" w:rsidR="002216B4" w:rsidRPr="00B65280" w:rsidRDefault="002216B4" w:rsidP="002216B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7CC5ECE" w14:textId="133C9183" w:rsidR="002216B4" w:rsidRPr="00B65280" w:rsidRDefault="00D84D7E" w:rsidP="002216B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  <w:r w:rsidR="002216B4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275" w:type="dxa"/>
            <w:vAlign w:val="center"/>
          </w:tcPr>
          <w:p w14:paraId="765DFD8B" w14:textId="451DBFCB" w:rsidR="002216B4" w:rsidRPr="00B65280" w:rsidRDefault="00D84D7E" w:rsidP="002216B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  <w:r w:rsidR="002216B4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277" w:type="dxa"/>
            <w:vAlign w:val="center"/>
          </w:tcPr>
          <w:p w14:paraId="0ED4AF51" w14:textId="2182D3A6" w:rsidR="002216B4" w:rsidRPr="00B65280" w:rsidRDefault="002216B4" w:rsidP="00D84D7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D84D7E">
              <w:rPr>
                <w:color w:val="000000"/>
                <w:sz w:val="20"/>
                <w:szCs w:val="20"/>
              </w:rPr>
              <w:t>6</w:t>
            </w:r>
            <w:r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14:paraId="5235D347" w14:textId="2BCB4023" w:rsidR="00EA24AD" w:rsidRPr="002319FF" w:rsidRDefault="00EA24AD" w:rsidP="00FB0BA7">
      <w:pPr>
        <w:ind w:firstLine="709"/>
        <w:jc w:val="both"/>
        <w:rPr>
          <w:sz w:val="4"/>
          <w:szCs w:val="4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8288"/>
        <w:gridCol w:w="1316"/>
        <w:gridCol w:w="836"/>
        <w:gridCol w:w="416"/>
        <w:gridCol w:w="416"/>
        <w:gridCol w:w="1294"/>
        <w:gridCol w:w="1276"/>
        <w:gridCol w:w="1276"/>
      </w:tblGrid>
      <w:tr w:rsidR="0061118D" w:rsidRPr="0061118D" w14:paraId="6F92DF5D" w14:textId="77777777" w:rsidTr="0061118D">
        <w:trPr>
          <w:trHeight w:val="20"/>
          <w:tblHeader/>
        </w:trPr>
        <w:tc>
          <w:tcPr>
            <w:tcW w:w="617" w:type="dxa"/>
            <w:shd w:val="clear" w:color="auto" w:fill="auto"/>
            <w:vAlign w:val="center"/>
            <w:hideMark/>
          </w:tcPr>
          <w:p w14:paraId="11530F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288" w:type="dxa"/>
            <w:shd w:val="clear" w:color="auto" w:fill="auto"/>
            <w:vAlign w:val="center"/>
            <w:hideMark/>
          </w:tcPr>
          <w:p w14:paraId="3A85AB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14:paraId="350AF1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36" w:type="dxa"/>
            <w:shd w:val="clear" w:color="auto" w:fill="auto"/>
            <w:vAlign w:val="center"/>
            <w:hideMark/>
          </w:tcPr>
          <w:p w14:paraId="7FD75E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0458E9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61FF99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94" w:type="dxa"/>
            <w:shd w:val="clear" w:color="auto" w:fill="auto"/>
            <w:vAlign w:val="center"/>
            <w:hideMark/>
          </w:tcPr>
          <w:p w14:paraId="25AC84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65B16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F8D02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</w:t>
            </w:r>
          </w:p>
        </w:tc>
      </w:tr>
      <w:tr w:rsidR="0061118D" w:rsidRPr="0061118D" w14:paraId="0FC9E17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8FEE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BA4D9F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40A300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BA39D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49332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3D829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8C8BA7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3 916 089,4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A75E8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2 906 731,0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E2F47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2 899 889,4</w:t>
            </w:r>
          </w:p>
        </w:tc>
      </w:tr>
      <w:tr w:rsidR="0061118D" w:rsidRPr="0061118D" w14:paraId="78C4506E" w14:textId="77777777" w:rsidTr="0061118D">
        <w:trPr>
          <w:trHeight w:val="20"/>
        </w:trPr>
        <w:tc>
          <w:tcPr>
            <w:tcW w:w="617" w:type="dxa"/>
            <w:shd w:val="clear" w:color="auto" w:fill="auto"/>
          </w:tcPr>
          <w:p w14:paraId="609E75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</w:tcPr>
          <w:p w14:paraId="39FBAEAF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auto"/>
            <w:vAlign w:val="bottom"/>
          </w:tcPr>
          <w:p w14:paraId="07694B1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shd w:val="clear" w:color="auto" w:fill="auto"/>
            <w:vAlign w:val="bottom"/>
          </w:tcPr>
          <w:p w14:paraId="6D71765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34D58CB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7F835F3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</w:tcPr>
          <w:p w14:paraId="6DE8463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02DAEE2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23EDE70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1118D" w:rsidRPr="0061118D" w14:paraId="11D90AE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DA357E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8288" w:type="dxa"/>
            <w:shd w:val="clear" w:color="auto" w:fill="auto"/>
            <w:hideMark/>
          </w:tcPr>
          <w:p w14:paraId="2442F845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3B2C35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1BCF7C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F3A6E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56EA7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6DF5C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28 058,9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7ABA9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62BB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24 386,0</w:t>
            </w:r>
          </w:p>
        </w:tc>
      </w:tr>
      <w:tr w:rsidR="0061118D" w:rsidRPr="0061118D" w14:paraId="7B45406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8391D6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8288" w:type="dxa"/>
            <w:shd w:val="clear" w:color="auto" w:fill="auto"/>
            <w:hideMark/>
          </w:tcPr>
          <w:p w14:paraId="287EA3BF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«Социальное обеспечение граждан» муниципальной программы «Социальная поддержка граждан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5CAA8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06FC93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44CB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02D5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67940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7 689,9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A5D5D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08522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6DB3388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C4377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48F87F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5F3A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65C6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778C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62F0A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B6A9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7 689,9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1ED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3238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59F04B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F8D6A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2DB6B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Возмещение понесенных затрат на организацию мероприятий, связанных с захоронением военнослужащих, лиц, проходивших службу в войсках национальной гвардии Российской Федерации и имевших специальное звание полиции, родившихся и (или) проживавших на территории Чувашской Республики, погибших (умерших) в результате участия в специальной военной операции на территориях Донецкой Народной Республики, Луганской Народной Республики и Украины с 24 февраля 2022 г.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C7DA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1B43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EFFC9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AF1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CA97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ABA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65A8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A87FFF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956E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C7336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0B43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D1F79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7354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7C3F4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9496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561B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7A2F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E06549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72BD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CF83F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0786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1C5BD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8F1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7982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E05A3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6ADF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393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C3996A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3E76B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0CA2B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CB51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0A06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9E0D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6D62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7517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2234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36DF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08026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55AC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B96CE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9441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A836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457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FEAE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7682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8AD8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CDA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DF4FB4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58A6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F916D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Оказание материальной помощи отдельным категориям граждан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EDB8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CBFF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6058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DFDEA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6D33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5A2A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66A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2E7B5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5870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E51C1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745F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8638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2C8E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5F671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0208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D19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7A2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434262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32E7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1DE5DD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C1CD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E459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4734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BE17F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AA1D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CFA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43D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2E3D5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A7A3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26BBC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FEB8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0765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D4AB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B74A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BC19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149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17FA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647923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939E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40CC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3F278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804FE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92D3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C4BD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93BE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0FD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3932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D6BDFF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C016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1F94E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A0A3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9A5E0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F57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DCEE9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BACE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EF0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8B3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8E5E73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7AE6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DF62F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E374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FACC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8F48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DC947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3958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C5F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EC7F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BF6C8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E3FC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4D2F7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22FD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6377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F23A4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B39D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BA79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77E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5854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27305B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B456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86B5C0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B6BC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6994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654B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00C6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C9F4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34F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CF8D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B1BCB4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B019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BEB99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Выплаты пенсии за выслугу лет муниципальным служащим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E24E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DC79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393BD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BA3B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9B52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C3E3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0DCA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0FBDED6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45263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C0C16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C86F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6394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19D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75934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A08E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7907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344E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3376751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4A21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AF8C55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B7D9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1DDC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AB8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87E32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224B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AC8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D7D7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3C7864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27737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9C913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B7AEF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512D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4B92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3FC3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398D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4B6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2C6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51CDBAD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AC45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F1FD9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9A3A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B13D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8A22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5557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FB49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50D0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5729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1 386,0</w:t>
            </w:r>
          </w:p>
        </w:tc>
      </w:tr>
      <w:tr w:rsidR="0061118D" w:rsidRPr="0061118D" w14:paraId="360AA5D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84FC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E52C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FB87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91DB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94544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720C9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5922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4 895,9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2D3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991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69F6A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8898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48679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BBEC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86B89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91FC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96463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10AA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4 895,9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7C66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725E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F5DDB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BEE3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2E183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6388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8937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1B76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91FAF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557B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4 895,9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80BE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531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2A58EE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48BD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A0A4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D8A3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3F81A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134E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B4BB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8E2D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4 895,9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8210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C9D9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F5F636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68B3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A9BFD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320E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Ц310172570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1762F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1078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E174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50A8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4 895,9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6AA8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BD3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B1D125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974400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8288" w:type="dxa"/>
            <w:shd w:val="clear" w:color="auto" w:fill="auto"/>
            <w:hideMark/>
          </w:tcPr>
          <w:p w14:paraId="1BC82FF2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E418A0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91976D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6B209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CF16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91BE5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19 846,3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3F15B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0399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22 500,0</w:t>
            </w:r>
          </w:p>
        </w:tc>
      </w:tr>
      <w:tr w:rsidR="0061118D" w:rsidRPr="0061118D" w14:paraId="5731B9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567DD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2549F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9435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E63F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2D991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6047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F5C9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19 846,3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CB5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D1BC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22 500,0</w:t>
            </w:r>
          </w:p>
        </w:tc>
      </w:tr>
      <w:tr w:rsidR="0061118D" w:rsidRPr="0061118D" w14:paraId="5495D66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A27F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A09193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A1844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00D36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F9EC9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F6475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1B4D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19 846,3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09C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3B14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22 500,0</w:t>
            </w:r>
          </w:p>
        </w:tc>
      </w:tr>
      <w:tr w:rsidR="0061118D" w:rsidRPr="0061118D" w14:paraId="4C946DD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34F94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F24D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949C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036ED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3547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7E71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69D0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17 407,2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7E2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6DDB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61118D" w:rsidRPr="0061118D" w14:paraId="7F90534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463B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63980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CBF1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80534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B63A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01AA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FD22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17 407,2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C49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C43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61118D" w:rsidRPr="0061118D" w14:paraId="372F0E5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D790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D14F4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DA6F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EA76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C9BE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523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7CD5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17 407,2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1D45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F983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61118D" w:rsidRPr="0061118D" w14:paraId="6D505B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470D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DCFFA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4866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9455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AFFE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B3B8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0BEF7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17 407,2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972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08DE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61118D" w:rsidRPr="0061118D" w14:paraId="562431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EDF18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B3FE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34FE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24CE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177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45EAD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5001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2 439,1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4F62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145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7657438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9326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2F1BA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4484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906A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583F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7B23F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41EA2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2 439,1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4ED8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1F2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58F126D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C5FE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AF8C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AB97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DF07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354D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E97F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AD711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2 439,1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D243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8106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49BDC80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6D2A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F13EE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071C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D3B8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5A5D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942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18EF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2 439,1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9FB8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76EF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77AF2C3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AF632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8288" w:type="dxa"/>
            <w:shd w:val="clear" w:color="auto" w:fill="auto"/>
            <w:hideMark/>
          </w:tcPr>
          <w:p w14:paraId="337B81E5" w14:textId="12DA13CD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"Социальная поддержка граждан</w:t>
            </w:r>
            <w:r w:rsidR="002265A6">
              <w:rPr>
                <w:b/>
                <w:bCs/>
                <w:color w:val="000000"/>
                <w:sz w:val="20"/>
                <w:szCs w:val="20"/>
              </w:rPr>
              <w:t xml:space="preserve"> 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3306E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Ц3Э0000000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9CCE8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AB8EC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91F0B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CC76B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522,7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F258D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460EB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</w:tr>
      <w:tr w:rsidR="0061118D" w:rsidRPr="0061118D" w14:paraId="2ED36E6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401A7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4510F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A9A3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EE343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B11A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47581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0A64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E05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AE3F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61118D" w:rsidRPr="0061118D" w14:paraId="447E69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3E21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A5A54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FC168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C5C1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ADF45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82C95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735A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7AA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3F1E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61118D" w:rsidRPr="0061118D" w14:paraId="41B02A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0A703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4D9A8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2DC5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0BCE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EBC5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F9FE0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929E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511,6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771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7CE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</w:tr>
      <w:tr w:rsidR="0061118D" w:rsidRPr="0061118D" w14:paraId="45AF5A5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62A0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8A2945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022DA3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19C0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FF9B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072F0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DA3F9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511,6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A016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884A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</w:tr>
      <w:tr w:rsidR="0061118D" w:rsidRPr="0061118D" w14:paraId="01C073B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287E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38389D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84B42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4C13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93AF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AE37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D8668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511,6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A6D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F1A1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</w:tr>
      <w:tr w:rsidR="0061118D" w:rsidRPr="0061118D" w14:paraId="47028A8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241A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253D2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AA917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FA6A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E797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ABBB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3E57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511,6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A965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A58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488,9</w:t>
            </w:r>
          </w:p>
        </w:tc>
      </w:tr>
      <w:tr w:rsidR="0061118D" w:rsidRPr="0061118D" w14:paraId="285432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8A2A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89697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9FCE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D411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D38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B222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DAA7A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2BC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453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61118D" w:rsidRPr="0061118D" w14:paraId="472E27B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1349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F7412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8AB7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BA16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F958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B51D7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37E6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A28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16A7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61118D" w:rsidRPr="0061118D" w14:paraId="4D8824D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B7B0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07010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BECE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F362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20E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17E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2F14B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F807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3ACA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61118D" w:rsidRPr="0061118D" w14:paraId="4E34E7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FB1D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AD9B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217C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AEC7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2EF1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E6D6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C8DB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9A1C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3271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61118D" w:rsidRPr="0061118D" w14:paraId="6C5EB83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99D354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8288" w:type="dxa"/>
            <w:shd w:val="clear" w:color="auto" w:fill="auto"/>
            <w:hideMark/>
          </w:tcPr>
          <w:p w14:paraId="4E4D285D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«Развитие культуры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12526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EEF78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9E66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29013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20883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226 718,7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16EC7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148 735,8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7A717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148 735,8</w:t>
            </w:r>
          </w:p>
        </w:tc>
      </w:tr>
      <w:tr w:rsidR="0061118D" w:rsidRPr="0061118D" w14:paraId="2C43A8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CE10B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8288" w:type="dxa"/>
            <w:shd w:val="clear" w:color="auto" w:fill="auto"/>
            <w:hideMark/>
          </w:tcPr>
          <w:p w14:paraId="64640456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«Развитие культуры города Новочебоксарска» муниципальной программы «Развитие культуры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07387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0F577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C8A9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7E7D0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8F672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209 276,6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746B4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148 735,8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45A2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148 735,8</w:t>
            </w:r>
          </w:p>
        </w:tc>
      </w:tr>
      <w:tr w:rsidR="0061118D" w:rsidRPr="0061118D" w14:paraId="7FC33E2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AF3BC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9423F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библиотечного дела"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33C3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E65F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E4A6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C9270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EB27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38 400,8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53C8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628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</w:tr>
      <w:tr w:rsidR="0061118D" w:rsidRPr="0061118D" w14:paraId="0BB2DF5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3344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9D19B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библиотек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35BB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Ц41024A410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D7588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0331B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979D7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8193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38 400,8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700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079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</w:tr>
      <w:tr w:rsidR="0061118D" w:rsidRPr="0061118D" w14:paraId="4CF939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2FFB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E296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A3C1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Ц41024A410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3F3AE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26E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17120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1A7C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38 400,8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26B6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9C1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</w:tr>
      <w:tr w:rsidR="0061118D" w:rsidRPr="0061118D" w14:paraId="2984AFD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201A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AA434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E36B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Ц41024A410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8EF2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034A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3F851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E0B6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38 400,8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B487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D092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</w:tr>
      <w:tr w:rsidR="0061118D" w:rsidRPr="0061118D" w14:paraId="46B673E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25A05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949CA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A4AEB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Ц41024A410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73725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94EC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E7B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033B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38 400,8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08A3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8170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</w:tr>
      <w:tr w:rsidR="0061118D" w:rsidRPr="0061118D" w14:paraId="6DC2555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8A4D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C2574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E9B46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Ц41024A410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5EC01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FDA3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6902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9F76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38 400,8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9CAD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16E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34 959,2</w:t>
            </w:r>
          </w:p>
        </w:tc>
      </w:tr>
      <w:tr w:rsidR="0061118D" w:rsidRPr="0061118D" w14:paraId="3590EA4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5222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0FCFF3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музейного дела"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D781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959E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F3AB2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AE6F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7C6B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17 054,5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38B7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F030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</w:tr>
      <w:tr w:rsidR="0061118D" w:rsidRPr="0061118D" w14:paraId="3B9E25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3798A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CCCE7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музеев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19F9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7D2C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5DE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D2CF7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6D05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17 054,5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80BA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8796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</w:tr>
      <w:tr w:rsidR="0061118D" w:rsidRPr="0061118D" w14:paraId="139B6CF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0D85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CA829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FFBB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ECB30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0A80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E420E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CE2C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17 054,5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EF5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ABA3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</w:tr>
      <w:tr w:rsidR="0061118D" w:rsidRPr="0061118D" w14:paraId="0C4FA08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CB0E7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9BA51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199A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50D7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65BA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B77AA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E84F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17 054,5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C7F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2562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</w:tr>
      <w:tr w:rsidR="0061118D" w:rsidRPr="0061118D" w14:paraId="4373612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CEB4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F1B76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515C2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C0AD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CDF5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623A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76D9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17 054,5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8346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444E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</w:tr>
      <w:tr w:rsidR="0061118D" w:rsidRPr="0061118D" w14:paraId="10ECE1E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61F3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DA62A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0701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D9EF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C0EF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529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2D7A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17 054,5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E8A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A85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15 073,8</w:t>
            </w:r>
          </w:p>
        </w:tc>
      </w:tr>
      <w:tr w:rsidR="0061118D" w:rsidRPr="0061118D" w14:paraId="3137E18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AA3CE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92D9F2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образования в сфере культуры и искусства"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3FBD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Ц410600000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48C2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683A2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8BC7E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80CB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80 607,9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26E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FEA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</w:tr>
      <w:tr w:rsidR="0061118D" w:rsidRPr="0061118D" w14:paraId="7A8C669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D379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FBD47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12FF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E367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F9C2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A2A9F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65FB2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80 607,9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44AC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7EC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</w:tr>
      <w:tr w:rsidR="0061118D" w:rsidRPr="0061118D" w14:paraId="7AB0DD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47E9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E2F89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6742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6A12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6B9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F44FC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A5B4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80 607,9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03B9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02A6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</w:tr>
      <w:tr w:rsidR="0061118D" w:rsidRPr="0061118D" w14:paraId="710BAF9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3FF1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629FC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B6C2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4CE1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6679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EA01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48F9C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80 607,9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7EF1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F8F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</w:tr>
      <w:tr w:rsidR="0061118D" w:rsidRPr="0061118D" w14:paraId="7ABB91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5D10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554787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9E1D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E3B6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5E67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C76E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F357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80 607,9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6A71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D8F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</w:tr>
      <w:tr w:rsidR="0061118D" w:rsidRPr="0061118D" w14:paraId="5C839E9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C73D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8DFF0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7DB8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2D94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96D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066B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4E1D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80 607,9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BC12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17B4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75 372,4</w:t>
            </w:r>
          </w:p>
        </w:tc>
      </w:tr>
      <w:tr w:rsidR="0061118D" w:rsidRPr="0061118D" w14:paraId="2DD5DE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068DC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1E6CB6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1670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DF748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79BF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E6A0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9AE1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36 575,6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B92E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360E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</w:tr>
      <w:tr w:rsidR="0061118D" w:rsidRPr="0061118D" w14:paraId="2701127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C1A9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90610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DE809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C0D6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F6313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CB895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B6181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36 575,6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397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9DC0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</w:tr>
      <w:tr w:rsidR="0061118D" w:rsidRPr="0061118D" w14:paraId="0A1B903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2DF1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A853F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A91B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69DF8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4F2D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824CA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C3BF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36 575,6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1A4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3ABA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</w:tr>
      <w:tr w:rsidR="0061118D" w:rsidRPr="0061118D" w14:paraId="137A9C6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78BC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D8635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067DB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6217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19D8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98A17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76E0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36 575,6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C82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3626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</w:tr>
      <w:tr w:rsidR="0061118D" w:rsidRPr="0061118D" w14:paraId="68A78C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CDE0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3A939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3D5A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D62A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196E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B99C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A862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36 575,6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C67D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62C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</w:tr>
      <w:tr w:rsidR="0061118D" w:rsidRPr="0061118D" w14:paraId="4286C2A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C94A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3291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105E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510FB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8A0C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188D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F285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36 575,6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B16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577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21 731,9</w:t>
            </w:r>
          </w:p>
        </w:tc>
      </w:tr>
      <w:tr w:rsidR="0061118D" w:rsidRPr="0061118D" w14:paraId="123C7DB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E718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AB0366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52439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B453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E75E1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110DB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4807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4B70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3166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61118D" w:rsidRPr="0061118D" w14:paraId="546158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5AEEB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97400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7F27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C2006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B8AD9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E75A1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78B4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A2DB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B3A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61118D" w:rsidRPr="0061118D" w14:paraId="3D8190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59DA7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2E1D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213F5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8845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138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23884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3064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D0D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737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850,0</w:t>
            </w:r>
          </w:p>
        </w:tc>
      </w:tr>
      <w:tr w:rsidR="0061118D" w:rsidRPr="0061118D" w14:paraId="62765C8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884D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208E0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F55B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C3A6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C5F9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DC78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AB6E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1 719,7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A854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B478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850,0</w:t>
            </w:r>
          </w:p>
        </w:tc>
      </w:tr>
      <w:tr w:rsidR="0061118D" w:rsidRPr="0061118D" w14:paraId="59A2F7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C9B9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CC55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E5CC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EF7C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140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620A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3841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408B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381C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210C683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011D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C6E9C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0273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1595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17D1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FA9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7893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CF3D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A05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3CE33C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0757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A57F1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08D4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DA2D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06AE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5C15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C028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DA3B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1745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61118D" w:rsidRPr="0061118D" w14:paraId="442929E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A4BB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B3ECB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8E23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01E1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4112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7550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A6FB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6DC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481A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61118D" w:rsidRPr="0061118D" w14:paraId="0402FC4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391F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7BD9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5FAA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2085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50C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A8802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48A0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7C3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BD6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533D188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94D8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41B25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645E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9582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144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8EAEA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CE22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188F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49A4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700A7D7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E349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89F49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788E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FB1D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A467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187E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BE8B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F23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404E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59E86DA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7CA6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12664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6E9A2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12C9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CCA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947F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E6ED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BA5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56AA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5987C9F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4C2E5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3F4C0E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"Создание условий для оказания доступных и качественных услуг государственными учреждениями культуры, архивами и образовательными организациями в сфере культуры и искусства"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9A3D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B385B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12CC2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2F86D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5555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BDF6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A769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7C8DD99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5AE5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35E0A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F8DE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6C9C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CD0D0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78E88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7E7F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DA5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4C3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19B986A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E1AE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E9AE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CAB5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995D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628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3B3A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3AF9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347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4F27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0CF84F6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D6EA8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450FC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7BF8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FBF5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0E77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0293C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EBB0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19B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5543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6F4C226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D0B45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63641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02FA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51ED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1BB1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83BC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CDA20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2421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8B7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153FE36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6D06A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9C8E3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0974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B42C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2B21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B359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6AE8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585F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65FA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4A79595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034C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9A5D7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муниципальных учреждений культуры"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90029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4983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4B097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B79FC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7A7F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34 568,1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866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88A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</w:tr>
      <w:tr w:rsidR="0061118D" w:rsidRPr="0061118D" w14:paraId="769FF5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64FE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8822E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учреждений культурно-досугового типа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B0B4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1489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E3C8E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9F2AC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38B4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16 272,6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6384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D078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F4FF0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933E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DF18F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CDD1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FCAB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4B2A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A5BAE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FF3C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16 272,6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B94B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9C3F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A63F0E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C686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31AD4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4974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0DAD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B954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F6A11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79017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16 272,6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CF34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52E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5FA3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1D9B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DF447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533E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18760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E82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F59C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7030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16 272,6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095A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CED8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E78F45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21E1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5D0AF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D7FA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A897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D888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FE71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4828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16 272,6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49AB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38CF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2EAB71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426C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3F810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«О мероприятиях по реализации государственной социальной политики»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45E9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0B37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581D9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3064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C50A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17 897,0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38F3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ED0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13AC9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7E33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7F7A4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81EF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DBD6F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C82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10EA1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F0AB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17 897,0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DFDF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960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80184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43C9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8DF9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B6A4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4DBD0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CEAB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8C08E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3EFD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8977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ADD6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246461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D50C3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58B3D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F887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634F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ECD8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2D52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BEBA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0CF5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65A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5AD44C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CFC7F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B92D1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0296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4554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D0A2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F07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E185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CB08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1D1B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1FF1A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33508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8847F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3CEA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F663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4379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8D039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CEEF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D162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E3D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E81576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877B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8774B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955A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C3D8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551E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70E4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0745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05DB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BC93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F6B6B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3030D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2E424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B0D2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Ц4115S6340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8230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979A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0602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9C27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08C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01D2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0031A0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BCBBE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4CAE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C2D3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3EAF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E612A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6681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77C7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B3B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8A1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</w:tr>
      <w:tr w:rsidR="0061118D" w:rsidRPr="0061118D" w14:paraId="22CC9D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0AE6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43038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EC34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9C86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E129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04F2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D31E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39B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D412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</w:tr>
      <w:tr w:rsidR="0061118D" w:rsidRPr="0061118D" w14:paraId="6FC9E69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CBD4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97492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DEBE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3B4F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6DA7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DFD0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7139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A89D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A5E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</w:tr>
      <w:tr w:rsidR="0061118D" w:rsidRPr="0061118D" w14:paraId="65B3A53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A119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56AFD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A5C2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235C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A916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C579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C279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C65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8E50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</w:tr>
      <w:tr w:rsidR="0061118D" w:rsidRPr="0061118D" w14:paraId="18F07F1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D5A0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6D86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D2AA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E3CC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26B9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D3B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BC1EC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D0F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77C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398,5</w:t>
            </w:r>
          </w:p>
        </w:tc>
      </w:tr>
      <w:tr w:rsidR="0061118D" w:rsidRPr="0061118D" w14:paraId="70DD9A0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47896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8288" w:type="dxa"/>
            <w:shd w:val="clear" w:color="auto" w:fill="auto"/>
            <w:hideMark/>
          </w:tcPr>
          <w:p w14:paraId="1C6E8F7B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«Строительство (реконструкция) и модернизация муниципальных учреждений культуры клубного типа» муниципальной программы «Развитие культуры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83267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A6799B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7FFBC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EC0C3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9E6A6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17 442,1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65075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7CCE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2DBD6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6A068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E8883A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2FF3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A95F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CA7BB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F94C8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FA05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17 442,1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22C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44C2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105D5C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B381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6951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56DD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D8119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C2871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C5729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CAFB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230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BE13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705AAA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E6E5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FFC279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86BC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FB01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83B3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93FAF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0F6E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175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99A2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021BF9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7132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B76DD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BFCC8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9F5E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FF99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B6FCE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1104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B3A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B35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61D5E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C07A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20790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D087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ADC67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8C14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EB8F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DF61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B1E3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7B9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623A1A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B982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D451F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5973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89ECE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340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82AD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4E0C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52F8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02F2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56474C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FE15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87188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C501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EDC70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DD777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3E1A9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8E78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17 360,3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B6A2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0D5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9675B3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E0A3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FAA67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FD09C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04B4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8AB5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6006A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EBCA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17 360,3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B7D8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06AE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66BE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D2334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9A80A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4786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EF72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FCEC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0C289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7D8E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17 360,3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2C0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3AF2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657CD8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B222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D212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287C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3255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B4B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954C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AC74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17 360,3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773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0F91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44CF3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750F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F2084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33DF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1271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868A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86FC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9D8F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17 360,3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531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9E0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2B06F4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CEE579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8288" w:type="dxa"/>
            <w:shd w:val="clear" w:color="auto" w:fill="auto"/>
            <w:hideMark/>
          </w:tcPr>
          <w:p w14:paraId="6B462108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6E1415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05644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52BB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CA2A1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BCEFA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119 435,8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2779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77 753,4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1BB7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74 272,2</w:t>
            </w:r>
          </w:p>
        </w:tc>
      </w:tr>
      <w:tr w:rsidR="0061118D" w:rsidRPr="0061118D" w14:paraId="0DF6A64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AA14D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8288" w:type="dxa"/>
            <w:shd w:val="clear" w:color="auto" w:fill="auto"/>
            <w:hideMark/>
          </w:tcPr>
          <w:p w14:paraId="48ED72D6" w14:textId="3906D949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"Развитие физической культуры и массового спорта" муниципальной программы "Развитие физической культуры и спорта</w:t>
            </w:r>
            <w:r w:rsidR="002265A6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2265A6" w:rsidRPr="0061118D">
              <w:rPr>
                <w:b/>
                <w:bCs/>
                <w:color w:val="000000"/>
                <w:sz w:val="20"/>
                <w:szCs w:val="20"/>
              </w:rPr>
              <w:t xml:space="preserve">города Новочебоксарска 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5B5E92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Ц510000000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47F74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E662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66E7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2D914A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38 378,0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F8F8C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6D663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61118D" w:rsidRPr="0061118D" w14:paraId="1CAC340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56571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5746D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"Физкультурно-оздоровительная и спортивно-массовая работа с населением"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45CF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39CF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D11D6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61A6A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B430A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980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87FA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</w:tr>
      <w:tr w:rsidR="0061118D" w:rsidRPr="0061118D" w14:paraId="5F6974C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54CF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1B999B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4A69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C6EE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BC17F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EFEA9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806B1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E29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1443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</w:tr>
      <w:tr w:rsidR="0061118D" w:rsidRPr="0061118D" w14:paraId="5BCFF1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B17A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BD8D7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E886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F7774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CAAB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254B8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CFFA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BF37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788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61118D" w:rsidRPr="0061118D" w14:paraId="2CC59F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635F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64EC98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9630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C45E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FFC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6FA97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C412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F9C5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7BD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61118D" w:rsidRPr="0061118D" w14:paraId="6E7C17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8FF5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1C6554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0C224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0462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484C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B333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C4D3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14D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3DD0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61118D" w:rsidRPr="0061118D" w14:paraId="119EF06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9AA2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C6B6C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1AF6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6781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D549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9BB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41875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6F09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9D9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61118D" w:rsidRPr="0061118D" w14:paraId="3C9B201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979FF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55628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B0F5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5C485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4FF7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C3B0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453E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1 703,0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884B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4B5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61118D" w:rsidRPr="0061118D" w14:paraId="2B401D2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29D3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9E708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509B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7AB0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D61E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5DC9F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81976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1 703,0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D947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A3FD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61118D" w:rsidRPr="0061118D" w14:paraId="5C617E0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AAD6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F4DAD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7BAC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84D2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951F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E974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1B46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1 703,0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6120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7A9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61118D" w:rsidRPr="0061118D" w14:paraId="54FF490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2CE7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C296D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021D9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974A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2C4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4A81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5BF8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1 703,0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B8A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0ECD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61118D" w:rsidRPr="0061118D" w14:paraId="042F876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A261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9276C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спортивной инфраструктуры"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E413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BD9F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A13BB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7C30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D6DA0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36 060,0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58F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D40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C1AFAF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690E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4BACB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мунициальных учреждений в сфере физической культуры и спорта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52E76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8E5E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BAB1F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4A7F7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08C2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0E69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F716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48ED80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1AB3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5583F8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890B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81C3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29C4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6842C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D5B4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8578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7585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A3F3FB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01CF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81FDE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F634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4230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5876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B4E72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1479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D05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EBF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A181B0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7BA0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D1CC3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9479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08F8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45E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2BFB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5B57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F78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787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2F7FE0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D241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1EF0D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0992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5020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CE9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671B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8D96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D5AE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F2F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063FCF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D9BA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CCC85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учреждений в сфере физической культуры и спорта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2E2C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Ц5102S9820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7709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65D9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1048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87A2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33 602,0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6C6B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7083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96F337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EC06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C8826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4049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Ц5102S9820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44FF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F846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AE9A0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5790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33 602,0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5615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71F2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3AB63A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A1648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EB224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8E76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Ц5102S9820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51BC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A77D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87C9B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5215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33 602,0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1ED6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E4E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48C565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19F4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C78FA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DDD53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Ц5102S9820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48EA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65B7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2BB3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A36F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33 602,0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330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61F1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851FA0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D917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6C550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06C9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Ц5102S9820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74E8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F45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1A46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1602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33 602,0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8ED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A3C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C32D65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F24CD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3.2.</w:t>
            </w:r>
          </w:p>
        </w:tc>
        <w:tc>
          <w:tcPr>
            <w:tcW w:w="8288" w:type="dxa"/>
            <w:shd w:val="clear" w:color="auto" w:fill="auto"/>
            <w:hideMark/>
          </w:tcPr>
          <w:p w14:paraId="5979B914" w14:textId="6D98DF4A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 xml:space="preserve">Подпрограмма "Развитие спорта высших достижений и системы подготовки спортивного резерва" муниципальной программы "Развитие физической культуры и спорта </w:t>
            </w:r>
            <w:r w:rsidR="002265A6" w:rsidRPr="0061118D">
              <w:rPr>
                <w:b/>
                <w:bCs/>
                <w:color w:val="000000"/>
                <w:sz w:val="20"/>
                <w:szCs w:val="20"/>
              </w:rPr>
              <w:t>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BE153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Ц520000000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41073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BDDAB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7B5D6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EBA9BC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7AC1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92A78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38704AF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54B23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45212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"Содержание спортивных школ"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167C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Ц520100000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A8EF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EC61F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7752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9245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6E4A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30A6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7D4ADD7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F82D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E392A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спортивных школ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7EAE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F43C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CEE52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39522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122F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674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A176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5A6B4CE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1F12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136EC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8D16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A0D5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2085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B08C0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F9A5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D54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CEC5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7D3AB87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7151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6079B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2A37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8EB1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4916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F098A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1CC6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C32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0AA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02A84B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C362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9E2EB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72CB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FD1B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67F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7B9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CFED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9D5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BAD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1177984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5F6B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9AA3C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89A9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73604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5B7C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CDFF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C1A1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81 057,8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56F5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75 753,4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18BF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73 272,2</w:t>
            </w:r>
          </w:p>
        </w:tc>
      </w:tr>
      <w:tr w:rsidR="0061118D" w:rsidRPr="0061118D" w14:paraId="20153C4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1A6CAF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8288" w:type="dxa"/>
            <w:shd w:val="clear" w:color="auto" w:fill="auto"/>
            <w:hideMark/>
          </w:tcPr>
          <w:p w14:paraId="74C83D94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"Содействие занятости населения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EF45F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Ц600000000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5BB720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8D086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8890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191E7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1 502,9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B324C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218,5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96ED2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218,5</w:t>
            </w:r>
          </w:p>
        </w:tc>
      </w:tr>
      <w:tr w:rsidR="0061118D" w:rsidRPr="0061118D" w14:paraId="439F762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B719DB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4.1.</w:t>
            </w:r>
          </w:p>
        </w:tc>
        <w:tc>
          <w:tcPr>
            <w:tcW w:w="8288" w:type="dxa"/>
            <w:shd w:val="clear" w:color="auto" w:fill="auto"/>
            <w:hideMark/>
          </w:tcPr>
          <w:p w14:paraId="3067D621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"Активная политика занятости населения и социальная поддержка безработных граждан" муниципальной программы "Содействие занятости населения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8E753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Ц610000000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33DF40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8886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564F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DFC66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1 274,5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A3ED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DABD5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28AEFA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844FB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F31D5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 в области содействия занятости населения в городе Новочебоксарске"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EBA32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826CD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ACDBB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76812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44B3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1 274,5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B70B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5B7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7EECD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1842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8C256A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проведения оплачиваемых общественных работ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839F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8EF4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362C9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8488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E285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7F7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221B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229DC6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5186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79310B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F4A1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D663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BCB0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C2BE1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802C0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A115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8E4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C9A046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F912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3BB33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5862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D0A0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B8EF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B9424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2FD6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069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8F0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D105B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A82E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E003BC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0138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F47F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C87A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D39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5874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6AFF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C8A9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3B6CD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97EF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C25A3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0AF1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EE03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0FF3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0B54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AEFB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FACC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320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388127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EFBC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60D07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F7B47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D357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D874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03B3D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17A4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15BC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E93A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B03D58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63A09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89318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93EF8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BD8C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CC2B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AC25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B2E7F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E2F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B1F4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33BC79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2295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BEB4D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2BED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537A2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5EF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ED7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B59E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9BE5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CB52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87617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64EC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D4EC3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76DC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04C1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78F38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23573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D686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DE6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12A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87BE80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69C9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5217B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6593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E096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EADC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1ED20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6BF9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4550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C74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AA46F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80E0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40FCF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369E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79C1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0EB7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95A07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3A10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88C6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575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0AEE55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770D6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E8BB7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6C67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BB092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5A57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D26D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B118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07AE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826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B3E1D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A08B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1F16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5C14B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863F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515C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EE5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8B8D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1 016,5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C5F5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580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BCE35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F2B8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9E7AD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DC96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D8E3B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7F1C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6BDD7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1B7D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BB2F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A43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94F2D7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6A18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2CAB8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BDA9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0ECC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37A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341C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3034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61F9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96B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620A6E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D9051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822E5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37EE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C3E33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F046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DC5C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C982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A69C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DA7E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88CEDC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AF00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DB7A96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временного трудоустройства безработных  граждан, испытывающих трудности в поиске работы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EAC5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B562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A0644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32E2C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3221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4AF3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6C87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E7E308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8BA5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5D779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C0AE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0644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886A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7C712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0EB7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9B94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ABA8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C73B7D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1762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26392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B6C12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C03C1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320F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DADF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578B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8EFB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2D8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F6645D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E615C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2EEAF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F8E3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43CE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9A0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71C47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D8B42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72D7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A7D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808C2E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9168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5DF19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0AB3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A86E1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8367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2B01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EEE5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667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F78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14DC33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291D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4EA0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63B2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C364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42A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ED852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190D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34DC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DF9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3F9F5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F45E1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6FB0FF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A0FA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A5DE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93E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E389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0FE7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336A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9660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2E9EF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5361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C553A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25D0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AA91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CF0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C196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AD84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D0EE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5221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0D612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9EA7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93BAB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66FE0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0ACB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223D8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9ED08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B3F5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C7E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AE9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1F4684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93BA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167325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0426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D543A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EE2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5C487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55E4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2F2E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58C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032E1A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5248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A79B4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FD12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C89B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FC65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D358C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00D5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1342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3F4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D71E3B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073E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03D93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B1C6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072F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A4A8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F07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EFB70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2165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3B9F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443157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38CC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0A241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3184F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B512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93F8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B874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5EB4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C04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CFA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A77F8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9C2982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4.2.</w:t>
            </w:r>
          </w:p>
        </w:tc>
        <w:tc>
          <w:tcPr>
            <w:tcW w:w="8288" w:type="dxa"/>
            <w:shd w:val="clear" w:color="auto" w:fill="auto"/>
            <w:hideMark/>
          </w:tcPr>
          <w:p w14:paraId="0DF15CE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"Безопасный труд в городе Новочебоксарске" муниципальной программы "Содействие занятости населения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8613B5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Ц630000000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AF086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154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6E7FE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2D8E0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AE2C3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218,5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E2D7A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218,5</w:t>
            </w:r>
          </w:p>
        </w:tc>
      </w:tr>
      <w:tr w:rsidR="0061118D" w:rsidRPr="0061118D" w14:paraId="26849B2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91008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CF1BE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"Организационно-техническое обеспечение охраны труда и здоровья работающих"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6D6D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1BA8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1DE73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C6E8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691A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AD7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CAEA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218,5</w:t>
            </w:r>
          </w:p>
        </w:tc>
      </w:tr>
      <w:tr w:rsidR="0061118D" w:rsidRPr="0061118D" w14:paraId="08E7210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41E7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4EEE1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в сфере трудовых отношений, за счет субвенции, предоставляемой из республиканского бюджета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1181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A43F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265CE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C63C7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099B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FF4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4089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218,5</w:t>
            </w:r>
          </w:p>
        </w:tc>
      </w:tr>
      <w:tr w:rsidR="0061118D" w:rsidRPr="0061118D" w14:paraId="76F46E6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E9FD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B7A4A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C34A3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81FF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1D5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11627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FC43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B2B9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752A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</w:tr>
      <w:tr w:rsidR="0061118D" w:rsidRPr="0061118D" w14:paraId="200501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3BF0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7B011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E58F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AD81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5FF3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822A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8275C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96A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A0F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</w:tr>
      <w:tr w:rsidR="0061118D" w:rsidRPr="0061118D" w14:paraId="0662093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10B5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B0DF6F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C905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DC45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59E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7797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EA40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A683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17C8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</w:tr>
      <w:tr w:rsidR="0061118D" w:rsidRPr="0061118D" w14:paraId="26C24FD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0763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79A49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AD0F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45D8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8F19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CDCC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3D36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D3E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3B29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212,9</w:t>
            </w:r>
          </w:p>
        </w:tc>
      </w:tr>
      <w:tr w:rsidR="0061118D" w:rsidRPr="0061118D" w14:paraId="5D39496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7DC0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E47119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7B33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79B7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8E2D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6B36B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1FAA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CF9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86C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61118D" w:rsidRPr="0061118D" w14:paraId="69D6F52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C150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3B24A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FA24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4A1E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8693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D1D31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9C49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BD01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CEB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61118D" w:rsidRPr="0061118D" w14:paraId="6B72BA0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68821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7DE6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011A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5775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9D1E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0647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0189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5A3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2625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61118D" w:rsidRPr="0061118D" w14:paraId="517A10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5715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EB438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8AF3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FAF44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E633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4B46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D1E1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31C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489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61118D" w:rsidRPr="0061118D" w14:paraId="1C96AC7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DEF16D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5.</w:t>
            </w:r>
          </w:p>
        </w:tc>
        <w:tc>
          <w:tcPr>
            <w:tcW w:w="8288" w:type="dxa"/>
            <w:shd w:val="clear" w:color="auto" w:fill="auto"/>
            <w:hideMark/>
          </w:tcPr>
          <w:p w14:paraId="4DE0B2FF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3FB6A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4F129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88F03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7535A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97BA7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2 275 605,7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9DBB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1 939 733,7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CF164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1 951 667,2</w:t>
            </w:r>
          </w:p>
        </w:tc>
      </w:tr>
      <w:tr w:rsidR="0061118D" w:rsidRPr="0061118D" w14:paraId="7AAD764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63F334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5.1.</w:t>
            </w:r>
          </w:p>
        </w:tc>
        <w:tc>
          <w:tcPr>
            <w:tcW w:w="8288" w:type="dxa"/>
            <w:shd w:val="clear" w:color="auto" w:fill="auto"/>
            <w:hideMark/>
          </w:tcPr>
          <w:p w14:paraId="2475E9C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A9679F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D1F08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05C8F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C1FC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5BB99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2 184 863,3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A797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1 916 835,1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43A8B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1 927 703,0</w:t>
            </w:r>
          </w:p>
        </w:tc>
      </w:tr>
      <w:tr w:rsidR="0061118D" w:rsidRPr="0061118D" w14:paraId="4287CD4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9FB2B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897515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179D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13EB2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3098D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639AE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3AC8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189 835,6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3205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197 136,6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1E3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197 136,6</w:t>
            </w:r>
          </w:p>
        </w:tc>
      </w:tr>
      <w:tr w:rsidR="0061118D" w:rsidRPr="0061118D" w14:paraId="7B06B80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DB9C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A1657E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детей-сирот и детей, оставшихся без попечения родителей, лиц из числа детей-сирот и детей, оставшихся без попечения родителей, обучающихся в муниципальных 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63869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449D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6AD44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5F741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F5D3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D75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823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8B8942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CEAD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DB24D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20F2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087F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03AA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BB6E6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885F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C7A7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5E9C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D27BD7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17C5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6FFAD1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A028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02CFB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C962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E6ED4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29C2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90A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0AF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CB45F1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9CC5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4D5F8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567B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0CC1B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2E2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206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B4363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77B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6102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31246A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B0C4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E62F5D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7E57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E449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F4A9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4E6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182D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525,3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A2FD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E5D4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2BDD3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F2DBA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46897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147B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DDBA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5793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CBD4D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B0F6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28 749,5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98D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D44D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</w:tr>
      <w:tr w:rsidR="0061118D" w:rsidRPr="0061118D" w14:paraId="00FAD10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7968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BDD64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D335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C197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EAB0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2BA9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6D61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28 749,5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4887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89FE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</w:tr>
      <w:tr w:rsidR="0061118D" w:rsidRPr="0061118D" w14:paraId="3BF8580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314E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B9BCDB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2F20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F660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F3CD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646C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A606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28 749,5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42FE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150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</w:tr>
      <w:tr w:rsidR="0061118D" w:rsidRPr="0061118D" w14:paraId="53E5A0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54BB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A77D7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845C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D8A0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8594E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ADF8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10C8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28 749,5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7C5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AEBF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</w:tr>
      <w:tr w:rsidR="0061118D" w:rsidRPr="0061118D" w14:paraId="0B84772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4B7C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E7F29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514F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7090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58A4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0A5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D795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28 749,5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232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802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64 835,2</w:t>
            </w:r>
          </w:p>
        </w:tc>
      </w:tr>
      <w:tr w:rsidR="0061118D" w:rsidRPr="0061118D" w14:paraId="6AFFA1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DB79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CCDEF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91E0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53E3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0EAD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4EE37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7A56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59 344,6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5284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68 253,6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C0EA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68 253,6</w:t>
            </w:r>
          </w:p>
        </w:tc>
      </w:tr>
      <w:tr w:rsidR="0061118D" w:rsidRPr="0061118D" w14:paraId="4A5AE56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E6EE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4F09B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34335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A2F2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5DE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AA36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EC5F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59 344,6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1653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68 253,6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980D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68 253,6</w:t>
            </w:r>
          </w:p>
        </w:tc>
      </w:tr>
      <w:tr w:rsidR="0061118D" w:rsidRPr="0061118D" w14:paraId="49B0B23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1FBC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89559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7A518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A081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9DB0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771F9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03A0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39 551,3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159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54 946,7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0011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54 946,7</w:t>
            </w:r>
          </w:p>
        </w:tc>
      </w:tr>
      <w:tr w:rsidR="0061118D" w:rsidRPr="0061118D" w14:paraId="4E00BB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B1BD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FB8EEB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AAF3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D4548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FC8F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06EE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E68C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39 551,3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85A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54 946,7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9AFD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54 946,7</w:t>
            </w:r>
          </w:p>
        </w:tc>
      </w:tr>
      <w:tr w:rsidR="0061118D" w:rsidRPr="0061118D" w14:paraId="417B7F9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2D43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873DA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B5590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A7A8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E7D8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6069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C84A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39 551,3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F0A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54 946,7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8467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54 946,7</w:t>
            </w:r>
          </w:p>
        </w:tc>
      </w:tr>
      <w:tr w:rsidR="0061118D" w:rsidRPr="0061118D" w14:paraId="6F04947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9DB7B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2E47C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839F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8499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00EB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5B970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BE2C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19 793,3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F25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13 306,9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083C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13 306,9</w:t>
            </w:r>
          </w:p>
        </w:tc>
      </w:tr>
      <w:tr w:rsidR="0061118D" w:rsidRPr="0061118D" w14:paraId="67285A3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DC0A7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2E770C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DD9B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9D42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7CB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59A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41AF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19 793,3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EDFE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13 306,9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1E7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13 306,9</w:t>
            </w:r>
          </w:p>
        </w:tc>
      </w:tr>
      <w:tr w:rsidR="0061118D" w:rsidRPr="0061118D" w14:paraId="4A74132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193E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77FFC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9BDC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960E3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F9F7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A9CA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CB0E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19 793,3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F2A2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13 306,9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44B8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13 306,9</w:t>
            </w:r>
          </w:p>
        </w:tc>
      </w:tr>
      <w:tr w:rsidR="0061118D" w:rsidRPr="0061118D" w14:paraId="67CD024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20FB3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6465C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A02C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0E560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A9009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8855D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518F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75 481,0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CCA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C44D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</w:tr>
      <w:tr w:rsidR="0061118D" w:rsidRPr="0061118D" w14:paraId="18921A2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EDC4E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B206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AB5B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E7FA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744D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CF506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4CF5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75 481,0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39C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D5C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</w:tr>
      <w:tr w:rsidR="0061118D" w:rsidRPr="0061118D" w14:paraId="76C1689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02D8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3BBAB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7728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6A884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FC01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DC5F3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3CD4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75 481,0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AAB2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906D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</w:tr>
      <w:tr w:rsidR="0061118D" w:rsidRPr="0061118D" w14:paraId="6866BB6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D5A1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A82E6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9092D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02008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057E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CCC4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BA68B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75 481,0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39A2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15F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</w:tr>
      <w:tr w:rsidR="0061118D" w:rsidRPr="0061118D" w14:paraId="09AD744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2F77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FE5AC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EDEC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90DA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1DA4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2B43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BA98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75 481,0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51E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FF7E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64 047,8</w:t>
            </w:r>
          </w:p>
        </w:tc>
      </w:tr>
      <w:tr w:rsidR="0061118D" w:rsidRPr="0061118D" w14:paraId="7188D8E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5164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379799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уровня заработной платы педагогических работников муниципальных организаций дополнительного образования детей, установленного Указом Президента Российской Федерации от 1 июня 2012 года № 761 "О Национальной стратегии действий в интересах детей на 2012 - 2017 годы"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3B12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Ц7101S6360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3F38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67F4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095C8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2F72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25 735,2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4568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FC3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CC60B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F516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7FCD7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F920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Ц7101S6360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56F3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CAE3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98FA0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BC19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25 735,2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0EC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BFB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4EC400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A7B1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4459D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36A4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Ц7101S6360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5792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C7C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2CF08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1544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25 735,2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04A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C7C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4F67E2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660F5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A9C43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BDA47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Ц7101S6360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FBB6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8D59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A6C0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2842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25 735,2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85C6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ED6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3FA19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53A1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67A94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8F47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Ц7101S6360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BDF9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2C2A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6AA7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B6AE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25 735,2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4921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4E2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7408E7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AEB5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816AB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"Финансовое обеспечение получения дошкольного образования, начального общего, основного общего,  и  среднего  профессионального  образования, среднего общего образования"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E6CD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6214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C1B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74FE2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4660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1 491 015,0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F5B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1 526 274,7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6232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1 526 274,7</w:t>
            </w:r>
          </w:p>
        </w:tc>
      </w:tr>
      <w:tr w:rsidR="0061118D" w:rsidRPr="0061118D" w14:paraId="3E972C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2A56E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8C079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A0C6B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7760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B37F9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29A9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62AC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787 972,0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5D2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DA87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</w:tr>
      <w:tr w:rsidR="0061118D" w:rsidRPr="0061118D" w14:paraId="38058E7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A4D3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652B22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D8AA9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902B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F88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16D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FC1A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787 972,0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45D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A813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</w:tr>
      <w:tr w:rsidR="0061118D" w:rsidRPr="0061118D" w14:paraId="2488AC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36F4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F4400C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DDC1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C679A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97F1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7D24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1A8A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787 972,0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58C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732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</w:tr>
      <w:tr w:rsidR="0061118D" w:rsidRPr="0061118D" w14:paraId="280BFB0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5989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FB6A0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31F79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868B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A894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6093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189C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787 972,0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049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7427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</w:tr>
      <w:tr w:rsidR="0061118D" w:rsidRPr="0061118D" w14:paraId="6739893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AA81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28A8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8CD7F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EA4BA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83F6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8D8C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E481C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787 972,0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8A83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F1B8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632 698,2</w:t>
            </w:r>
          </w:p>
        </w:tc>
      </w:tr>
      <w:tr w:rsidR="0061118D" w:rsidRPr="0061118D" w14:paraId="27B4F0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52EC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50C0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муниципальных общеобразовательных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FB0C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2D8B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54D9F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3AE2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16C9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703 043,0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4419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8BEA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</w:tr>
      <w:tr w:rsidR="0061118D" w:rsidRPr="0061118D" w14:paraId="0966149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38648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88FBA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F2B8A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5A8C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CAFF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AF349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820F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703 043,0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8D2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F90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</w:tr>
      <w:tr w:rsidR="0061118D" w:rsidRPr="0061118D" w14:paraId="4EDED73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31DF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05F718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9314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9663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6672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3941F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A35B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703 043,0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F514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D1C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</w:tr>
      <w:tr w:rsidR="0061118D" w:rsidRPr="0061118D" w14:paraId="7FD9EBD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F478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C0E1C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A290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8D2B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BC5B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0253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527E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703 043,0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BF77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52FD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</w:tr>
      <w:tr w:rsidR="0061118D" w:rsidRPr="0061118D" w14:paraId="40E9892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38D6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930FD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D281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C928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33D5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516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C99E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703 043,0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DE0B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7A24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893 576,5</w:t>
            </w:r>
          </w:p>
        </w:tc>
      </w:tr>
      <w:tr w:rsidR="0061118D" w:rsidRPr="0061118D" w14:paraId="2CF0513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3F5A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B6FCB5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"Укрепление материально-технической базы объектов образования"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D7CD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3F930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C188E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ADB7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778B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63 067,8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BD2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DCE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4F14A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68AC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A15A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0908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Ц710371660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925E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32E8D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1C594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9AB1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26 277,6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A581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CC0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F7A9BD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D90D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5D7CF7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3F1D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Ц710371660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5DF7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DC4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8C76F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BC18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26 277,6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FFFB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5BB6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E11F4B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DB8DD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0B990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FA08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Ц710371660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636D5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B327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9CEE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52D3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26 277,6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7F10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AC89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1EA82D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E6C1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A069C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06DB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Ц710371660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0D45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4174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16FB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C599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26 277,6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AFA9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7D7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78A9D6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AAF8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0981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C852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Ц710371660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1105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1D86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AD88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58A6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EB02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BC9A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EB5F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C491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07ACA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77C0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Ц710371660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198C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37FF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4552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6C0A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25 904,6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D08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8CC1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199797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C6F9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6D5F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(за счет средств местного бюджета)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E7D4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D5C5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EB60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AEFE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817E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36 790,2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A66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E8E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DD1F8B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D56A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6A3B4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370D0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0584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BE1E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99ABB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5CC0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36 790,2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988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D9E2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B0DA7D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3FB6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65AC87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C979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56C3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868B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95AD6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2994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36 790,2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3B23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DED1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FB5083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EDA4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8CE71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F21C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D4C5F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857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7E70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6BC39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36 790,2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F44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669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20483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0897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BAE03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3826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02211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0F81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EB2F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9C9D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35 235,3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6197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0F6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39C1A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22EC2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DFB70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F7E03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4607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9392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A78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5BA4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DA5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8AD8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F5B6F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0A91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700F0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выплаты ежемесячного денежного вознаграждения за выполнение функций классного руководителя педагогическим работникам государственных и муниципальных общеобразовательных организаций Чувашской Республики"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FCD1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Ц710500000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0240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592F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92DB1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EC58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45 965,8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DE6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4F94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</w:tr>
      <w:tr w:rsidR="0061118D" w:rsidRPr="0061118D" w14:paraId="597F1DA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7898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E82ACB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2832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2D2D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878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A36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37F1D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45 965,8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98F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3DF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</w:tr>
      <w:tr w:rsidR="0061118D" w:rsidRPr="0061118D" w14:paraId="35413A2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A0CA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88A43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100B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A63C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7CCC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AE160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8EC5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45 965,8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943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BB79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</w:tr>
      <w:tr w:rsidR="0061118D" w:rsidRPr="0061118D" w14:paraId="55440A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601D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5EF18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63A7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7111D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57B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72AE8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9F75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45 965,8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6D4E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60F2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</w:tr>
      <w:tr w:rsidR="0061118D" w:rsidRPr="0061118D" w14:paraId="5EB87F9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4C9B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056B3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EE30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BB5E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0D5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7F94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E69CE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45 965,8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2AB3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C55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</w:tr>
      <w:tr w:rsidR="0061118D" w:rsidRPr="0061118D" w14:paraId="5BBF71E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02D9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351BA8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6ED0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3E9C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01B9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44F6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C3D9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45 965,8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AF0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371F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45 465,8</w:t>
            </w:r>
          </w:p>
        </w:tc>
      </w:tr>
      <w:tr w:rsidR="0061118D" w:rsidRPr="0061118D" w14:paraId="071EFD0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8151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23907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проектов и мероприятий по инновационному развитию системы образования"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56A7F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Ц710900000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B868E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9D260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C9D38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C40C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280D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CD6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</w:tr>
      <w:tr w:rsidR="0061118D" w:rsidRPr="0061118D" w14:paraId="49F041B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DD93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6B3BD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E468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85E6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D92D3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A8728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3F16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61AF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8CB4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</w:tr>
      <w:tr w:rsidR="0061118D" w:rsidRPr="0061118D" w14:paraId="5011DB9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1582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313A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8D7F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72B5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A694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8E92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3613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6B4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D291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</w:tr>
      <w:tr w:rsidR="0061118D" w:rsidRPr="0061118D" w14:paraId="4753E7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21C5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A2F90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382B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DB63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8745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77D1E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BD8E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036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4A31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</w:tr>
      <w:tr w:rsidR="0061118D" w:rsidRPr="0061118D" w14:paraId="5CF5CAB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F6D7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0ACC15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82E4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7A5D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7284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4475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6EDF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793A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CA17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</w:tr>
      <w:tr w:rsidR="0061118D" w:rsidRPr="0061118D" w14:paraId="09CB17F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6DE6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F1E92C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F2B0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7437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7F43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A50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CFC7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EC4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636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365,0</w:t>
            </w:r>
          </w:p>
        </w:tc>
      </w:tr>
      <w:tr w:rsidR="0061118D" w:rsidRPr="0061118D" w14:paraId="45D6C4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63A1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39358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"Стипендии, гранты, премии и денежные поощрения"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C742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4852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92DFE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A594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2D10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2 252,5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E4F2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414A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353,6</w:t>
            </w:r>
          </w:p>
        </w:tc>
      </w:tr>
      <w:tr w:rsidR="0061118D" w:rsidRPr="0061118D" w14:paraId="09181A0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3531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B4690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Ежегодные денежные поощрения и гранты Главы Чувашской Республики для поддержки инноваций в сфере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2DDE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0C36D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4BE62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9DB5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F032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C6BF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880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182B7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AA4B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C2689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D63FFE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5D0E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FE0B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0B893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9C9F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B065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2713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FA156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479C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56CC3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DE479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1D92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7ECE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BF170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E35A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15F2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1138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1B6F8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85C9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69745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4D1E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9E08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B3E9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0CB8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11E2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1DCA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F19C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315CDF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921E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98BA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52A89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D73B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0A61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4AA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1975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B3F7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2D04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F3E382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8ACC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5E19E6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Денежные поощрения и гранты муниципальных образований для поддержки инноваций в сфере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870C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F627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6071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F5F42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8A380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89CC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7F85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353,6</w:t>
            </w:r>
          </w:p>
        </w:tc>
      </w:tr>
      <w:tr w:rsidR="0061118D" w:rsidRPr="0061118D" w14:paraId="3A7C31E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FD59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5CB74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F156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9214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2EEB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07239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EC96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5182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18AB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</w:tr>
      <w:tr w:rsidR="0061118D" w:rsidRPr="0061118D" w14:paraId="151C51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939C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ED607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99F4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56A1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452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9DA5D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F0D4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12E5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E0D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</w:tr>
      <w:tr w:rsidR="0061118D" w:rsidRPr="0061118D" w14:paraId="28299A1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664F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17257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D04A1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C37E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C575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2B56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A202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33BF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BC6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</w:tr>
      <w:tr w:rsidR="0061118D" w:rsidRPr="0061118D" w14:paraId="21358D3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F0A50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9B0FD0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E78C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01E7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29F0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FEC3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E94EF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C144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8DE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1,1</w:t>
            </w:r>
          </w:p>
        </w:tc>
      </w:tr>
      <w:tr w:rsidR="0061118D" w:rsidRPr="0061118D" w14:paraId="5E81B4E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7661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92B6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708C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CC78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4615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A247E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AC37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C84C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2145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352,5</w:t>
            </w:r>
          </w:p>
        </w:tc>
      </w:tr>
      <w:tr w:rsidR="0061118D" w:rsidRPr="0061118D" w14:paraId="600B6A9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05F3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6449C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Стипендии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6EAF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4457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D4FC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DA81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AD4F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439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B6E8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61118D" w:rsidRPr="0061118D" w14:paraId="4D1E5B5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05B5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06EB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9127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A9EDE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CA4F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6934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E057B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0DB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B07F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61118D" w:rsidRPr="0061118D" w14:paraId="758A9C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0A24C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570F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060A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D876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3EFA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24B4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3F3E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EB4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3558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61118D" w:rsidRPr="0061118D" w14:paraId="0C70A9F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9D22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53BB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4ACA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37F8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34C6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ABF44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C6E4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FDF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BD6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61118D" w:rsidRPr="0061118D" w14:paraId="71D3837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3617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3F5C8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8CD3A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43F89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89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0BE0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BC20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DC9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66C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61118D" w:rsidRPr="0061118D" w14:paraId="3111189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6707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D8C3EB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4ED0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AACF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F3EA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83C5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2FBE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A8C0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E9E5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61118D" w:rsidRPr="0061118D" w14:paraId="54CAB5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E96A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96E8C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6C71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5AAE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06F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F60FD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CB25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CB5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9BF3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E7845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B1C1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147F0E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F1BE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21A8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3A69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E1AFA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A1B63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C5A9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ECF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E4D5E2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0B08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D5DD43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A385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4702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3712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CCE4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7290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29B3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479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B9E1B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2108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459D0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A59D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C9D41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E194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FBAB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E754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9367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220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EF2BA0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8BAB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843FCD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3482E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2645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404D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E0F7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9431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0D6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B355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BC110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D8AE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9A62C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CBFA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42DB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E876A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1CDC5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3D5F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107 824,2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82BB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99 822,4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D34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92 257,3</w:t>
            </w:r>
          </w:p>
        </w:tc>
      </w:tr>
      <w:tr w:rsidR="0061118D" w:rsidRPr="0061118D" w14:paraId="5D1B082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A9EC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9DF1BA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F3500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F52D4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B8667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3F130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CAF2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BC0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520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</w:tr>
      <w:tr w:rsidR="0061118D" w:rsidRPr="0061118D" w14:paraId="597250C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1434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F1FC04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2067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2779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7186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3EF03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9362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45EC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89B1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</w:tr>
      <w:tr w:rsidR="0061118D" w:rsidRPr="0061118D" w14:paraId="128182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90CF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6A0EF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CC73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6FD7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9F4F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BC1C5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98AF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2F1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8918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</w:tr>
      <w:tr w:rsidR="0061118D" w:rsidRPr="0061118D" w14:paraId="663FEF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6C7F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55A2A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4CB0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10EA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1E7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1BFF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25F3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F83D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6A3A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</w:tr>
      <w:tr w:rsidR="0061118D" w:rsidRPr="0061118D" w14:paraId="64CD724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CE82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678E48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E488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4EE4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A377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3207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569E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8AF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33AF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24,5</w:t>
            </w:r>
          </w:p>
        </w:tc>
      </w:tr>
      <w:tr w:rsidR="0061118D" w:rsidRPr="0061118D" w14:paraId="2C9625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A71C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F6EEB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3032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1215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C5901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58E6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A513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EFE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9CB3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A237B5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72E30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07CCB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4521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2905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B451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ABD83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928A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CCA6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227D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8D9DA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4088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C1C86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3113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C4C1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3E57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AEE9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3E8A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4644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C819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BC694F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6E5AB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F87C9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D09E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44FE3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E530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EFC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AB36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572D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79BF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A965D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4CA1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CFAA4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3C3BC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Ц711401020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295D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F814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B67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27DE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A0FD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2AD1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CF8D9E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B536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F8082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5E1A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2332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8174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5128C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9620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5870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E7BA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100,8</w:t>
            </w:r>
          </w:p>
        </w:tc>
      </w:tr>
      <w:tr w:rsidR="0061118D" w:rsidRPr="0061118D" w14:paraId="414DA4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CD15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C1258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CA96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EFEA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0FAB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5E9D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29C5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CA1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426C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100,8</w:t>
            </w:r>
          </w:p>
        </w:tc>
      </w:tr>
      <w:tr w:rsidR="0061118D" w:rsidRPr="0061118D" w14:paraId="5CF540A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BE81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96AC4F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1221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AA5D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CEEA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14AA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9AA0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0727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9505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100,8</w:t>
            </w:r>
          </w:p>
        </w:tc>
      </w:tr>
      <w:tr w:rsidR="0061118D" w:rsidRPr="0061118D" w14:paraId="17AC872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BF34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41311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05D0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2408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583D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370A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8D4D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D9EE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0A2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100,8</w:t>
            </w:r>
          </w:p>
        </w:tc>
      </w:tr>
      <w:tr w:rsidR="0061118D" w:rsidRPr="0061118D" w14:paraId="2A23BD3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C9B5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539D4D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A768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6CE7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FBEC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BE39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B40D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720C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58F7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100,8</w:t>
            </w:r>
          </w:p>
        </w:tc>
      </w:tr>
      <w:tr w:rsidR="0061118D" w:rsidRPr="0061118D" w14:paraId="310005E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1E8E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3B38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F902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D5A2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CE023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7C32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45D0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822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2246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2 822,2</w:t>
            </w:r>
          </w:p>
        </w:tc>
      </w:tr>
      <w:tr w:rsidR="0061118D" w:rsidRPr="0061118D" w14:paraId="1DCBB62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EFD2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701E3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F42FE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17AC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40BA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2DAC7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3DDF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AFE5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10E2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</w:tr>
      <w:tr w:rsidR="0061118D" w:rsidRPr="0061118D" w14:paraId="664335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1803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5315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5FC1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7C07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3A6A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25544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1FE3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4F0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9BA6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</w:tr>
      <w:tr w:rsidR="0061118D" w:rsidRPr="0061118D" w14:paraId="312991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6F67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BF1968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29A1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2C26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C99B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52E6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6D8E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0A70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E8E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</w:tr>
      <w:tr w:rsidR="0061118D" w:rsidRPr="0061118D" w14:paraId="7D82231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D04B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F6DAF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3C1E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73F1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0B82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667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AD45F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B4D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B706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14,1</w:t>
            </w:r>
          </w:p>
        </w:tc>
      </w:tr>
      <w:tr w:rsidR="0061118D" w:rsidRPr="0061118D" w14:paraId="0FED671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89E0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7D68A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238D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03DC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3C2F7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F6091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C803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3F57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0716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</w:tr>
      <w:tr w:rsidR="0061118D" w:rsidRPr="0061118D" w14:paraId="504B53F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9804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FF7EA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A9D9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043C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4BA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8C410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A7FC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8A67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AE14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</w:tr>
      <w:tr w:rsidR="0061118D" w:rsidRPr="0061118D" w14:paraId="7CFB529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E1AC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0A8A4A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C0B6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1FF9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A532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8CEF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ED06C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D362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7E51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</w:tr>
      <w:tr w:rsidR="0061118D" w:rsidRPr="0061118D" w14:paraId="3E3B1B5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9CC2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D2F9D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C87D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793A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C5C9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CFB8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F226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AEAC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1D11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2 808,1</w:t>
            </w:r>
          </w:p>
        </w:tc>
      </w:tr>
      <w:tr w:rsidR="0061118D" w:rsidRPr="0061118D" w14:paraId="4E18E72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95CD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0BA7B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назначению и выплате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C2E04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7B06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C21BD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B276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890C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B489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0F61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61118D" w:rsidRPr="0061118D" w14:paraId="5C251CC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6827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D0C18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D9C6F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5638C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BF1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7D63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5B24D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61C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876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61118D" w:rsidRPr="0061118D" w14:paraId="66FF204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CE9C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5D2E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D950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FCC8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9621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898C1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CF98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222F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4E9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61118D" w:rsidRPr="0061118D" w14:paraId="5F45A02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862D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9B657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902D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285B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553D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1312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6C06E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620D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BB4B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61118D" w:rsidRPr="0061118D" w14:paraId="2AFC03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1D81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10728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0627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1B4D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6912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EDB8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D685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B9B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20D7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61118D" w:rsidRPr="0061118D" w14:paraId="7AF8503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2F01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4FB48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осваивающих образовательные программы начального общего, основного общего и среднего общего образования, являющихся членами семей лиц, призванными на военную службу по мобилизации в Вооруженные Силы Российской Федерации, а также лиц, принимающих (принимавших) участие в специальной военной операции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CDE6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024B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0C64E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87EFA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0185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4 922,4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5A3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40AB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</w:tr>
      <w:tr w:rsidR="0061118D" w:rsidRPr="0061118D" w14:paraId="483598C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2AEE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0D9E1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275B0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80756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87B5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5AFD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C268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75F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53C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79FBD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33CE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D8EC91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C5DD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C52B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144C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D26C8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9B13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3B50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8976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FB62C2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40B9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067EA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34DE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5513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E1AC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92F3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9626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5DC0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C15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6F06F6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C9B4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2C0EB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3DAE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6B38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7466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9758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30C4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E6A7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C0D6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D7C6A3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EE39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154C9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2923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39AC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A840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CF538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C472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4 910,9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100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6BB7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</w:tr>
      <w:tr w:rsidR="0061118D" w:rsidRPr="0061118D" w14:paraId="4F413F3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03E6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59F1B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3E771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F83B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3AE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52ECF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5885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4 910,9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F664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A99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</w:tr>
      <w:tr w:rsidR="0061118D" w:rsidRPr="0061118D" w14:paraId="0F533B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2415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51F46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19ED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8BB4E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B137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A76E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44C0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4 910,9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A6BF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F83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</w:tr>
      <w:tr w:rsidR="0061118D" w:rsidRPr="0061118D" w14:paraId="14A74AD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17C2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8AE9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3270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Ц71142029П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13C2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A88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25AE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9F23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4 910,9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250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8483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4 239,8</w:t>
            </w:r>
          </w:p>
        </w:tc>
      </w:tr>
      <w:tr w:rsidR="0061118D" w:rsidRPr="0061118D" w14:paraId="3CDA7AC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EF5A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95F4C5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 (за счет собственных средств)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7FF88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34F3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70EB1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F80DB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3364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ADCF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89E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C34A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A3EF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1EE38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0BE4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F5635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4637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D047A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5954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D61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970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64C499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1EF2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34F576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5D975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7F2E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3688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2999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02E0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7CD1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D35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B62418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B14C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C063B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BE7C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BA77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84EE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AE992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73590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0023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6ED1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0B9D71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7813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A18D6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BA1F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F6899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EDC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04C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F450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A88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1CE6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3D4C94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7CEC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77CCF4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A282C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414C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2198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F0E94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A3281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BAE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297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89378A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39FC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A199A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8F8D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327E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E824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9A6F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96B6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27B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B609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F4E690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C8970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BCD8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ABE58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5896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8924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561A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3BD4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5580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32B4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851B0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1EE0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9CE3E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DFAC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F5CB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9E3D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AC82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1EC8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6D9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2F3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A9E46E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6A91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4B38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B02C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9A60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78F9F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1B5D6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DA90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A20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08A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CB2948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124C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9FA9E8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A064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4428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C172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5F35B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9D5D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2F4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0429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CD0EC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F888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A1722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A519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C8CF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BC20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33275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7929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3EE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78D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5EADC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0D67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B3A302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25660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B54D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5A0B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F7D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0F24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194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BBCE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43A3A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0C92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361980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1337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3A02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83EF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971C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2876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B6E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E953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211B3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0EADB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F4559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840D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16D3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BF9B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AEE39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5E88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7 788,0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A07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2450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E2757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1E8B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EC466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5544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4495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65E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D19A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2783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7 788,0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A84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C4E2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6359A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66635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113F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2B19B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B4F9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DD0D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6ABB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B8FD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7 788,0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EC33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8653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D30B7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811D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543A6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50F83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84EAF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B41A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5F67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1F2F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7 788,0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866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0C45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ED2F26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6C28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14F276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A7BC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025C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A1F4D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3B552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3F23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81 694,1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4C0B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78 654,9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6398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79 081,4</w:t>
            </w:r>
          </w:p>
        </w:tc>
      </w:tr>
      <w:tr w:rsidR="0061118D" w:rsidRPr="0061118D" w14:paraId="65A4CF4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A97E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5C751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052D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BCE2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372A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56732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8C34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81 694,1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7C9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78 654,9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8DF9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79 081,4</w:t>
            </w:r>
          </w:p>
        </w:tc>
      </w:tr>
      <w:tr w:rsidR="0061118D" w:rsidRPr="0061118D" w14:paraId="220C831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B1F8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86935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D06C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D654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821B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64902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FA0B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81 694,1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8682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78 654,9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5222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79 081,4</w:t>
            </w:r>
          </w:p>
        </w:tc>
      </w:tr>
      <w:tr w:rsidR="0061118D" w:rsidRPr="0061118D" w14:paraId="3F7466E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0D9A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5E204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DEF7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CE96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607F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973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CDC1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81 694,1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8C53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78 654,9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B67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79 081,4</w:t>
            </w:r>
          </w:p>
        </w:tc>
      </w:tr>
      <w:tr w:rsidR="0061118D" w:rsidRPr="0061118D" w14:paraId="27BE1FC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9D9C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8F13C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F759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277B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9D3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2303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4577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81 694,1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F628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78 654,9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07E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79 081,4</w:t>
            </w:r>
          </w:p>
        </w:tc>
      </w:tr>
      <w:tr w:rsidR="0061118D" w:rsidRPr="0061118D" w14:paraId="19B97A7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D5AE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930CA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5870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F118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42EFC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F4970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E51DD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207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CEB3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</w:tr>
      <w:tr w:rsidR="0061118D" w:rsidRPr="0061118D" w14:paraId="061C73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9BB3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3187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3515E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960D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A0F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44695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8A19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F51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F3D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</w:tr>
      <w:tr w:rsidR="0061118D" w:rsidRPr="0061118D" w14:paraId="6E67344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9074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CF22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6BB5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2AA5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10C8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E4212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D9C9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4C9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4252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</w:tr>
      <w:tr w:rsidR="0061118D" w:rsidRPr="0061118D" w14:paraId="42532F4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4DAE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3250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4CE6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352E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3659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3D3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9912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7152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250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</w:tr>
      <w:tr w:rsidR="0061118D" w:rsidRPr="0061118D" w14:paraId="1B69D97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4A53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61B8E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0018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8B29C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3BB3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6209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0798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80E8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6CF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5 388,6</w:t>
            </w:r>
          </w:p>
        </w:tc>
      </w:tr>
      <w:tr w:rsidR="0061118D" w:rsidRPr="0061118D" w14:paraId="6B5D436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C89E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6AAB1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C31E4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12536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B0FB2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A0A8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5A83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80 510,7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834F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17 417,0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C4B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35 850,0</w:t>
            </w:r>
          </w:p>
        </w:tc>
      </w:tr>
      <w:tr w:rsidR="0061118D" w:rsidRPr="0061118D" w14:paraId="460560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EEE3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981BA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689E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88B7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B62C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A558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7FC3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53 432,7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7FE7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17 417,0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E2E8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35 850,0</w:t>
            </w:r>
          </w:p>
        </w:tc>
      </w:tr>
      <w:tr w:rsidR="0061118D" w:rsidRPr="0061118D" w14:paraId="0FCE50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6579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F7310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82003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F39D7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1484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3D74F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BCBF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53 432,7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0DA1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17 417,0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FF28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35 850,0</w:t>
            </w:r>
          </w:p>
        </w:tc>
      </w:tr>
      <w:tr w:rsidR="0061118D" w:rsidRPr="0061118D" w14:paraId="2C9247B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FF28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CD609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FF87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9FE23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9467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44D43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8E5E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39 443,1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DAC5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16 417,0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CCA2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34 850,0</w:t>
            </w:r>
          </w:p>
        </w:tc>
      </w:tr>
      <w:tr w:rsidR="0061118D" w:rsidRPr="0061118D" w14:paraId="5188922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2D622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F58AD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5DC69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BD77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A670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F75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C7BB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39 443,1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60B4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16 417,0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ECE7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34 850,0</w:t>
            </w:r>
          </w:p>
        </w:tc>
      </w:tr>
      <w:tr w:rsidR="0061118D" w:rsidRPr="0061118D" w14:paraId="0492AE3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5BE6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39AC19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30184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C56B9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1DA8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E7EF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D772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24 581,1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AC6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13 417,0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71D2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26 850,0</w:t>
            </w:r>
          </w:p>
        </w:tc>
      </w:tr>
      <w:tr w:rsidR="0061118D" w:rsidRPr="0061118D" w14:paraId="6189CAA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A32F1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7767B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D38D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E0EC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7BF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A0AC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0730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11 831,4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4C6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CEFB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7 500,0</w:t>
            </w:r>
          </w:p>
        </w:tc>
      </w:tr>
      <w:tr w:rsidR="0061118D" w:rsidRPr="0061118D" w14:paraId="4B49921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301A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782BD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B3647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59FB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22EB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A002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89EC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3 030,6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4BA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B69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61118D" w:rsidRPr="0061118D" w14:paraId="575F578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763C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F8BA5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B10D9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07E34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BD64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C8917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81DD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13 989,6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2E4F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BE5F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</w:tr>
      <w:tr w:rsidR="0061118D" w:rsidRPr="0061118D" w14:paraId="2543736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AE81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A0996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02B31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42391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9361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0408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BB34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13 989,6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CA2C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DC6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</w:tr>
      <w:tr w:rsidR="0061118D" w:rsidRPr="0061118D" w14:paraId="2C75341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AE32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E163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BEBF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D055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7523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D42D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E536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13 989,6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FD5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D21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1 000,0</w:t>
            </w:r>
          </w:p>
        </w:tc>
      </w:tr>
      <w:tr w:rsidR="0061118D" w:rsidRPr="0061118D" w14:paraId="20BA4C8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5B36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1508E5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Капитальный ремонт муниципальных 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A7250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E7849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B222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493FC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1F9B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AC2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5248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453DF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173F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EAC9A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E476E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5D71E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69C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0B093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6C54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E8DE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B0EB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7E6B27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BB00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0724A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A15C1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A3D4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29CF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18C5A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63E1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298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E72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A0A8A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59D7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BA956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021D4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A2B1C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EFE6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7D1E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0D9C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3E63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702A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5114E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7B65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F41AA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AF74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18FC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8A83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DAD4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0E2B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AC0A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0AF4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0EA12D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9AD6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25BEC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"Модернизация инфраструктуры муниципальных образовательных организаций"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13E2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EDFA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9C925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A7D4C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9990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150 388,1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5709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2210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C4B67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E24B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7FF53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 (в части модернизации инфраструктуры)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EE0B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3753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78A4E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C2E8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72CD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16 975,5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853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F8C9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3B3AC1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3C2AF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D190C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AC70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590D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6F56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4B025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A5FB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16 975,5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9C2E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2F6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9EB515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DD7A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B6DDB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6389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96F2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EA39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B0FB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DAA51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16 975,5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D16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1F11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24CF9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9B73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A734A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9C86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EC11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6A5F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DBFF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F57E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16 975,5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0809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6B29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850E5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3DED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D54EF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43FA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F3C2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69DB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29B8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9232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729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AAC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F7DE7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8CF5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C1EE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E52A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8ADE4E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333A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6A40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2D7A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15 995,5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382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8013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7DF3C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22FA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4F8FCF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Модернизация территорий общеобразовательных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0DA2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2635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D26B3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6715F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C24C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16 024,9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2CF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13C0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08A22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1509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2AD00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7C15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83EAD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92845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EC58E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1C22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16 024,9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8A2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329E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38B0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4260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B746C0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60C8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80016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5BC6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E274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A7CA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16 024,9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DEA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28A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FB8EF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D798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F1397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363E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0F78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9801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80EA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C132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16 024,9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A83B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F181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046CF2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A97C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17D08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A848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DF15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5024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9556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2C42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16 024,9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141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27CF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A1C1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786AD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C135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Модернизация территорий общеобразовательных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1D8C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Ц7130S4130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A943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9509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9A574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1423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117 387,7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284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FA41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E860E1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9085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56F1A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8178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Ц7130S4130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EDF3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568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95901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C4B1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117 387,7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E3B0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6D6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933A5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D88F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16813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6705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Ц7130S4130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7508A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E87C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070C8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792A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117 387,7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3FF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EF4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94AE4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5A4E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87121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CCC3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Ц7130S4130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7AE7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1714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8953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B5387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117 387,7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784A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5C6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4EA494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3249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2F6A1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05ED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Ц7130S4130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75AF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E542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3247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E76B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117 387,7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DD0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CB6B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1B2E08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0929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8C69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ABEA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05C3D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AA6EF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7039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486A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53 638,6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2E84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C9F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</w:tr>
      <w:tr w:rsidR="0061118D" w:rsidRPr="0061118D" w14:paraId="090F54F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65BEA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3FA2A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4F30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3FB6D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A4CEA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996A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85B5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22 771,1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7EE4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301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7A115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3A97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C9CCE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C621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084F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F13C9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ED9C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E58E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22 771,1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770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0AB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19E63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9BD29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E5BE9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CCB3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1C1F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0121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144B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65EB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22 771,1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FC47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313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11C5E6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A2B9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A41FD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657B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72E91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970E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20E6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4171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22 771,1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9CB7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2582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F4D164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5E07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465C4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84F17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47CE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C026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8068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2AAE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22 771,1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441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CE38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3AD1D2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5D2B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51986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4FC8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0D691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764E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35FEA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7825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30 867,5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4A3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6F4B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</w:tr>
      <w:tr w:rsidR="0061118D" w:rsidRPr="0061118D" w14:paraId="765C1A8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343BC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AA27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2B7F7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A9D3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2E59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2C66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75315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30 394,9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640C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05D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</w:tr>
      <w:tr w:rsidR="0061118D" w:rsidRPr="0061118D" w14:paraId="7FE1C1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7293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98E7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01C9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496D47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61D7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9D2BF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ACB4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29 449,6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96FE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F21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</w:tr>
      <w:tr w:rsidR="0061118D" w:rsidRPr="0061118D" w14:paraId="15FBA63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D930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2A9B3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91CF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D7C3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61FE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7899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A0B3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29 449,6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DFF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0D6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</w:tr>
      <w:tr w:rsidR="0061118D" w:rsidRPr="0061118D" w14:paraId="42E0EEE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23EB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7210D3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05F6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CFDF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AAFF4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113A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F5F2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29 449,6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60A1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12F8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30 000,0</w:t>
            </w:r>
          </w:p>
        </w:tc>
      </w:tr>
      <w:tr w:rsidR="0061118D" w:rsidRPr="0061118D" w14:paraId="417047B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39E0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96634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E73D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230FC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538F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BF472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1A04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38FC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4C19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0293E1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B7C37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6B468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7CA4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BF69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37E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6580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F428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065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4585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271E5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3EDC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BA9A1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A0D8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935E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DD2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9056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5AF5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386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0C3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943BE7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0C327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D3036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376D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7284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6255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B0F8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0F56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87AF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9FC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D39B46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EF3A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965F9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DE7F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D5A6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72CF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9FCF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EF6AC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9FD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C37A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43E583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C98D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43360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FD0E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1DD1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034C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ABCD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DED51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F6D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3B19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AFD31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CA9C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5DD246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CA58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0C4A6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27AB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F1961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18AB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898C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380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450FA4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614A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56C526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A1F8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C76A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59BA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5D53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593E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CCF3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A692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E0B636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9E1B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82C65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FF77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B968F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0862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1FF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6A12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4F6B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C8CA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AE08BC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F09C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AC36F7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976B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F142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A193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A1BD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E335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834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D84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462079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35FE98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5.2.</w:t>
            </w:r>
          </w:p>
        </w:tc>
        <w:tc>
          <w:tcPr>
            <w:tcW w:w="8288" w:type="dxa"/>
            <w:shd w:val="clear" w:color="auto" w:fill="auto"/>
            <w:hideMark/>
          </w:tcPr>
          <w:p w14:paraId="118EA06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"Молодежь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7AC90B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Ц720000000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39B67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1AE81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45F4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CB270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65 980,0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A59AF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640D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5D1740F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FC992F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187556" w14:textId="22E81E25" w:rsidR="0061118D" w:rsidRPr="0061118D" w:rsidRDefault="002265A6" w:rsidP="0061118D">
            <w:pP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"Развитие системы поддержки молодежи ("Молодежь России")"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C5A2907" w14:textId="066B9BCA" w:rsidR="0061118D" w:rsidRPr="0061118D" w:rsidRDefault="002265A6" w:rsidP="0061118D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Ц72ЕГ00000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E4C1A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E5911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FBD1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8F0A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65 680,0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849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7CA6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139B7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2321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D4EE3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программы комплексного развития молодежной политики в регионах Российской Федерации "Регион для молодых"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C4BD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Ц72EГ51160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B536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EB791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90678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E084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65 680,0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490A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2E74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27CD2B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44CD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07C856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17AE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Ц72EГ51160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9D4A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3389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1C7B8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BAD2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65 680,0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A26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AF3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316C20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9AD49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DFAC4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E141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Ц72EГ51160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9751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236A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B2CE0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963D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65 680,0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068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701D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FD7DE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1E65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2D983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3588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Ц72EГ51160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B59B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2350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D573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B09C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65 680,0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759C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0E7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EF69B1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D30F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02ED7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5D8C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Ц72EГ51160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FEAD8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8E4E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5748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726B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65 680,0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830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CC7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D7FFD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A935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76C94F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 по вовлечению молодежи в социальную практику"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9AC0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AD174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6DCF2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B1B1F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040D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8E20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7E1F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727604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2E3C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E5EBE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9705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B18B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ADEE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6067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4275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9D80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4BF1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1F94B1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90B1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FE203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2749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2C6A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F2F4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A45BD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4651F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B1E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3B07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6A06727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6683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CAD43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3D04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D8C7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7587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DFABC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CD0D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9110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30F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373305E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46237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EF051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A337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A60A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40E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CDB5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CA99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6601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6379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3A1B8E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7730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8FBC0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2CB0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8B8A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56B2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14692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71221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BF3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0594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1180208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36EF90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5.3.</w:t>
            </w:r>
          </w:p>
        </w:tc>
        <w:tc>
          <w:tcPr>
            <w:tcW w:w="8288" w:type="dxa"/>
            <w:shd w:val="clear" w:color="auto" w:fill="auto"/>
            <w:hideMark/>
          </w:tcPr>
          <w:p w14:paraId="2C913517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"Создание в городе Новочебоксарске новых мест в общеобразовательных организациях в соответствии с прогнозируемой потребностью и современными условиями обучения" муниципальной программы "Развитие образования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9AE7BA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Ц740000000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CAE71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1088B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59BE2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DFD62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283C3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99CDF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C9A582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6BB45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F1CE9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"Строительство (приобретение) и реконструкция зданий государственных общеобразовательных организаций Чувашской Республики, муниципальных общеобразовательных организаций"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8F22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Ц740300000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385D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6A0D7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946CB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71CAA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BD96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845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E4FB28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33C5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525EB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BBF8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Ц740350500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8265C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E9E5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E01C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B26AD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EBEC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D96D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F924D3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7F99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2F303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597A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Ц740350500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BCAB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1E9A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0F2E9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7BEF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9E65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B30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813E8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A8E7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CD00F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AAB5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Ц740350500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0F80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B814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5941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3DEF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E32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9C9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C14150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47CF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E8A1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80E9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Ц740350500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7C6E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B68A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DAE6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BCF5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3514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5B3B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944B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7696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66CCF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D2A0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Ц740350500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6D27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851C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A61F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1FCC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E6C5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F7C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C8791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3326AF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5.4.</w:t>
            </w:r>
          </w:p>
        </w:tc>
        <w:tc>
          <w:tcPr>
            <w:tcW w:w="8288" w:type="dxa"/>
            <w:shd w:val="clear" w:color="auto" w:fill="auto"/>
            <w:hideMark/>
          </w:tcPr>
          <w:p w14:paraId="3A5FED41" w14:textId="4DE3C770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"Патриотическое воспитание и допризывная подготовка молодежи Чувашской Республики" муниципальной программы "Развитие образования</w:t>
            </w:r>
            <w:r w:rsidR="007013F6">
              <w:rPr>
                <w:b/>
                <w:bCs/>
                <w:color w:val="000000"/>
                <w:sz w:val="20"/>
                <w:szCs w:val="20"/>
              </w:rPr>
              <w:t xml:space="preserve"> 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D1D9CD3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Ц760000000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1605B2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E55C9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1E38B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739EB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D06E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EDB1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5DC6BE1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D96E5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6B18C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"Патриотическое воспитание"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A1AE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Ц76EВ00000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BBBF6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F465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39555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8AA7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FC7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CDA8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532DD8D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779F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29D4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CF0B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Ц76EВ51790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8F997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330D9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9CF6E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B9CE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2918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639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48F50E0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0E473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31614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6CD8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Ц76EВ51790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BD50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D37F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D610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4F53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33E2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97D5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70CAF2D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26FA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E55AB0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9042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Ц76EВ51790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5EAE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5A29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F86B5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3A20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0FD7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600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22AFDBB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D3F3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3479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1918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Ц76EВ51790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CEA5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AECF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6991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B076B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A4D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4F8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012E31C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8D00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52723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F501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Ц76EВ51790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474A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083A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B218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5965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A560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6657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6 153,0</w:t>
            </w:r>
          </w:p>
        </w:tc>
      </w:tr>
      <w:tr w:rsidR="0061118D" w:rsidRPr="0061118D" w14:paraId="1236A0C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387EF9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5.5.</w:t>
            </w:r>
          </w:p>
        </w:tc>
        <w:tc>
          <w:tcPr>
            <w:tcW w:w="8288" w:type="dxa"/>
            <w:shd w:val="clear" w:color="auto" w:fill="auto"/>
            <w:hideMark/>
          </w:tcPr>
          <w:p w14:paraId="666C14EF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образования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6C118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Ц7Э0000000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E8654B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82C98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79633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DFC02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18 995,3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DB27C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17 511,2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90E89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17 511,2</w:t>
            </w:r>
          </w:p>
        </w:tc>
      </w:tr>
      <w:tr w:rsidR="0061118D" w:rsidRPr="0061118D" w14:paraId="23108F2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4C38CB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F979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BCF8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98F1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739EA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99FFE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FBF4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18 995,3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83D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17 511,2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9D0D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17 511,2</w:t>
            </w:r>
          </w:p>
        </w:tc>
      </w:tr>
      <w:tr w:rsidR="0061118D" w:rsidRPr="0061118D" w14:paraId="2BBBB59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D51CB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5EF338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функций муниципальных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98EE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9F250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168D6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A857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1E63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14 927,2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EEF1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B74A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</w:tr>
      <w:tr w:rsidR="0061118D" w:rsidRPr="0061118D" w14:paraId="2511635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3235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048B76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B192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4106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9A0A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8D4DD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EFC4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14 927,2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CF1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629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</w:tr>
      <w:tr w:rsidR="0061118D" w:rsidRPr="0061118D" w14:paraId="7C101F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1C1E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D19D2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87A8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5373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D20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355EE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864A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14 927,2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E83C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D81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</w:tr>
      <w:tr w:rsidR="0061118D" w:rsidRPr="0061118D" w14:paraId="3AD6A40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8E54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4C5F8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F9C4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F89D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C198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F2CC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8B7B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14 927,2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0D90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899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</w:tr>
      <w:tr w:rsidR="0061118D" w:rsidRPr="0061118D" w14:paraId="3C7B600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5FDE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F585D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D1CAD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2D4F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4CD0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E8B3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322A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14 927,2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A647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B2A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13 620,3</w:t>
            </w:r>
          </w:p>
        </w:tc>
      </w:tr>
      <w:tr w:rsidR="0061118D" w:rsidRPr="0061118D" w14:paraId="5962F47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20C0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77FBF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AEF8D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03CF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4D39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AA759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6F0B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918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0DC5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3 890,9</w:t>
            </w:r>
          </w:p>
        </w:tc>
      </w:tr>
      <w:tr w:rsidR="0061118D" w:rsidRPr="0061118D" w14:paraId="16780A0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44A8B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AD74FE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21EC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6A58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466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7F569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28D9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3 979,8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1DD8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DB0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</w:tr>
      <w:tr w:rsidR="0061118D" w:rsidRPr="0061118D" w14:paraId="17C70CB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2550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09EC8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90E4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A39F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2987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45C8F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3B87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3 979,8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AC0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41F7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</w:tr>
      <w:tr w:rsidR="0061118D" w:rsidRPr="0061118D" w14:paraId="4C98A8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3FF8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2CA0B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1F37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A1C0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E4B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9601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C093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3 979,8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F103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23A5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</w:tr>
      <w:tr w:rsidR="0061118D" w:rsidRPr="0061118D" w14:paraId="04FB7C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7968C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58C9E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961E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2E05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97D1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56C9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B8305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3 979,8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6887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1C47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3 803,1</w:t>
            </w:r>
          </w:p>
        </w:tc>
      </w:tr>
      <w:tr w:rsidR="0061118D" w:rsidRPr="0061118D" w14:paraId="26BD70E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EEC01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F0430D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D3D3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572C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5A79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FD0FD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549B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5BC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76B2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</w:tr>
      <w:tr w:rsidR="0061118D" w:rsidRPr="0061118D" w14:paraId="67F208B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CA0EA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63D80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6388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867D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9A89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A6467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EACC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C47D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677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</w:tr>
      <w:tr w:rsidR="0061118D" w:rsidRPr="0061118D" w14:paraId="080AFF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4531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81CC4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68700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39BB4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D3C4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2283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0F34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5B4D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ADD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</w:tr>
      <w:tr w:rsidR="0061118D" w:rsidRPr="0061118D" w14:paraId="7DF195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FD58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4BE72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EEDB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6935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2F4B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79F1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2318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2F7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8AEE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87,8</w:t>
            </w:r>
          </w:p>
        </w:tc>
      </w:tr>
      <w:tr w:rsidR="0061118D" w:rsidRPr="0061118D" w14:paraId="3802B51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F278B0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6.</w:t>
            </w:r>
          </w:p>
        </w:tc>
        <w:tc>
          <w:tcPr>
            <w:tcW w:w="8288" w:type="dxa"/>
            <w:shd w:val="clear" w:color="auto" w:fill="auto"/>
            <w:hideMark/>
          </w:tcPr>
          <w:p w14:paraId="6C0CDB37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442C0AB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FE64B5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546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BCA3A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DF3C7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47 849,6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EC82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12 652,7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0E80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17 652,7</w:t>
            </w:r>
          </w:p>
        </w:tc>
      </w:tr>
      <w:tr w:rsidR="0061118D" w:rsidRPr="0061118D" w14:paraId="325A7AE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EA8EBF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6.1.</w:t>
            </w:r>
          </w:p>
        </w:tc>
        <w:tc>
          <w:tcPr>
            <w:tcW w:w="8288" w:type="dxa"/>
            <w:shd w:val="clear" w:color="auto" w:fill="auto"/>
            <w:hideMark/>
          </w:tcPr>
          <w:p w14:paraId="7373093B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36001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AE3C4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4C874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ED997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251D5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41 044,2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E31B3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12 584,2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82F4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12 584,2</w:t>
            </w:r>
          </w:p>
        </w:tc>
      </w:tr>
      <w:tr w:rsidR="0061118D" w:rsidRPr="0061118D" w14:paraId="41ADC57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429E50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443A1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деятельности муниципальных учреждений, реализующих мероприятия по обеспе-чению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74C0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05C6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914E6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79578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2094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EA78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12 584,2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1715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12 584,2</w:t>
            </w:r>
          </w:p>
        </w:tc>
      </w:tr>
      <w:tr w:rsidR="0061118D" w:rsidRPr="0061118D" w14:paraId="3DFE06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7CBF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D0E1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762C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9290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AE4F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ED880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8861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13 659,8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836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12 584,2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26AE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12 584,2</w:t>
            </w:r>
          </w:p>
        </w:tc>
      </w:tr>
      <w:tr w:rsidR="0061118D" w:rsidRPr="0061118D" w14:paraId="3D3C00F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468F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FAFA9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D6B25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8997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9475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696C2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67E0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11 319,3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0FF2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D3C5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</w:tr>
      <w:tr w:rsidR="0061118D" w:rsidRPr="0061118D" w14:paraId="50627CA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FE74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9D8767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45D9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BB79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1F56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3D3C4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3D63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11 319,3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A4A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B9DD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</w:tr>
      <w:tr w:rsidR="0061118D" w:rsidRPr="0061118D" w14:paraId="26F8A86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D5555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ABF47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CF3E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9D54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094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D7B1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D1FF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11 319,3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618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E66D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</w:tr>
      <w:tr w:rsidR="0061118D" w:rsidRPr="0061118D" w14:paraId="5CB716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6248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8218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DFA8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62EE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099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CCDB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0BD5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11 319,3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009F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E5E6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11 291,5</w:t>
            </w:r>
          </w:p>
        </w:tc>
      </w:tr>
      <w:tr w:rsidR="0061118D" w:rsidRPr="0061118D" w14:paraId="562DB15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6D9AE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F751C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0877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DD516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C7EE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E934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0554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2 269,2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84AB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B6CE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</w:tr>
      <w:tr w:rsidR="0061118D" w:rsidRPr="0061118D" w14:paraId="10DAD01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FA37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72AF14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57732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8E195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2ACB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D37D3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768B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2 269,2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45D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4338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</w:tr>
      <w:tr w:rsidR="0061118D" w:rsidRPr="0061118D" w14:paraId="10E284B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56E54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A22C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97FE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1D7D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60EE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037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4AA0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2 269,2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FECA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757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</w:tr>
      <w:tr w:rsidR="0061118D" w:rsidRPr="0061118D" w14:paraId="781C84C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0B1D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6945F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AEF4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DDEC4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377B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9028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71D7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2 269,2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C42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2A7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1 292,7</w:t>
            </w:r>
          </w:p>
        </w:tc>
      </w:tr>
      <w:tr w:rsidR="0061118D" w:rsidRPr="0061118D" w14:paraId="72E23F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1E1A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DB918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6B22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2A25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0B3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579B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00D4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221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E5F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8F3AD0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CA59D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94C20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E53E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A5E1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C63F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7D471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1C2F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5D7A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2F8A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D8DD13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41CA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FB916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058E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4646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FCE6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26BB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EEEB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D8EB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E25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CC6F9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A0025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86E23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A1B9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510D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6CF9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9AE3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D11C5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D471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2000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7BBAA5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E13A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9AF4E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гражданской обороны, повышение уровня готовности территориальной подсистемы города Новочебоксарска единой государственной системы предупреждения и ликвидации чрезвычайных ситуаций к оперативному реагированию на чрезвычайные ситуации, пожары и происшествия на водных объектах"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B19D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BFFAC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8B3F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22B18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01D2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4 899,3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0CA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35A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F5C1A5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8397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5F15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Содержание материально-технических запасов в целях гражданской обороны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DAE5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B266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0E1EB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BDCC1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4A83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4 408,3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ACC2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A119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ABBA19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6B69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BC258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F787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2757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43B5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A4A9D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1478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4 408,3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51F1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B39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7AA7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323E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87F98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7D48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532B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C2F3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F780D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1708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4 408,3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BE75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3A8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2394F1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71C9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541D17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0DDE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107E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434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21AA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A1FA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4 408,3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212D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DEE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B08813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9AD5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00748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82DF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C1E2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0F2E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85D5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6C45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4 408,3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B7A4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589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65433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5230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2866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Установка автономных дымовых пожарных извещателей в местах проживания отдельных категорий граждан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EC22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Ц8104S4420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EAE5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85F49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057BA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66BA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1ADB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9AD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55FB97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3CB4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F7639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3B455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Ц8104S4420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2D9C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E7CF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10866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50188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E5D5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147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E761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5AA8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0D7E6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B623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Ц8104S4420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783F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3321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A7D99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552F3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66CF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83F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13FC13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CA621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55F93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94603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Ц8104S4420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E0E92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1207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B59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453E5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CCA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0F4E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5131C8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E39E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33B2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46D3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Ц8104S4420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3BBB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415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9DC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4C48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EC5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E9B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FF51E0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3A8E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66E6A5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"Совершенствование функционирования органов управления территориальной подсистемы Чувашской Республики единой государственной системы предупреждения и ликвидации чрезвычайных ситуаций, систем оповещения и информирования населения"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F137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Ц810900000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EA61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A26A0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9B5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4B9D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22 485,1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F416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0975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FBEAB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8EEA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ACB2F5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Совершенствование региональной автоматизированной системы централизованного оповещения органов управления и населения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E356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Ц8109S1130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6AD9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6E83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7813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39C56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22 485,1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860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7CB1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1C965E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0C011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36F46F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0230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Ц8109S1130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03A0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C1C4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16BBB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2C64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22 485,1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66B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821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141000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56BF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FFA1B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EC08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Ц8109S1130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16BA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0579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0037F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A6FCA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22 485,1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B203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34CA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15EDC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A9E3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8F6DD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7581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Ц8109S1130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F07F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52DD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0AC1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6B952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22 485,1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DE1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2C4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BCD768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49AE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C0813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C290A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Ц8109S1130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D86D2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004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FAC6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A58D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22 485,1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2220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39CF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7C350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489440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6.2.</w:t>
            </w:r>
          </w:p>
        </w:tc>
        <w:tc>
          <w:tcPr>
            <w:tcW w:w="8288" w:type="dxa"/>
            <w:shd w:val="clear" w:color="auto" w:fill="auto"/>
            <w:hideMark/>
          </w:tcPr>
          <w:p w14:paraId="0F6C1D1E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"Профилактика терроризма и экстремистской деятельности в городе Новочебоксарске"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A5AE6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Ц830000000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20D9EC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4FC2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5AB16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545D3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89B61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1A79E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57,0</w:t>
            </w:r>
          </w:p>
        </w:tc>
      </w:tr>
      <w:tr w:rsidR="0061118D" w:rsidRPr="0061118D" w14:paraId="3232951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F750C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E2A4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 по профилактике и соблюдению правопорядка на улицах и в других общественных местах"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C61F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A5D4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CFD7D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98ECF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C866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02A6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C024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57,0</w:t>
            </w:r>
          </w:p>
        </w:tc>
      </w:tr>
      <w:tr w:rsidR="0061118D" w:rsidRPr="0061118D" w14:paraId="0B8542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8E02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F441A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871D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7EBB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F8603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04A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99B5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42D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D94D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</w:tr>
      <w:tr w:rsidR="0061118D" w:rsidRPr="0061118D" w14:paraId="36FD16C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658B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B64A1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45D8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A8CE0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A83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1BFF4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1C89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23C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408A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</w:tr>
      <w:tr w:rsidR="0061118D" w:rsidRPr="0061118D" w14:paraId="3F4FF21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6076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B04B3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42A1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32C7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18E9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B2674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2FEA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456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71C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</w:tr>
      <w:tr w:rsidR="0061118D" w:rsidRPr="0061118D" w14:paraId="38221A3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0721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A6312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B818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7FB3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0669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0D0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09E0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EFE8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B3BB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</w:tr>
      <w:tr w:rsidR="0061118D" w:rsidRPr="0061118D" w14:paraId="02BA394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F54F6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980137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7692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CD442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102E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C8BA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B17D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0BC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AE38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32,0</w:t>
            </w:r>
          </w:p>
        </w:tc>
      </w:tr>
      <w:tr w:rsidR="0061118D" w:rsidRPr="0061118D" w14:paraId="057B9EB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351E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E5EB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Приобретение антитеррористического и досмотрового оборудования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47AF2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Ц830572620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BBC1F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1BDBB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C93E8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7046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5C52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DF52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ED088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849A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2A561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7365B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Ц830572620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5749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9903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18144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CF6F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2CA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7656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244B0E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234D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6CF57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1276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Ц830572620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45829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322F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5C9E2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2BF3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29F5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B76F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99F165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4301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A2766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A5ED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Ц830572620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95CA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8494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3D88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9A6F3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E94F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D96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DEFCB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2951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3B21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28E01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Ц830572620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CCF43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58D7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3CF1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F714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2 038,9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D56C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A701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AAAE0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5B2F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46597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E208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79C9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46DD5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A6BBD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81AB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9F4F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AACD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61118D" w:rsidRPr="0061118D" w14:paraId="31D9A4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E30D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8B86E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C249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8951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0355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F9744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EDCF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3400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0D71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1FBD253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806E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0986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76902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886D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E82F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837FA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C3F6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4F4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A854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5BECD87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4943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3A16A3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7555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5B9B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B1A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26C8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E6D4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56C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E80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3E3A9B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38AA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E4E6C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76FC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B8CC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9B06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4CAB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6137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9BE9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4925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292FCB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7DD1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ED6B1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313F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65654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EC52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30766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3C47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00F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A15B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</w:tr>
      <w:tr w:rsidR="0061118D" w:rsidRPr="0061118D" w14:paraId="35CB1EB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AF56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87322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9D0F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37756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5165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A368C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F891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6E1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0A8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</w:tr>
      <w:tr w:rsidR="0061118D" w:rsidRPr="0061118D" w14:paraId="0ADA927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C6568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68096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3D0E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C7387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1D34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724A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9CA8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F16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E46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</w:tr>
      <w:tr w:rsidR="0061118D" w:rsidRPr="0061118D" w14:paraId="54EF0FC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31D1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3BEF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5394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769A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1A79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8C3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5F84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6DB4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C0B5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5,0</w:t>
            </w:r>
          </w:p>
        </w:tc>
      </w:tr>
      <w:tr w:rsidR="0061118D" w:rsidRPr="0061118D" w14:paraId="14A5D3D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3D7E3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6.3.</w:t>
            </w:r>
          </w:p>
        </w:tc>
        <w:tc>
          <w:tcPr>
            <w:tcW w:w="8288" w:type="dxa"/>
            <w:shd w:val="clear" w:color="auto" w:fill="auto"/>
            <w:hideMark/>
          </w:tcPr>
          <w:p w14:paraId="3C1FE8E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«Построение (развитие) аппаратно-программного комплекса «Безопасный город» на территории города Новочебоксарска муниципальной программы «Повышение безопасности жизнедеятельности населения и территорий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36FFE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Ц850000000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03D87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93689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20B80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40EDC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4 720,5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0156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72369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5 011,5</w:t>
            </w:r>
          </w:p>
        </w:tc>
      </w:tr>
      <w:tr w:rsidR="0061118D" w:rsidRPr="0061118D" w14:paraId="773DAF6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BDB34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939D8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0E61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C29D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2B661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8137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0F7B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4 709,7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1CF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4C5A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0CF8DC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47EBE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6DD46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97AF1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C8CB3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C7362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74BA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1631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4 709,7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6493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CC6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776D00A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29C9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36438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C965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427A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501E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BBA56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C41F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4 709,7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EA10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82E3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5270DB5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BE35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B09B4A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64D0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B2AE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D9E2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06E4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533D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4 709,7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6C7C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004C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22DB562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9C7B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3C478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9103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141F5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913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1B0B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8C4B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4 709,7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3E39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217D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208E660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8509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CF622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F5EF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E0A0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8CC6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AEC09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A1FA1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4 709,7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721F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613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0FE9FFE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EE0A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0505F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управления оперативной обстановкой в муниципальном образовании"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C3B6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Ц850500000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41A1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CBEE2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7C08C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D68FC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AAB3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2A2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61118D" w:rsidRPr="0061118D" w14:paraId="5BB796E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F0B39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ABC1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17CA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B714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A2F9B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539D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C0C4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8BC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7A81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61118D" w:rsidRPr="0061118D" w14:paraId="76A3A3C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D2477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095F0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90C2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97FB2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F86F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D3904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51E3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21B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4F2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61118D" w:rsidRPr="0061118D" w14:paraId="2625BAF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CE94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61C69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FAB7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5FEF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7C1D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7F697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FE4E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0B5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0266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61118D" w:rsidRPr="0061118D" w14:paraId="24F563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8189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8652B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2114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00FAA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1E64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F21C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3833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5A8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C57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61118D" w:rsidRPr="0061118D" w14:paraId="06301FE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F822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5967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DDE4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8274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C7D1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C03D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0A51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455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F70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61118D" w:rsidRPr="0061118D" w14:paraId="4E836F3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44D6C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7.</w:t>
            </w:r>
          </w:p>
        </w:tc>
        <w:tc>
          <w:tcPr>
            <w:tcW w:w="8288" w:type="dxa"/>
            <w:shd w:val="clear" w:color="auto" w:fill="auto"/>
            <w:hideMark/>
          </w:tcPr>
          <w:p w14:paraId="0EF085C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сельского хозяйства и регулирование рынка сельскохозяйственной продукции, сырья и продовольствия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491C4D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Ц900000000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CF9D3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CF791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65119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619EF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1BFE9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1A0D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7C49FB2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4E12B5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7.1.</w:t>
            </w:r>
          </w:p>
        </w:tc>
        <w:tc>
          <w:tcPr>
            <w:tcW w:w="8288" w:type="dxa"/>
            <w:shd w:val="clear" w:color="auto" w:fill="auto"/>
            <w:hideMark/>
          </w:tcPr>
          <w:p w14:paraId="0530640D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"Развитие ветеринарии в городе Новочебоксарске" муниципальной программы "Развитие сельского хозяйства и регулирование рынка сельскохозяйственной продукции, сырья и продовольствия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C7B065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Ц970000000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AEF34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B6A8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5FB7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0D611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36CA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7D0C3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617E534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36214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A672B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"Предупреждение и ликвидация болезней животных"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8C72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Ц970100000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FE9D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DFC6B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D679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F562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CC52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7D06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18E7790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4D03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8D829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D719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EC6E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64219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6A6E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12CF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CCD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345D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733C20C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31A56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87D4C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FB42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2095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09C2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8A337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E5F2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871D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8A64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7D8BC07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C2A1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C5125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5DF6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C033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905B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17D14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C48E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85D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771C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13E0208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63A1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2900E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143A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D2508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B6EE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ABD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24E02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113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18DC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3908E11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4BB5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7A0CC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48ED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BF00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8620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A2B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4DA3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85C8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88C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407,3</w:t>
            </w:r>
          </w:p>
        </w:tc>
      </w:tr>
      <w:tr w:rsidR="0061118D" w:rsidRPr="0061118D" w14:paraId="2AE193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B1176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8.</w:t>
            </w:r>
          </w:p>
        </w:tc>
        <w:tc>
          <w:tcPr>
            <w:tcW w:w="8288" w:type="dxa"/>
            <w:shd w:val="clear" w:color="auto" w:fill="auto"/>
            <w:hideMark/>
          </w:tcPr>
          <w:p w14:paraId="38DB027D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"Экономическое развитие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4FB40DD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Ч100000000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F434C0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989B1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83A0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C41AF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4B8F1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DF80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D02912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EF8579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8.1.</w:t>
            </w:r>
          </w:p>
        </w:tc>
        <w:tc>
          <w:tcPr>
            <w:tcW w:w="8288" w:type="dxa"/>
            <w:shd w:val="clear" w:color="auto" w:fill="auto"/>
            <w:hideMark/>
          </w:tcPr>
          <w:p w14:paraId="41E04BAC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"Инвестиционный климат" муниципальной программы "Экономическое развитие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C3E1B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Ч160000000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B740A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39688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C76C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15D22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2B6FB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6A9C8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39CBE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6863C1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BAF79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"Внедрение механизмов конкуренции между муниципальными образованиями по показателям динамики привлечения инвестиций, создания новых рабочих мест"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B87A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Ч160800000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2D23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AFF78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B78C2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8857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B92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3E0D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2FE3E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54D5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80F65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Выделение грантов Главы Чувашской Республики муниципальным районам и городским округам для стимулирования привлечения инвестиций в основной капитал и развития экономического (налогового) потенциала территорий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77D0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Ч160816380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8E8C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BCF85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8F968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8E24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2F8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DA33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A270E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B96A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A3A26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3DD1C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Ч160816380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9AB5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25BA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9EFB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EE91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4561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BBC9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E9F088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6907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3FC84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F3F8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Ч160816380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A87BD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906D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CE31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85710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56D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947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6A870F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1769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24212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18D4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Ч160816380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9ED0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5AA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612C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EA79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3861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3CC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27B88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0387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64DCE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7C504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Ч160816380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21A2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71F3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84CE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F3BE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CCDF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D0D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9BECC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E0112E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9.</w:t>
            </w:r>
          </w:p>
        </w:tc>
        <w:tc>
          <w:tcPr>
            <w:tcW w:w="8288" w:type="dxa"/>
            <w:shd w:val="clear" w:color="auto" w:fill="auto"/>
            <w:hideMark/>
          </w:tcPr>
          <w:p w14:paraId="7CFFD345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58FBCB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C0932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DA3B7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2877E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8CEF2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313 049,1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F65E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268 397,4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B5851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246 189,0</w:t>
            </w:r>
          </w:p>
        </w:tc>
      </w:tr>
      <w:tr w:rsidR="0061118D" w:rsidRPr="0061118D" w14:paraId="4FF42BA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C4607F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9.1.</w:t>
            </w:r>
          </w:p>
        </w:tc>
        <w:tc>
          <w:tcPr>
            <w:tcW w:w="8288" w:type="dxa"/>
            <w:shd w:val="clear" w:color="auto" w:fill="auto"/>
            <w:hideMark/>
          </w:tcPr>
          <w:p w14:paraId="13B6913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DED19A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FF255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48617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D094A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E3DD3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303 145,7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ADF0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264 378,5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39D02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242 364,0</w:t>
            </w:r>
          </w:p>
        </w:tc>
      </w:tr>
      <w:tr w:rsidR="0061118D" w:rsidRPr="0061118D" w14:paraId="21A754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3AC52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AA918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9DED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BB20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E86F2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FC7C0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2F5B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160 288,6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E1D5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132 510,4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131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110 495,9</w:t>
            </w:r>
          </w:p>
        </w:tc>
      </w:tr>
      <w:tr w:rsidR="0061118D" w:rsidRPr="0061118D" w14:paraId="6D9A14F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6D4E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780B1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4E6D2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6BDB4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B8E19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B3AF6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5DEA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17 121,8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38E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896F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</w:tr>
      <w:tr w:rsidR="0061118D" w:rsidRPr="0061118D" w14:paraId="7963012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2298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4253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8380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FEB56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723D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AC5AF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2994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17 121,8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6B7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E51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</w:tr>
      <w:tr w:rsidR="0061118D" w:rsidRPr="0061118D" w14:paraId="6771395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30BF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42200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D2B1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DF7F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29CB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617A3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C9B4F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17 121,8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943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FD0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</w:tr>
      <w:tr w:rsidR="0061118D" w:rsidRPr="0061118D" w14:paraId="6DCF5C0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DB0A7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12DF2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06BE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BB49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FE81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9C2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6C02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17 121,8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97F1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151B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</w:tr>
      <w:tr w:rsidR="0061118D" w:rsidRPr="0061118D" w14:paraId="615E3E5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0A29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D492B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0E22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3CE1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A8AA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398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DEF41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17 121,8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EBE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A9F6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5 025,0</w:t>
            </w:r>
          </w:p>
        </w:tc>
      </w:tr>
      <w:tr w:rsidR="0061118D" w:rsidRPr="0061118D" w14:paraId="018981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8B15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CC82C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C174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8F7C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B5C9F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1275A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386E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29 165,4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06F2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17 283,9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96A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066B54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33AF6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1074C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A5C02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C72D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33CD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555B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DA41C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D82E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994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5BEA2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F4535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1C2E8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3309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052B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A2D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4FEA7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E303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B63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2E8C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04118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D7CB1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3B5CBB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5602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A7F7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286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8EB3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47B81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AB3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98A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CD0DF5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2110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85E1D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36F5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6BEF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D655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925C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FA81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5B2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D7F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236A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415BD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10620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8E5E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CD3A1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9F5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78D71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E1A4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27 470,7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7417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17 283,9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3A5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0CCECB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B95B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FB4D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EB4A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F9268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A4A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97D5E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F6DA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27 470,7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3DF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17 283,9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4316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0A0492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0A1F2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FF28FF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78A1D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A11D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FABB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E4BF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8402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27 470,7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6432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17 283,9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0165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FEA81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2238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CF115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DA07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5B0C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07F8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23A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3D79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27 470,7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7D52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17 283,9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920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3904C9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6B41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CE82A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7776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133F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7F865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51F9B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5E6E0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103 306,4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191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99 506,5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6A6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95 000,0</w:t>
            </w:r>
          </w:p>
        </w:tc>
      </w:tr>
      <w:tr w:rsidR="0061118D" w:rsidRPr="0061118D" w14:paraId="04E730A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D7F8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6BF64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D44E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0E2A0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8C4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E6ED9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36B1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102 231,9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4343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99 497,3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8914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94 990,8</w:t>
            </w:r>
          </w:p>
        </w:tc>
      </w:tr>
      <w:tr w:rsidR="0061118D" w:rsidRPr="0061118D" w14:paraId="58BF0BB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4179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EE34FC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796E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A91D8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2F88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96713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8106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102 231,9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D2AC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99 497,3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F84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94 990,8</w:t>
            </w:r>
          </w:p>
        </w:tc>
      </w:tr>
      <w:tr w:rsidR="0061118D" w:rsidRPr="0061118D" w14:paraId="4DBE1AF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3142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E4107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858B1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DA3EF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37D03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3B3F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0C28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102 231,9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93A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99 497,3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6B9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94 990,8</w:t>
            </w:r>
          </w:p>
        </w:tc>
      </w:tr>
      <w:tr w:rsidR="0061118D" w:rsidRPr="0061118D" w14:paraId="33A2A0D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1DC8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99355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A12E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07C90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B152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0E1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C5A6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102 231,9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8AF5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99 497,3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91B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94 990,8</w:t>
            </w:r>
          </w:p>
        </w:tc>
      </w:tr>
      <w:tr w:rsidR="0061118D" w:rsidRPr="0061118D" w14:paraId="50CAF9A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01A0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67B839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735E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F90C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58D3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B6382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941C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1 074,5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45B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292D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</w:tr>
      <w:tr w:rsidR="0061118D" w:rsidRPr="0061118D" w14:paraId="6E98C0F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D85C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5DA20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1CB7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C749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6D1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8AA1C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6C10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473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D2D0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F3CD4B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2F9F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0D38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3083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2D6E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03F9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8645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32FD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2B5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42B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D3DD4F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BB8C0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9C48B2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1C57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E630E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30293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A98E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CD94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C038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4C11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28B4DD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2085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A0758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0CA29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A971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825B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09442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8792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1419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3AA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</w:tr>
      <w:tr w:rsidR="0061118D" w:rsidRPr="0061118D" w14:paraId="02614D0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35F7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6ED8B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7BEA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9EE4E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433D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A6E6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F892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2D5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2EA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</w:tr>
      <w:tr w:rsidR="0061118D" w:rsidRPr="0061118D" w14:paraId="45B07E9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D4CC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BEC47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8463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D89E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3E9D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23D5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8B9D8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B8C8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01BC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9,2</w:t>
            </w:r>
          </w:p>
        </w:tc>
      </w:tr>
      <w:tr w:rsidR="0061118D" w:rsidRPr="0061118D" w14:paraId="4552F0C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F501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42CB9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58A3D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53D3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EEDB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5F99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59921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3F2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EF8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565186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9EBBF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3006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17BF6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B34C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7861B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4973A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E6ED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31BF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8041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10 470,9</w:t>
            </w:r>
          </w:p>
        </w:tc>
      </w:tr>
      <w:tr w:rsidR="0061118D" w:rsidRPr="0061118D" w14:paraId="02FC879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6670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FD725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1857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D2AF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FE1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92392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A6AD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4BEA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66AC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10 470,9</w:t>
            </w:r>
          </w:p>
        </w:tc>
      </w:tr>
      <w:tr w:rsidR="0061118D" w:rsidRPr="0061118D" w14:paraId="78045EC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E9FA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495E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4CD8F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FCD8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1028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F6576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6841E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9AA4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021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10 470,9</w:t>
            </w:r>
          </w:p>
        </w:tc>
      </w:tr>
      <w:tr w:rsidR="0061118D" w:rsidRPr="0061118D" w14:paraId="1C95CA9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B53E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61F399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F1F9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0814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08FC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52C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29CF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EB3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7B1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10 470,9</w:t>
            </w:r>
          </w:p>
        </w:tc>
      </w:tr>
      <w:tr w:rsidR="0061118D" w:rsidRPr="0061118D" w14:paraId="0C7948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98AE8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F77CC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7A82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3E9BE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47A5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B6C2E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A5F1C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E400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10 695,0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C34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10 470,9</w:t>
            </w:r>
          </w:p>
        </w:tc>
      </w:tr>
      <w:tr w:rsidR="0061118D" w:rsidRPr="0061118D" w14:paraId="185B6D3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D604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873EE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"Дорожная сеть"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85F3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Ч21R100000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DF04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C9277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FBA9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A8C9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142 857,1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53B9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0094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</w:tr>
      <w:tr w:rsidR="0061118D" w:rsidRPr="0061118D" w14:paraId="5A0B9E7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67A11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FD532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мероприятий комплексного развития транспортной инфраструктуры Чебоксарской агломерации в рамках реализации национального проекта "Безопасные качественные дороги"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6B02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53E5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8F6A4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EDC47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9707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142 857,1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183B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B2A2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</w:tr>
      <w:tr w:rsidR="0061118D" w:rsidRPr="0061118D" w14:paraId="4DE34A0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ACAAB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2A9B0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8ACF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5037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BE7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70383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295D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142 857,1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01BC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961C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</w:tr>
      <w:tr w:rsidR="0061118D" w:rsidRPr="0061118D" w14:paraId="56FCD4F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9C2E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B3F8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5F6E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260A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DD8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34EC1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530C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142 857,1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1336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0DE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</w:tr>
      <w:tr w:rsidR="0061118D" w:rsidRPr="0061118D" w14:paraId="5AA129A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83BD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506344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100D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EAE6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9489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7290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1AC8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142 857,1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8939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332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</w:tr>
      <w:tr w:rsidR="0061118D" w:rsidRPr="0061118D" w14:paraId="1541586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C6FE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0CF6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4C80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FDAB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A45B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5F4D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1FAA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142 857,1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EFE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C9D0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131 868,1</w:t>
            </w:r>
          </w:p>
        </w:tc>
      </w:tr>
      <w:tr w:rsidR="0061118D" w:rsidRPr="0061118D" w14:paraId="275B520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6EA257E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9.2.</w:t>
            </w:r>
          </w:p>
        </w:tc>
        <w:tc>
          <w:tcPr>
            <w:tcW w:w="8288" w:type="dxa"/>
            <w:shd w:val="clear" w:color="auto" w:fill="auto"/>
            <w:hideMark/>
          </w:tcPr>
          <w:p w14:paraId="5FAD08B8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"Пассажирский транспорт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3472A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Ч220000000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1F5B8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6B18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D5EC2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D05E2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9699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14BB1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4483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65BD9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B28144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автомобильного и городского электрического транспорта"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9F36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Ч220100000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EFEC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8CCF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EB0F4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B59C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32DA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F461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3BFCEC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8648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5A8BBE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на реализацию мероприятий, связанных с процедурой ликвидации Новочебоксарского муниципального унитарного предприятия троллейбусного транспорта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53CBC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Ч220179770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621B7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8CEB4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2AF15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7860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278B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E92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89BF4D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6D51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CF5EB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70B37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Ч220179770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A1F6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7AB2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3184F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C748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EB2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B7F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C0F858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0C94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B36F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D7D4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Ч220179770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7F90F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DA46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D12A4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B4F88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423A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BA3E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DF93D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82F5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D0649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39AE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Ч220179770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DB1C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F0CB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AC37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9D082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3678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C6BA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82FF1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DB8B7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5C1AF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282B5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Ч220179770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71CF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4523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4C7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E27CE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2 229,6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BB6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0EF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D32724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58BD8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9.3.</w:t>
            </w:r>
          </w:p>
        </w:tc>
        <w:tc>
          <w:tcPr>
            <w:tcW w:w="8288" w:type="dxa"/>
            <w:shd w:val="clear" w:color="auto" w:fill="auto"/>
            <w:hideMark/>
          </w:tcPr>
          <w:p w14:paraId="516B4818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BB9A42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BDB211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906C2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92125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D6B5A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7 673,8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04836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4 018,9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3263F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3 825,0</w:t>
            </w:r>
          </w:p>
        </w:tc>
      </w:tr>
      <w:tr w:rsidR="0061118D" w:rsidRPr="0061118D" w14:paraId="448BF81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357867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CEF15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0DED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547F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11E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E17B2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3DCA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7 673,8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33E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4 018,9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E306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3 825,0</w:t>
            </w:r>
          </w:p>
        </w:tc>
      </w:tr>
      <w:tr w:rsidR="0061118D" w:rsidRPr="0061118D" w14:paraId="0C8DB8F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B8C1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D0FD8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9A3C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06E7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D9C7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F9F1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17B0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163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53F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D43249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3FDFA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913BF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B5ED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5BF3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8E509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B6489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0C52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1 244,7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C209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E2AE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61118D" w:rsidRPr="0061118D" w14:paraId="3DD0B9A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DE90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532B6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B4B5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B074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942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F07C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E24B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1 244,7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706E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978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61118D" w:rsidRPr="0061118D" w14:paraId="69278EC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B6F8F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E37B3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EFB39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E691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669F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1214F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BA7D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1 244,7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724A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7A9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61118D" w:rsidRPr="0061118D" w14:paraId="710E44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D9E31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EA665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63CB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8E4E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763F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D38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E14B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1 244,7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3D5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208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61118D" w:rsidRPr="0061118D" w14:paraId="614A0FE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5FC2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3C0F13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BF199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E9C8B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978F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300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E47E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1 244,7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684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1 693,9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859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61118D" w:rsidRPr="0061118D" w14:paraId="180897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51B3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684B4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Обустройство и совершенствование опасных участков улично-дорожной сети городов и сельских населенных пунктов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1D77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8FA1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2858B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E0B5A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A6B3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EF1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3AD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</w:tr>
      <w:tr w:rsidR="0061118D" w:rsidRPr="0061118D" w14:paraId="3889421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A354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E8CA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A5ED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98E9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4511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AEF45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E036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95B4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963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</w:tr>
      <w:tr w:rsidR="0061118D" w:rsidRPr="0061118D" w14:paraId="6FBFC8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B881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3ED1F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609B7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D8B5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B027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D74D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C24C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0B23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E03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</w:tr>
      <w:tr w:rsidR="0061118D" w:rsidRPr="0061118D" w14:paraId="39C2674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753F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10A94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3BA6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60C1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DD44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599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096C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D7B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A186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</w:tr>
      <w:tr w:rsidR="0061118D" w:rsidRPr="0061118D" w14:paraId="6C66C58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00CA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6014C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09B2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0D84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A45B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5D55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99D0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CE1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69C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2 300,0</w:t>
            </w:r>
          </w:p>
        </w:tc>
      </w:tr>
      <w:tr w:rsidR="0061118D" w:rsidRPr="0061118D" w14:paraId="65A4CC2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B5D0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3089D9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Пропаганда безопасности дорожного движения и культуры поведения участников дорожного движения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9371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799A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31BF7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8C0A2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6E82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7E92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D9F5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61118D" w:rsidRPr="0061118D" w14:paraId="547E3E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383E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ED1AB6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A9BB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826E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D071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A0F5A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FBFF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DF0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79D2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61118D" w:rsidRPr="0061118D" w14:paraId="3E20911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A412A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0BE5E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7FC3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0709E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7D56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5B7B2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9171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E85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B84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61118D" w:rsidRPr="0061118D" w14:paraId="3ED7D53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26ADB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74780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2E52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1D30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D230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A2DD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22EF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3FD5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E471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61118D" w:rsidRPr="0061118D" w14:paraId="7426805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1CB2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0473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E25A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C20C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5A83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776F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0069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424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8E32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61118D" w:rsidRPr="0061118D" w14:paraId="481A953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17889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10.</w:t>
            </w:r>
          </w:p>
        </w:tc>
        <w:tc>
          <w:tcPr>
            <w:tcW w:w="8288" w:type="dxa"/>
            <w:shd w:val="clear" w:color="auto" w:fill="auto"/>
            <w:hideMark/>
          </w:tcPr>
          <w:p w14:paraId="15DEE43E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E6CF8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B43FF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05C87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E8FEE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87FD8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22 579,6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5BF1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15 325,0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0DC2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15 325,0</w:t>
            </w:r>
          </w:p>
        </w:tc>
      </w:tr>
      <w:tr w:rsidR="0061118D" w:rsidRPr="0061118D" w14:paraId="084811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EDC3388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10.1.</w:t>
            </w:r>
          </w:p>
        </w:tc>
        <w:tc>
          <w:tcPr>
            <w:tcW w:w="8288" w:type="dxa"/>
            <w:shd w:val="clear" w:color="auto" w:fill="auto"/>
            <w:hideMark/>
          </w:tcPr>
          <w:p w14:paraId="20B1B13D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«Обеспечение экологической безопасности города Новочебоксарска»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E939E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D5FAE2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A920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5C44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B7B99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2 985,9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56CD5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1 425,0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10382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1 425,0</w:t>
            </w:r>
          </w:p>
        </w:tc>
      </w:tr>
      <w:tr w:rsidR="0061118D" w:rsidRPr="0061118D" w14:paraId="6A4AC8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DB194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6677B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0A77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8AC3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87649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2C01F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54A1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2 911,7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D692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524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</w:tr>
      <w:tr w:rsidR="0061118D" w:rsidRPr="0061118D" w14:paraId="155BD28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F1D7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D6110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5935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6C33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78B4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A5DE0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43B3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1 862,6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E5A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1A63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5ED260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A921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84454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622D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84D5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03B9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E9CEC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AEFE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5B4D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C6CE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79226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D965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018338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7E5D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D5B0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E4A0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F962F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5661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1 862,6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EE93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C70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4CE279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D4E3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E15F86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E678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ADA4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814D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7AEC4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4C812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1 862,6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87F6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0C88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5AE2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D16C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42F1E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4708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20F1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DF9B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1DD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8426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1 862,6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D528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8C67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3BBACC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DAC3A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33E93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2B31F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D79C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9988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259E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D2FD8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1FD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C702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8738BC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E133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75251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1D5B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5B26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F3F7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67F4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2C0A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237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682C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FBDB1F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C6D5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FD02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экологических мероприятий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6189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Ч32017935Э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F160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121F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5F6FA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4A7D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1 049,1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CEED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0BA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</w:tr>
      <w:tr w:rsidR="0061118D" w:rsidRPr="0061118D" w14:paraId="5FAEED1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61FA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8D68DB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0703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Ч32017935Э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30D3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836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51A8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C75D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1 049,1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D45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7BE9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</w:tr>
      <w:tr w:rsidR="0061118D" w:rsidRPr="0061118D" w14:paraId="1F6FF51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4C9C2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B3E395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2ABE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Ч32017935Э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D2BD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74B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9E5C2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42C4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1 049,1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784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EEC1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</w:tr>
      <w:tr w:rsidR="0061118D" w:rsidRPr="0061118D" w14:paraId="65AB4BD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1990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DB8DB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D805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Ч32017935Э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62D0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DB23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F19F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79AE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1 049,1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A21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A9C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</w:tr>
      <w:tr w:rsidR="0061118D" w:rsidRPr="0061118D" w14:paraId="3DDB1F8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8A0A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5D1A49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A469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Ч32017935Э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7077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A8D4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DE4A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EC6F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1 049,1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6F7F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84EF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1 350,0</w:t>
            </w:r>
          </w:p>
        </w:tc>
      </w:tr>
      <w:tr w:rsidR="0061118D" w:rsidRPr="0061118D" w14:paraId="6BC8E4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5537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31234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223A5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819A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0D57F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F4134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93F9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D9C5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9D4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61118D" w:rsidRPr="0061118D" w14:paraId="0C3128C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4FE13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2E4C6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53665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D3AA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2F1AD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26C3A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2D24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7CB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0B0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61118D" w:rsidRPr="0061118D" w14:paraId="39FACA5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4F605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4A5DF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02F5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8333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4982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18165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1DF0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8F2A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6C62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61118D" w:rsidRPr="0061118D" w14:paraId="205D281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3247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F65A4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F30A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E691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2C7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3DA0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6B0C4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7A6F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1BD2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61118D" w:rsidRPr="0061118D" w14:paraId="32CBB63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D770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0DDF7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422D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CDB3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6C46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74E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B954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DEA6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83A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61118D" w:rsidRPr="0061118D" w14:paraId="3410CAC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C1A6A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C68D09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C15FA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3156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CDCC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1AB0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DFAC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F207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0A3E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61118D" w:rsidRPr="0061118D" w14:paraId="2563AAD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340018C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10.2.</w:t>
            </w:r>
          </w:p>
        </w:tc>
        <w:tc>
          <w:tcPr>
            <w:tcW w:w="8288" w:type="dxa"/>
            <w:shd w:val="clear" w:color="auto" w:fill="auto"/>
            <w:hideMark/>
          </w:tcPr>
          <w:p w14:paraId="498815C0" w14:textId="7C6308A3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"Обращение с отходами, в том числе с твердыми коммунальными отходами, на территории Чувашской Республики" муниципальной программы "Развитие потенциала природно-сырьевых ресурсов и обеспечение экологической безопасности</w:t>
            </w:r>
            <w:r w:rsidR="008A672E">
              <w:rPr>
                <w:b/>
                <w:bCs/>
                <w:color w:val="000000"/>
                <w:sz w:val="20"/>
                <w:szCs w:val="20"/>
              </w:rPr>
              <w:t xml:space="preserve"> 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B741F2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Ч360000000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698735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74A8C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7B16A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201DD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69F6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BDC60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BB5E0C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9D532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8B7AE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F695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Ч360200000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E1C2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F4F3D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3BF0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78C8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B4C4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D941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7B1F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7CD8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7C5FC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контейнерами и бункерами для твердых коммунальных отходов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731D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Ч3602S4180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3D9B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850A5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EBC7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4DEC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71E1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71E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EABFC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6E40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AE081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78D8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Ч3602S4180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1012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9E54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1037F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409F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593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AB83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C7BD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CC43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85501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039BB9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Ч3602S4180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DEA6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939B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6FC0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EE76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43DE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AB11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7707AC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3C9B8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AA264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68B4C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Ч3602S4180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903D5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47F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1608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4554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C314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040C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4F7111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22CA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CE087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2842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Ч3602S4180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8683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5F42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BEC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3876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371E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9F4A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8A6DC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5566802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10.3.</w:t>
            </w:r>
          </w:p>
        </w:tc>
        <w:tc>
          <w:tcPr>
            <w:tcW w:w="8288" w:type="dxa"/>
            <w:shd w:val="clear" w:color="auto" w:fill="auto"/>
            <w:hideMark/>
          </w:tcPr>
          <w:p w14:paraId="4EE0DC5C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7281C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Ч3Э0000000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E9664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060B2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6FB7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4AAAD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928C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EDAA3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78ECE79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5714D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BC8166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6118A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Ч3Э0100000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F552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7DD23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F71A4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B888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5BC3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6A87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62ED0CA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37E30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07320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170A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F37B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DF42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0DBD1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1BF7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EEC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BC75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5C753A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0C0C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45D20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96DF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0A5C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9793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DB2E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6943D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008B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31B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45C3492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44D8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22AFB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BCC7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3095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F699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60EDC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8EF5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9E6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9E4B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5AFB333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D9A3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55B89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961D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EC9E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8794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4D03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91EE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66D8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80BD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7013D5A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E839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ED9F1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AFC39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4233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B43C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7DBF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3B29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19 562,7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C040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8AF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13 900,0</w:t>
            </w:r>
          </w:p>
        </w:tc>
      </w:tr>
      <w:tr w:rsidR="0061118D" w:rsidRPr="0061118D" w14:paraId="6D98B7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F8AF94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11.</w:t>
            </w:r>
          </w:p>
        </w:tc>
        <w:tc>
          <w:tcPr>
            <w:tcW w:w="8288" w:type="dxa"/>
            <w:shd w:val="clear" w:color="auto" w:fill="auto"/>
            <w:hideMark/>
          </w:tcPr>
          <w:p w14:paraId="36748BEB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28975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0424D0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90F0E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75FF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AE7B0D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166 108,6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7F31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33 469,2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64C4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37 312,1</w:t>
            </w:r>
          </w:p>
        </w:tc>
      </w:tr>
      <w:tr w:rsidR="0061118D" w:rsidRPr="0061118D" w14:paraId="40EB6E3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C0B71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11.1.</w:t>
            </w:r>
          </w:p>
        </w:tc>
        <w:tc>
          <w:tcPr>
            <w:tcW w:w="8288" w:type="dxa"/>
            <w:shd w:val="clear" w:color="auto" w:fill="auto"/>
            <w:hideMark/>
          </w:tcPr>
          <w:p w14:paraId="7A3C007B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«Совершенствование бюджетной политики и обеспечение сбалансированности бюджета города Новочебоксарска» муниципальной программы «Управление общественными финансами и муниципальным долгом города Новочебоксарска»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EB71CE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579E73E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A915A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0A99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6704B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123 813,2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2C817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6EEF9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759EC93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F1254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830E09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244CE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A825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113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5D17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F0C1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4AA8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ADF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3FF105B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9B04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FB76C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A08A0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14C4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6443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340C1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C15A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684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4714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67124AE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761C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A22944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B9F43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F352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A499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AF5D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9069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56D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ADB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6E98706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D151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37F8A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4BC4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C284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6663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F50E7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3927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F6A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6591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4ABEBF4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1DA3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07A59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D6971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36B9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712D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EB5A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0523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5CE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B88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2562288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BBF6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FA0C0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6ABFB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ED0B6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811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B76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0CB6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B518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7E11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3 892,9</w:t>
            </w:r>
          </w:p>
        </w:tc>
      </w:tr>
      <w:tr w:rsidR="0061118D" w:rsidRPr="0061118D" w14:paraId="73BC02B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B870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BB222E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"Осуществление мер финансовой поддержки бюджетов муниципальных округов, городских округов, направленных на обеспечение их сбалансированности и повышение уровня бюджетной обеспеченности"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F13F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124E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4B660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9717C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780E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123 763,2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CA68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BF6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DE238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EC192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32C9E9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Частичная компенсация дополнительных расходов на повышение оплаты труда отдельных категорий работников в связи с увеличением минимального размера оплаты труда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CC49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2383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806D9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F9854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7B21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8 288,5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880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1461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10C9A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92BF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C42D8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1346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7AAD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52DD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FB35C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49E8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8 288,5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5665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951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A83CE6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94B4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DDA48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FDF6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8DE12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C49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A995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E993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390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965D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370557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D92AF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71BF0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BB22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B2E0F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B0F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67C6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385F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BFC9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9E92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D28E47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8AC8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44AC3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F8FAF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59C0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E59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0A5A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42FF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10F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08B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9444CF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D0BE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1BEF1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AFB7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1F45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C67C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A14E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B5E8D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3D7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9DE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967E8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483A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FFCE2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935B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374C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7DCA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CC67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A601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9827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3E4E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42EFE1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254BB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9831D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BD02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1CF4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EBAD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5EF2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780B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4 364,8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66AA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B51D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C734AF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D728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4AD5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F27C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917E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B071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0FDD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A305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4 364,8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2114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347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74B556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1082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A6F651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8571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7269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37BA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224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7C06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2 673,0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227C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00C3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B606E5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175C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4A5A8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7F70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13F2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4AE0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8264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6320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2 673,0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F07D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17E2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2CB22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773D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6E166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5D6E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Ч410436530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5ED7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6CC0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A14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9AEE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2 673,0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217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F75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7E67F2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F154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63EA88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Поощрение региональной и муниципальных управленческих команд Чувашской Республики за счет средств дотации (гранта) в форме межбюджетного трансферта, предоставляемой из федерального бюджета бюджетам субъектов Российской Федерации за достижение показателей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D387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A125C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84A58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CFF2C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A2A7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2 996,4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10CF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F3F4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89CF21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A99C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EFE69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6F05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4431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20E1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6764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8491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2 996,4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C419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58B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3E8F32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0079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52FFA7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A8FA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A2CF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FD18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A7F9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287C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2 996,4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C94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F9BD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22E5E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C51C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EF959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4A41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B369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E589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0E12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A29C3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2 996,4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3519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2C22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5A8600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DA83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F72C4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26B1D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54B2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5CDC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7307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E0D6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A99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F42E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F041C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77E4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7675E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965B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4FF1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DF54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B23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5378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2 453,7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97D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CFF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8831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C97C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CBB45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D373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06EC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8D5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3EBD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E9B0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6CC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598D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C6E9C1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E7DD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A1E9FD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3E69D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2985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A76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CEA6B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BDF8A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112 478,3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DB16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EBFD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6FDA5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A6760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E5143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44E0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A5C4E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3199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C9785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1A7B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112 478,3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735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3E1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851BD2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BC07A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36BE4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2DF6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6382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9348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51B0C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F72D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111 044,1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9DB4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2D20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600843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2D38F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28F97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F7C3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1D24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185D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D173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B5567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100 400,9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232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63D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96D127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DC4A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28D65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B484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50DB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139D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9C59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26C1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C8F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8B20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A47CCA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6B78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DF4722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CC26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E238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AA45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3BF3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F144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49 805,5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950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FC9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86279F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8228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F65666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1603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9381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CCC1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348D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2162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10 643,2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C952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E8D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CC640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EE97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41A85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E35B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42FE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1C39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C700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D57AE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10 643,2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E0A8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B6B8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2A30B9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B171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4F06A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BE85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1E6E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208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5C521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C61C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1 434,2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3FC2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7A2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619F22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4014D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07A5B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6DF3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E24D1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99F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A999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7A43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1 434,2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8700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18B6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2ADE4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6B4A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B20D69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D522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AB3B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2386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E58C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433D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1 434,2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885E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AE84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D8284D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9F4B00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11.2.</w:t>
            </w:r>
          </w:p>
        </w:tc>
        <w:tc>
          <w:tcPr>
            <w:tcW w:w="8288" w:type="dxa"/>
            <w:shd w:val="clear" w:color="auto" w:fill="auto"/>
            <w:hideMark/>
          </w:tcPr>
          <w:p w14:paraId="690D11B8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6DAE10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BB7D12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B9EC8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B42B2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E903E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42 295,4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8D69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33 419,2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5C645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33 419,2</w:t>
            </w:r>
          </w:p>
        </w:tc>
      </w:tr>
      <w:tr w:rsidR="0061118D" w:rsidRPr="0061118D" w14:paraId="0375585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32F3C8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309F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617A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0A890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7A2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DFB4A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2223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42 295,4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19A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33 419,2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513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33 419,2</w:t>
            </w:r>
          </w:p>
        </w:tc>
      </w:tr>
      <w:tr w:rsidR="0061118D" w:rsidRPr="0061118D" w14:paraId="3F14DCC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C9DA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5CB1D4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2FE2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18AA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935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53F02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D312B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18 120,7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1F9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17 063,8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A9AB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17 063,8</w:t>
            </w:r>
          </w:p>
        </w:tc>
      </w:tr>
      <w:tr w:rsidR="0061118D" w:rsidRPr="0061118D" w14:paraId="52BF5E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65C4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374E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DDD2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D2A8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8615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E6518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D1C8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17 496,9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4CD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C90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16 404,4</w:t>
            </w:r>
          </w:p>
        </w:tc>
      </w:tr>
      <w:tr w:rsidR="0061118D" w:rsidRPr="0061118D" w14:paraId="41F10B6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8BE3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94034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84DD8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6E61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A4F8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EF151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408B7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17 496,9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67E6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F277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16 404,4</w:t>
            </w:r>
          </w:p>
        </w:tc>
      </w:tr>
      <w:tr w:rsidR="0061118D" w:rsidRPr="0061118D" w14:paraId="43102C7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4E81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C9D4B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EF3A2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B80A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88EC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AF3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8B1C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17 496,9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A1F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95A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16 404,4</w:t>
            </w:r>
          </w:p>
        </w:tc>
      </w:tr>
      <w:tr w:rsidR="0061118D" w:rsidRPr="0061118D" w14:paraId="65D6EF6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86DB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6B2AEC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E742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F337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552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4B0A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D922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9 302,6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0769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8 333,9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5EA4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8 333,9</w:t>
            </w:r>
          </w:p>
        </w:tc>
      </w:tr>
      <w:tr w:rsidR="0061118D" w:rsidRPr="0061118D" w14:paraId="6DA1DB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ABC5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C27D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5A73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19D9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C306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CCC0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0C83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8 194,3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AED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8 070,5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D508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8 070,5</w:t>
            </w:r>
          </w:p>
        </w:tc>
      </w:tr>
      <w:tr w:rsidR="0061118D" w:rsidRPr="0061118D" w14:paraId="329E61E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6E60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67E54C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8686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F3BE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CE74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6526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A4A9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E59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C57E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649,4</w:t>
            </w:r>
          </w:p>
        </w:tc>
      </w:tr>
      <w:tr w:rsidR="0061118D" w:rsidRPr="0061118D" w14:paraId="17BA4D9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1EB6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3FE5B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5B8F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8E52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0927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4A9F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69DE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E00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6BA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649,4</w:t>
            </w:r>
          </w:p>
        </w:tc>
      </w:tr>
      <w:tr w:rsidR="0061118D" w:rsidRPr="0061118D" w14:paraId="492CDF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3FBF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59AA2D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66294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4BAA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DF3C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1D5D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8FD1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5FF0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AA45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649,4</w:t>
            </w:r>
          </w:p>
        </w:tc>
      </w:tr>
      <w:tr w:rsidR="0061118D" w:rsidRPr="0061118D" w14:paraId="6644F7F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848A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C14C6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9CDC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2BDD6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C90E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45FD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24EA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4B91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FB9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411,9</w:t>
            </w:r>
          </w:p>
        </w:tc>
      </w:tr>
      <w:tr w:rsidR="0061118D" w:rsidRPr="0061118D" w14:paraId="5E99A5E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E9D0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0369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EC99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BC00F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0F62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45D2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B054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DCC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CCB0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237,5</w:t>
            </w:r>
          </w:p>
        </w:tc>
      </w:tr>
      <w:tr w:rsidR="0061118D" w:rsidRPr="0061118D" w14:paraId="19D195E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7F95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8C658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20B4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C324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5B70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016F6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1CCE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2D50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87E7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61118D" w:rsidRPr="0061118D" w14:paraId="6B1DF1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6F7A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CAE98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6DB2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15E91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0D92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B4C88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D7E05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69D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CBFF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61118D" w:rsidRPr="0061118D" w14:paraId="7465FCD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6CEB1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8E9C2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09B0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CDB5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C05D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D3EB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F9F3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ED4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0BC3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61118D" w:rsidRPr="0061118D" w14:paraId="50FA7D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A158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C996A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A63F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D40F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5239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6614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1E32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7E08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07A9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61118D" w:rsidRPr="0061118D" w14:paraId="5546B9E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A9BF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3667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3FEE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0B49B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D1591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5447F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5A6C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24 174,7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12C7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16 355,4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85D4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16 355,4</w:t>
            </w:r>
          </w:p>
        </w:tc>
      </w:tr>
      <w:tr w:rsidR="0061118D" w:rsidRPr="0061118D" w14:paraId="2172737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56AE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5F3DF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5D873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CD7E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7B4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ECE0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D249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14 159,5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66B3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EE5C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</w:tr>
      <w:tr w:rsidR="0061118D" w:rsidRPr="0061118D" w14:paraId="7F1E6E2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EC535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A2B7C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7161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BC10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BF6D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CC3DA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64FA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14 159,5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F045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A3B3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</w:tr>
      <w:tr w:rsidR="0061118D" w:rsidRPr="0061118D" w14:paraId="0EE50D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D7420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1F6F9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00827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E3363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A32F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6C9F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4182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14 159,5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4A6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A332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</w:tr>
      <w:tr w:rsidR="0061118D" w:rsidRPr="0061118D" w14:paraId="620B64E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5526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AF125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45E59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903C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7D92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6A53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0D75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14 159,5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4F37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87F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12 140,0</w:t>
            </w:r>
          </w:p>
        </w:tc>
      </w:tr>
      <w:tr w:rsidR="0061118D" w:rsidRPr="0061118D" w14:paraId="0B0443E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A2A18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F0590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93B0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DA20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22DD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A8258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EB4ED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9 687,2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C92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B7B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</w:tr>
      <w:tr w:rsidR="0061118D" w:rsidRPr="0061118D" w14:paraId="44B8BD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ADE6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6571A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5C694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4DE4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517B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01843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3933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9 687,2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6BE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54A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</w:tr>
      <w:tr w:rsidR="0061118D" w:rsidRPr="0061118D" w14:paraId="49835D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3BD1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7E0549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1B11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87E9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13CF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EAD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580E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9 687,2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328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6BBE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</w:tr>
      <w:tr w:rsidR="0061118D" w:rsidRPr="0061118D" w14:paraId="1E73F64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AC4B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EC534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4466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3191E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413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862F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CA8C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9 687,2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38B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031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4 085,3</w:t>
            </w:r>
          </w:p>
        </w:tc>
      </w:tr>
      <w:tr w:rsidR="0061118D" w:rsidRPr="0061118D" w14:paraId="205E4FE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BC6D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B3EC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7FE0B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DD7F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292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6CCE4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32C7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09F8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8CB0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</w:tr>
      <w:tr w:rsidR="0061118D" w:rsidRPr="0061118D" w14:paraId="559F7E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D2CBF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8B8259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B8600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C533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5C61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0888F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7C07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3DB4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F27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</w:tr>
      <w:tr w:rsidR="0061118D" w:rsidRPr="0061118D" w14:paraId="461B533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2C516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0B341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EDA30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37D7F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9421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5DC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5B74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7D1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0BD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</w:tr>
      <w:tr w:rsidR="0061118D" w:rsidRPr="0061118D" w14:paraId="2ACB9A6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555F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346DD4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A3E4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7493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4E14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881C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C01E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58CA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ECA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130,1</w:t>
            </w:r>
          </w:p>
        </w:tc>
      </w:tr>
      <w:tr w:rsidR="0061118D" w:rsidRPr="0061118D" w14:paraId="1B7D645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FEF0CA6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12.</w:t>
            </w:r>
          </w:p>
        </w:tc>
        <w:tc>
          <w:tcPr>
            <w:tcW w:w="8288" w:type="dxa"/>
            <w:shd w:val="clear" w:color="auto" w:fill="auto"/>
            <w:hideMark/>
          </w:tcPr>
          <w:p w14:paraId="70C53516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9285B3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2015D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F2D5E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06233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80E1D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145 459,0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64190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114 417,1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20A59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129 583,6</w:t>
            </w:r>
          </w:p>
        </w:tc>
      </w:tr>
      <w:tr w:rsidR="0061118D" w:rsidRPr="0061118D" w14:paraId="3AE60DE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7FAA0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12.1.</w:t>
            </w:r>
          </w:p>
        </w:tc>
        <w:tc>
          <w:tcPr>
            <w:tcW w:w="8288" w:type="dxa"/>
            <w:shd w:val="clear" w:color="auto" w:fill="auto"/>
            <w:hideMark/>
          </w:tcPr>
          <w:p w14:paraId="20A9FC5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 "Развитие муниципальной службы в городе Новочебоксарске"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42B235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Ч530000000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DBB66D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65C3F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1B9D7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75BE8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BB75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5513D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5276FD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AFE34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4AF19D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"Организация дополнительного профессионального развития муниципальных служащих в городе Новочебоксарске"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805C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Ч530200000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5FCD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64478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9535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9F4B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1F98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6F3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117B31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4F9F0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7B335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6D33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05B88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7DAEA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A16A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9292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B63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BCFB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EF32E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3E56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9190C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6B39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9CA5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76E2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E9FAE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4B0F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9A2D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F77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FEC621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24937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DE81D7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C023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2CE5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6292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AB521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E77D9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E770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4B1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904ECF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7BF4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06E448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4926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E599C5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D04F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1AE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D6E4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725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77D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D05F5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0466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DFE5D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829F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2876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4F0E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E5D3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DF9E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C8C9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E1C3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FB37E9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B31535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12.2.</w:t>
            </w:r>
          </w:p>
        </w:tc>
        <w:tc>
          <w:tcPr>
            <w:tcW w:w="8288" w:type="dxa"/>
            <w:shd w:val="clear" w:color="auto" w:fill="auto"/>
            <w:hideMark/>
          </w:tcPr>
          <w:p w14:paraId="69416F6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муниципального управления в сфере юстиции"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5B20B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Ч540000000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0256E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CCE0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E03A8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32271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5 174,8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131D6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4 635,6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5B2BF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4 924,6</w:t>
            </w:r>
          </w:p>
        </w:tc>
      </w:tr>
      <w:tr w:rsidR="0061118D" w:rsidRPr="0061118D" w14:paraId="1C1564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0D816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2994E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741FE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CEDC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F9C18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8200B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562D1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1318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FA9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315,7</w:t>
            </w:r>
          </w:p>
        </w:tc>
      </w:tr>
      <w:tr w:rsidR="0061118D" w:rsidRPr="0061118D" w14:paraId="66229D6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BB77F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9B564E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EECA5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9D64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32A1B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739F6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B656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264B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1D3F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315,7</w:t>
            </w:r>
          </w:p>
        </w:tc>
      </w:tr>
      <w:tr w:rsidR="0061118D" w:rsidRPr="0061118D" w14:paraId="04A1B2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FC98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6540E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7764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F4F2F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D623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2ACA6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A381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A41D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C1A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315,7</w:t>
            </w:r>
          </w:p>
        </w:tc>
      </w:tr>
      <w:tr w:rsidR="0061118D" w:rsidRPr="0061118D" w14:paraId="53EE78B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438E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CF9D8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3DA0B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EC52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347A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3ED9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317B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A78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C5BC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315,7</w:t>
            </w:r>
          </w:p>
        </w:tc>
      </w:tr>
      <w:tr w:rsidR="0061118D" w:rsidRPr="0061118D" w14:paraId="27C1BF4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9AC8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1ACC8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25BD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D06D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1647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CF9B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8439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F53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7C1F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315,7</w:t>
            </w:r>
          </w:p>
        </w:tc>
      </w:tr>
      <w:tr w:rsidR="0061118D" w:rsidRPr="0061118D" w14:paraId="40CEF5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D4AF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6972F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6B39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936F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2608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1967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976D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3E9D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2490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315,7</w:t>
            </w:r>
          </w:p>
        </w:tc>
      </w:tr>
      <w:tr w:rsidR="0061118D" w:rsidRPr="0061118D" w14:paraId="5508FF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A149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8A67E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C222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AE96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D142A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F6244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DAB9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5 149,2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820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4 608,9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E123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4 608,9</w:t>
            </w:r>
          </w:p>
        </w:tc>
      </w:tr>
      <w:tr w:rsidR="0061118D" w:rsidRPr="0061118D" w14:paraId="1357F53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3C1A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E0874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функций муниципальных органов в целях осуществления делегированных государственных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B373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Ч540223520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52CB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63B1F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AEC13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376A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FF31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10A3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</w:tr>
      <w:tr w:rsidR="0061118D" w:rsidRPr="0061118D" w14:paraId="5022E3C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67DF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F44B1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F29F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Ч540223520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ED51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524F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BB006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0AEE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6497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1AA4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</w:tr>
      <w:tr w:rsidR="0061118D" w:rsidRPr="0061118D" w14:paraId="4E3132B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8A39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2CC609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5A1E4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Ч540223520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C35C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C222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A9D9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7FE90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624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BD96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</w:tr>
      <w:tr w:rsidR="0061118D" w:rsidRPr="0061118D" w14:paraId="61AC43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730B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87A7A4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B30B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Ч540223520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BCEB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9294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61CF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5ECF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4872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0D9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</w:tr>
      <w:tr w:rsidR="0061118D" w:rsidRPr="0061118D" w14:paraId="0B3A1E1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B1BC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8B21B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9960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Ч540223520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81C5F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7AD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81B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7333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912,9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9BB0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8B7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630,0</w:t>
            </w:r>
          </w:p>
        </w:tc>
      </w:tr>
      <w:tr w:rsidR="0061118D" w:rsidRPr="0061118D" w14:paraId="1C6AAE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A045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A8319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 за счет субвенции, предоставляемой из федерального бюджета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83AE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D877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63D51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F2197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C6A7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4 236,3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2C2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3 978,9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5DD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3 978,9</w:t>
            </w:r>
          </w:p>
        </w:tc>
      </w:tr>
      <w:tr w:rsidR="0061118D" w:rsidRPr="0061118D" w14:paraId="38E1102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BE0A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ACB1B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2B9B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BF9FA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D1C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0F410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3F41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3 270,3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0EF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7CEE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</w:tr>
      <w:tr w:rsidR="0061118D" w:rsidRPr="0061118D" w14:paraId="0574399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D3563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262D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B845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52F1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16CD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C3B87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087A4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3 270,3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B36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3A4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</w:tr>
      <w:tr w:rsidR="0061118D" w:rsidRPr="0061118D" w14:paraId="38F8994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6D1EF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ED1A0A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0E45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977B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6984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5CE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CA0B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3 270,3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2D6E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A13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</w:tr>
      <w:tr w:rsidR="0061118D" w:rsidRPr="0061118D" w14:paraId="317D26B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1C76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FD0FE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582D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E292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174D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FED2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D934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3 270,3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09A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E1AB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3 314,4</w:t>
            </w:r>
          </w:p>
        </w:tc>
      </w:tr>
      <w:tr w:rsidR="0061118D" w:rsidRPr="0061118D" w14:paraId="176454C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4407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D95C0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AD76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AEB2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D2D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926E7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A422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966,0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C75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A1F5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</w:tr>
      <w:tr w:rsidR="0061118D" w:rsidRPr="0061118D" w14:paraId="27D546B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F1400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D62062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93FA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C08D6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12F7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B988F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C7E0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966,0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791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6B9F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</w:tr>
      <w:tr w:rsidR="0061118D" w:rsidRPr="0061118D" w14:paraId="3AA89A9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0751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FD2100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BCE3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7A6A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605F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FB1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BAC8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966,0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91B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9985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</w:tr>
      <w:tr w:rsidR="0061118D" w:rsidRPr="0061118D" w14:paraId="3E56317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3FDE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4256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EFCA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458E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7A4E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2917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466C7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966,0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F8FD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18CB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664,5</w:t>
            </w:r>
          </w:p>
        </w:tc>
      </w:tr>
      <w:tr w:rsidR="0061118D" w:rsidRPr="0061118D" w14:paraId="61084D1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BB3FDBE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12.3.</w:t>
            </w:r>
          </w:p>
        </w:tc>
        <w:tc>
          <w:tcPr>
            <w:tcW w:w="8288" w:type="dxa"/>
            <w:shd w:val="clear" w:color="auto" w:fill="auto"/>
            <w:hideMark/>
          </w:tcPr>
          <w:p w14:paraId="131A2A42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D3DD5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DF821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8E6F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5525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81F53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140 223,8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AA16D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109 781,5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A8B8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124 659,0</w:t>
            </w:r>
          </w:p>
        </w:tc>
      </w:tr>
      <w:tr w:rsidR="0061118D" w:rsidRPr="0061118D" w14:paraId="4C348BC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82D71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82136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300B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330B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480CF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25FDD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3886E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140 223,8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EDF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109 781,5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A6B9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124 659,0</w:t>
            </w:r>
          </w:p>
        </w:tc>
      </w:tr>
      <w:tr w:rsidR="0061118D" w:rsidRPr="0061118D" w14:paraId="14765E7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E42C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950C6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0998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32BC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18A1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CA63D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6471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62 799,4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6682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55 762,2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B5B1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55 639,7</w:t>
            </w:r>
          </w:p>
        </w:tc>
      </w:tr>
      <w:tr w:rsidR="0061118D" w:rsidRPr="0061118D" w14:paraId="0471B6A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1368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FA3A6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34FE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18A4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67D5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6F4C6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D407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55 852,6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2632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49 368,1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5F0C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49 368,1</w:t>
            </w:r>
          </w:p>
        </w:tc>
      </w:tr>
      <w:tr w:rsidR="0061118D" w:rsidRPr="0061118D" w14:paraId="129A172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979AD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0084E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F831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E954D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CECB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622DC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8295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55 852,6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DBB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49 368,1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075D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49 368,1</w:t>
            </w:r>
          </w:p>
        </w:tc>
      </w:tr>
      <w:tr w:rsidR="0061118D" w:rsidRPr="0061118D" w14:paraId="5645764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76C0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C981B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814A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04A9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E2B1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B8A0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E8A9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55 852,6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CD46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49 368,1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09A6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49 368,1</w:t>
            </w:r>
          </w:p>
        </w:tc>
      </w:tr>
      <w:tr w:rsidR="0061118D" w:rsidRPr="0061118D" w14:paraId="76CF12E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D6A2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18C79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BAE59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B32F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421D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7CC8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2146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2 762,1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12F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01E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2 464,4</w:t>
            </w:r>
          </w:p>
        </w:tc>
      </w:tr>
      <w:tr w:rsidR="0061118D" w:rsidRPr="0061118D" w14:paraId="4DBEAAD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1634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BE69B5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E2D6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155E0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A338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C79D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AFC3B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703D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46 903,7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00A4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46 903,7</w:t>
            </w:r>
          </w:p>
        </w:tc>
      </w:tr>
      <w:tr w:rsidR="0061118D" w:rsidRPr="0061118D" w14:paraId="49A747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AC71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9905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9832D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86255E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677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9C78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87D0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6 796,3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0E9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5A4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6 271,6</w:t>
            </w:r>
          </w:p>
        </w:tc>
      </w:tr>
      <w:tr w:rsidR="0061118D" w:rsidRPr="0061118D" w14:paraId="26377FC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77A9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6B141A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3132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5B3E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EEE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BE47C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AD593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6 796,3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797A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6BDE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6 271,6</w:t>
            </w:r>
          </w:p>
        </w:tc>
      </w:tr>
      <w:tr w:rsidR="0061118D" w:rsidRPr="0061118D" w14:paraId="325494E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2CB7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99BEE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3D13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3383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5276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BE2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3D23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6 796,3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76D1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6 394,1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5816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6 271,6</w:t>
            </w:r>
          </w:p>
        </w:tc>
      </w:tr>
      <w:tr w:rsidR="0061118D" w:rsidRPr="0061118D" w14:paraId="21AFE6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E110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2521D1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3418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0AB82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ACC2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9F8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8013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557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401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61118D" w:rsidRPr="0061118D" w14:paraId="569EA73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36AB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064FE3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7858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E6D6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15E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72A7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A85B8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6 430,8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FD56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5 759,1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E84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5 636,6</w:t>
            </w:r>
          </w:p>
        </w:tc>
      </w:tr>
      <w:tr w:rsidR="0061118D" w:rsidRPr="0061118D" w14:paraId="241B5F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F8162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B3C9E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954DC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8A25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CF7B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CA387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E4A8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452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75CB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83F8B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2276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A1927A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212D6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B187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577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BD44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40BDA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C941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11A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4E8960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EA76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E13D2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F335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636A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FBEA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6423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AF4A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CD35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4CE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E7DB6C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9D0A0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3AEED4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8D247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1DA4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3E15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C6FC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ED1F2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DBD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04B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3BBE2C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D905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BC6DE9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75675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F28B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DE664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073F4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14A1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68 155,2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80AE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50 368,4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1CB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50 368,4</w:t>
            </w:r>
          </w:p>
        </w:tc>
      </w:tr>
      <w:tr w:rsidR="0061118D" w:rsidRPr="0061118D" w14:paraId="38F5714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F8EB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743D7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666D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7BD4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9CE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5E6C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C3BE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68 155,2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276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50 368,4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1AB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50 368,4</w:t>
            </w:r>
          </w:p>
        </w:tc>
      </w:tr>
      <w:tr w:rsidR="0061118D" w:rsidRPr="0061118D" w14:paraId="6F4130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08B7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7ED2C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6866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4369F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98CA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AEA5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521DE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60 891,7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6E4C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50 368,4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F49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50 368,4</w:t>
            </w:r>
          </w:p>
        </w:tc>
      </w:tr>
      <w:tr w:rsidR="0061118D" w:rsidRPr="0061118D" w14:paraId="770A839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2E7AA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92712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0B6D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6B6E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7AB8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0DB9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8F35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47 733,0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E1E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38 288,2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566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38 288,2</w:t>
            </w:r>
          </w:p>
        </w:tc>
      </w:tr>
      <w:tr w:rsidR="0061118D" w:rsidRPr="0061118D" w14:paraId="5DC540B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67FF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5B111B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0121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6090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8DE0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DEDD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EE8E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47 733,0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EE1B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38 288,2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9EEB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38 288,2</w:t>
            </w:r>
          </w:p>
        </w:tc>
      </w:tr>
      <w:tr w:rsidR="0061118D" w:rsidRPr="0061118D" w14:paraId="2BB1317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34F9A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D9611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6EC6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B02B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8E0E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C95E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336E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13 158,7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1052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12 080,2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2EDB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12 080,2</w:t>
            </w:r>
          </w:p>
        </w:tc>
      </w:tr>
      <w:tr w:rsidR="0061118D" w:rsidRPr="0061118D" w14:paraId="63CFF20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C263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74544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D204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FA10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6AE9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82CA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AD43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13 158,7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1195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12 080,2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A916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12 080,2</w:t>
            </w:r>
          </w:p>
        </w:tc>
      </w:tr>
      <w:tr w:rsidR="0061118D" w:rsidRPr="0061118D" w14:paraId="343A68C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83F1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DD818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BEF5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E7B6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3FD3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C8F4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0249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7 263,5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E12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E2FE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A48334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FD1C1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CF3829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E5E6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C68C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0A5DE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C143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4B5F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7 263,5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9157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4F7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BB2D0E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E30E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7BB54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8B2A6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B8D9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776D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A407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B338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7 263,5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918E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3EF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9E7ED6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041F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49BF5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3EF45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3108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30129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46D27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044F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7 632,9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F7E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0AF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17 880,0</w:t>
            </w:r>
          </w:p>
        </w:tc>
      </w:tr>
      <w:tr w:rsidR="0061118D" w:rsidRPr="0061118D" w14:paraId="388CAE9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8C72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1619B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E4BC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8335B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52C7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B417C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0037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2 167,3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F7A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BF8C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</w:tr>
      <w:tr w:rsidR="0061118D" w:rsidRPr="0061118D" w14:paraId="3F2A0E8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13A8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52AC3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8959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36DD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CA9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7E2E9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CD38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2 167,3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03B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202B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</w:tr>
      <w:tr w:rsidR="0061118D" w:rsidRPr="0061118D" w14:paraId="7679355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7B23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DFFB9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66913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811D8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2EC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51A9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FE2B8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2 167,3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D1BE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8D94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</w:tr>
      <w:tr w:rsidR="0061118D" w:rsidRPr="0061118D" w14:paraId="0D7944F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004C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70B6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249A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48D6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470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4840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DFCB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2 167,3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BC0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342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2 880,0</w:t>
            </w:r>
          </w:p>
        </w:tc>
      </w:tr>
      <w:tr w:rsidR="0061118D" w:rsidRPr="0061118D" w14:paraId="711644F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5673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A22D1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A89D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B3FC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E193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E069A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542DF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405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B1D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15 000,0</w:t>
            </w:r>
          </w:p>
        </w:tc>
      </w:tr>
      <w:tr w:rsidR="0061118D" w:rsidRPr="0061118D" w14:paraId="1E0BADA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6168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E8D8B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CF5F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28C4B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38B6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AFE0E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B542B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56F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9004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15 000,0</w:t>
            </w:r>
          </w:p>
        </w:tc>
      </w:tr>
      <w:tr w:rsidR="0061118D" w:rsidRPr="0061118D" w14:paraId="47BB589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10BE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68F32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4480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9F7E3D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DC1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2CA1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4740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2A6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4100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15 000,0</w:t>
            </w:r>
          </w:p>
        </w:tc>
      </w:tr>
      <w:tr w:rsidR="0061118D" w:rsidRPr="0061118D" w14:paraId="5CB57A6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42EC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75F62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722D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3682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3710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81DF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564D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701,6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F5D8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8CD4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15 000,0</w:t>
            </w:r>
          </w:p>
        </w:tc>
      </w:tr>
      <w:tr w:rsidR="0061118D" w:rsidRPr="0061118D" w14:paraId="54C865A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9266F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91764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7301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1E62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AEFA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BA72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ED7B1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43B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EF9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43844E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6F059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DA4DA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645F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DB94B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93FF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C50E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BFBA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69AF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B33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09C8D9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DB84B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27ECF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BA72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C2EB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CB95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A71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1D6E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34A9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816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ADB313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F110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2544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BB07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51BDA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9B07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B4B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B001E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B22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5661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ADC8F4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FB45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39E514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A19E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4BC4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AB838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E2979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DEF7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DC87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3C2E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2B6DBB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A711C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0561A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35D5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403A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0F27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69EA6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525A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43B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EDA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A921D3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1773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A9E5E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E4B7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B600C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CF5F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86617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56AB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F316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AB60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E1D584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7765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85700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2680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30A3F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3B52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C5DA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A5222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138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9DA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B28EBD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D004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577C4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48BD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956A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1F04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ED0C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5016C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A508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4AA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D075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ED47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8CA341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Членские взносы в Совет муниципальных образований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03DA6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Ч5Э0173910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82993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116F7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EEEC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FD29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23D8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32FA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</w:tr>
      <w:tr w:rsidR="0061118D" w:rsidRPr="0061118D" w14:paraId="1344F2E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307E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5F19A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E68BA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Ч5Э0173910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CA39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1726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288C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9FA0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D512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BB8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</w:tr>
      <w:tr w:rsidR="0061118D" w:rsidRPr="0061118D" w14:paraId="12BE8C4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7278B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1979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5219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Ч5Э0173910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A994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C315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2AFAA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DFC9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1F4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2321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</w:tr>
      <w:tr w:rsidR="0061118D" w:rsidRPr="0061118D" w14:paraId="6755127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3177F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8F457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E6916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Ч5Э0173910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A0CE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180C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9C26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68F68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7E6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6E1C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</w:tr>
      <w:tr w:rsidR="0061118D" w:rsidRPr="0061118D" w14:paraId="62DEBE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5B309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83F14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CCCB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Ч5Э0173910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B04D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07B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E927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9D72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3035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90B7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770,9</w:t>
            </w:r>
          </w:p>
        </w:tc>
      </w:tr>
      <w:tr w:rsidR="0061118D" w:rsidRPr="0061118D" w14:paraId="4CF047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63718E4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13.</w:t>
            </w:r>
          </w:p>
        </w:tc>
        <w:tc>
          <w:tcPr>
            <w:tcW w:w="8288" w:type="dxa"/>
            <w:shd w:val="clear" w:color="auto" w:fill="auto"/>
            <w:hideMark/>
          </w:tcPr>
          <w:p w14:paraId="5AC2ADE8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96774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6A71AD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97CAF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3679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BAB6B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4 564,2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01869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3 623,3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53A7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3 423,4</w:t>
            </w:r>
          </w:p>
        </w:tc>
      </w:tr>
      <w:tr w:rsidR="0061118D" w:rsidRPr="0061118D" w14:paraId="6267534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FAF2B8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13.1.</w:t>
            </w:r>
          </w:p>
        </w:tc>
        <w:tc>
          <w:tcPr>
            <w:tcW w:w="8288" w:type="dxa"/>
            <w:shd w:val="clear" w:color="auto" w:fill="auto"/>
            <w:hideMark/>
          </w:tcPr>
          <w:p w14:paraId="0E3E572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A1887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FD4A9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24863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3E88C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124A7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3 236,6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F304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3 393,3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B584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3 393,4</w:t>
            </w:r>
          </w:p>
        </w:tc>
      </w:tr>
      <w:tr w:rsidR="0061118D" w:rsidRPr="0061118D" w14:paraId="62D7DAB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F25AF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990BA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60CF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B070B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4EE94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594DE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B0E2E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767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15C2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3 393,4</w:t>
            </w:r>
          </w:p>
        </w:tc>
      </w:tr>
      <w:tr w:rsidR="0061118D" w:rsidRPr="0061118D" w14:paraId="041AB8C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EED5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79F2F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76AE1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5C70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61909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F3E7C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10E8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A17F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AE4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3 393,4</w:t>
            </w:r>
          </w:p>
        </w:tc>
      </w:tr>
      <w:tr w:rsidR="0061118D" w:rsidRPr="0061118D" w14:paraId="0CA6904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301A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07BBA3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5A363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3CC7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C300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014F8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5485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08C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42ED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3 393,4</w:t>
            </w:r>
          </w:p>
        </w:tc>
      </w:tr>
      <w:tr w:rsidR="0061118D" w:rsidRPr="0061118D" w14:paraId="326B063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CF8AA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9F08D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23BC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0D3A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3E9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A5BC8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A3E12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5E96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CE82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3 393,4</w:t>
            </w:r>
          </w:p>
        </w:tc>
      </w:tr>
      <w:tr w:rsidR="0061118D" w:rsidRPr="0061118D" w14:paraId="3C541CE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DA58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9759B4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D2BF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1B6A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CCEA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4ED8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D45F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3 236,6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6713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6A33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3 393,4</w:t>
            </w:r>
          </w:p>
        </w:tc>
      </w:tr>
      <w:tr w:rsidR="0061118D" w:rsidRPr="0061118D" w14:paraId="04E46F7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1E549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44EB65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B5FD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C722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72FB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2A64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571B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B72C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180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61118D" w:rsidRPr="0061118D" w14:paraId="3B36E27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9583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D8DF4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F992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77673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3A9D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BAAA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29C6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1 003,5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3D8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AA1D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1 250,0</w:t>
            </w:r>
          </w:p>
        </w:tc>
      </w:tr>
      <w:tr w:rsidR="0061118D" w:rsidRPr="0061118D" w14:paraId="1AD9838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99E3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C1B51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4C92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A43C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A99EE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1CA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FCAE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C4C2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6FB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354,0</w:t>
            </w:r>
          </w:p>
        </w:tc>
      </w:tr>
      <w:tr w:rsidR="0061118D" w:rsidRPr="0061118D" w14:paraId="692767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9708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3AE83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EA49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086DC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68ED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6358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5321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E2C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6545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1 389,4</w:t>
            </w:r>
          </w:p>
        </w:tc>
      </w:tr>
      <w:tr w:rsidR="0061118D" w:rsidRPr="0061118D" w14:paraId="6BD338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BBC32B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13.2.</w:t>
            </w:r>
          </w:p>
        </w:tc>
        <w:tc>
          <w:tcPr>
            <w:tcW w:w="8288" w:type="dxa"/>
            <w:shd w:val="clear" w:color="auto" w:fill="auto"/>
            <w:hideMark/>
          </w:tcPr>
          <w:p w14:paraId="693B1EA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134123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B6A11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4F1D9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2E033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3E300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1 327,6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C4FDE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CF80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0761B9D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3C7C0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6FB4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591D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BE0B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C4137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2B803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E1A8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1 327,6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8C2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628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57D81CD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23A2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1865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0068D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6EE5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6EF6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134E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8752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DC3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EFB3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678BC6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D745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95716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12C0A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A476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500E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58AE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2B44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4D6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D279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D6AE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0E0BF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22ED9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012B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FEB8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70B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0453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1D52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046F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317E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5298FB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F199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95E4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35E4B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7FF1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61C7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06B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A58A1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431C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96C5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8ACC6A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7AC5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0257E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Телевидение и радиовещание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F244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4851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6CD5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4D3C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D0AD3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097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BB4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E53393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4E94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914DF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6A02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F7AA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59D58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6088B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6A6A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74CD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FA67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790BB09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C730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A139B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92F5E1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3A99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D7B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E854B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05C6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45D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A6B2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01468E3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836C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D5E44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A252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4F5D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BD78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D4E22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F4EC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EA3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6D3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3F4596F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ACAE4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BBE3E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2321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D831E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FE8B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3EB7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1AAB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2FDE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D18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47FF88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BE87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58BC6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40C74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A2B00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B5C6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98BD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9A85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0DD1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851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5A91849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1B743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14.</w:t>
            </w:r>
          </w:p>
        </w:tc>
        <w:tc>
          <w:tcPr>
            <w:tcW w:w="8288" w:type="dxa"/>
            <w:shd w:val="clear" w:color="auto" w:fill="auto"/>
            <w:hideMark/>
          </w:tcPr>
          <w:p w14:paraId="05454D54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EB4349B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52F4C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85414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26D3B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948B2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91 546,5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B9DE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35 438,7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48F7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18 191,2</w:t>
            </w:r>
          </w:p>
        </w:tc>
      </w:tr>
      <w:tr w:rsidR="0061118D" w:rsidRPr="0061118D" w14:paraId="512597D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97F74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14.1.</w:t>
            </w:r>
          </w:p>
        </w:tc>
        <w:tc>
          <w:tcPr>
            <w:tcW w:w="8288" w:type="dxa"/>
            <w:shd w:val="clear" w:color="auto" w:fill="auto"/>
            <w:hideMark/>
          </w:tcPr>
          <w:p w14:paraId="2FF5827C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9B8AE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2D11D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1349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0A4E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78EC3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62 231,1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0A914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12 542,2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7463C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18 191,2</w:t>
            </w:r>
          </w:p>
        </w:tc>
      </w:tr>
      <w:tr w:rsidR="0061118D" w:rsidRPr="0061118D" w14:paraId="0F58B37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3F3AA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6B9AB7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качества жилищно-коммунальных услуг"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F431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21BCE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D187E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580F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452C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B7C4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094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6D92B8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EAC5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B74D0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Мероприятия, направленные на развитие и модернизацию объектов коммунальной инфраструктуры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1276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F5279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0F601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E6EC3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01A0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24F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7020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63FFA3B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B650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362F0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B78D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B716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4A2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1981F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99C57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DFF5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D881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4AFAA8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39B2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780F3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1EDE7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ED572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8B3B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D82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691A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5C1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7DF3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6F5DD37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1040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76BCB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32B1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CE12E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087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DC5C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DFC7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EFED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7793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604B319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D8582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5F6AEF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3A3D7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86C7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B01E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9EFF1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AC76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2F2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3924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61118D" w:rsidRPr="0061118D" w14:paraId="340E97A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FBACB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0C46A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DFE5B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1AE5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E9FAA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42E77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B581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62 076,5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2D9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12 542,2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ADCF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15 691,2</w:t>
            </w:r>
          </w:p>
        </w:tc>
      </w:tr>
      <w:tr w:rsidR="0061118D" w:rsidRPr="0061118D" w14:paraId="1499A44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DDCD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19A35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проверок при осуществлении лицензионного контроля в отношении юридических лиц или индивидуальных предпринимателей, осуществляющих предпринимательскую деятельность по управлению многоквартирными домами на основании лицензии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9C2C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A613A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FCC02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64007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73AC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A6E2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C62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</w:tr>
      <w:tr w:rsidR="0061118D" w:rsidRPr="0061118D" w14:paraId="5086A41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4105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80A0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97CB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5637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AE1B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E376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8137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865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F99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</w:tr>
      <w:tr w:rsidR="0061118D" w:rsidRPr="0061118D" w14:paraId="5319DB6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519B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DBB46F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9D88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9721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F9A2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E2867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4D3E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71E1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DE381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</w:tr>
      <w:tr w:rsidR="0061118D" w:rsidRPr="0061118D" w14:paraId="5EF693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023E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B21D72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47E1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95D4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0A42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96F3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F733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ED5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06E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</w:tr>
      <w:tr w:rsidR="0061118D" w:rsidRPr="0061118D" w14:paraId="1A665ED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909A7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A82277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30B3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D53F9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5F7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52A4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7E1D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F28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FAA3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1,2</w:t>
            </w:r>
          </w:p>
        </w:tc>
      </w:tr>
      <w:tr w:rsidR="0061118D" w:rsidRPr="0061118D" w14:paraId="0BEC58F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5252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42284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Модернизация лифтов и лифтового оборудования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0F07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8D60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E0A9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7956C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0266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33 706,4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140F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2A8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C377B7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1ECA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432D5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2EF5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189AD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D90C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B5395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65CF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33 706,4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DF7F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0AB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5A1934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8880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A6AF8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7A77D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815E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004A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6EB3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B99E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33 706,4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41DF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EA5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FC20AA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9CCF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BE57F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54284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3D13D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218F0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7984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D22F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33 706,4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71AB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D418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F12FB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2019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48741F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FB96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BCFB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FE2F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777F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7361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33 706,4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71DF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1 036,8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6A9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DAECFD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640A3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BB116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971E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8BCA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E2FDD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2FF27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74F0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13 715,7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2C1C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5B46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61118D" w:rsidRPr="0061118D" w14:paraId="6F9796D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6692B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A55C6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D79F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7FFC3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98C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BE1EB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AD7E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13 715,7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CFEA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4FD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61118D" w:rsidRPr="0061118D" w14:paraId="1FD4AA1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8202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94BD9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3AAE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5225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91C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7DA67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68BF2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13 715,7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795E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21DA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61118D" w:rsidRPr="0061118D" w14:paraId="6C3BC2D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8F16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4F5E5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E36F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27FCB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1705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320D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405E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13 715,7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3BA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3CE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61118D" w:rsidRPr="0061118D" w14:paraId="1703CFF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AFB5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ED512F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45ED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8B3D69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3CD3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7C2B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4A8FB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13 715,7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D18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419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61118D" w:rsidRPr="0061118D" w14:paraId="6C98C72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4E2F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92EC8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88A9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E2E36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3B138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6805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B9C7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1C9E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5 428,7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EC7D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5 690,0</w:t>
            </w:r>
          </w:p>
        </w:tc>
      </w:tr>
      <w:tr w:rsidR="0061118D" w:rsidRPr="0061118D" w14:paraId="3852CAB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1D5A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D1DC66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A50A7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2FC9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4211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F0A6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2DDD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13 975,4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365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5 428,7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18E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5 690,0</w:t>
            </w:r>
          </w:p>
        </w:tc>
      </w:tr>
      <w:tr w:rsidR="0061118D" w:rsidRPr="0061118D" w14:paraId="77AC3BE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38AAA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F8658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5C76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931D0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1277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90265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71B2C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13 975,4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9358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5 428,7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9E6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5 690,0</w:t>
            </w:r>
          </w:p>
        </w:tc>
      </w:tr>
      <w:tr w:rsidR="0061118D" w:rsidRPr="0061118D" w14:paraId="307EA1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583F7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C05B3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784A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DCB9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CF07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2BF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84E6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86A7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4 528,7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C91D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4 790,0</w:t>
            </w:r>
          </w:p>
        </w:tc>
      </w:tr>
      <w:tr w:rsidR="0061118D" w:rsidRPr="0061118D" w14:paraId="4B25E10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FFF2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13644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FB4A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5FD5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821CE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9C9A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DCF1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6 347,3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28EA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4 528,7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AC3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4 790,0</w:t>
            </w:r>
          </w:p>
        </w:tc>
      </w:tr>
      <w:tr w:rsidR="0061118D" w:rsidRPr="0061118D" w14:paraId="5301FE7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7363E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1AE59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E5E9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352C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04CD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42F8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34CD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7 628,1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C9AD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15B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61118D" w:rsidRPr="0061118D" w14:paraId="17E54B0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E8C6F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CA9F1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9DCA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7E41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93A6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73276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BC14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7 628,1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846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824D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61118D" w:rsidRPr="0061118D" w14:paraId="511C97F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7BFF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9FEB3F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4B20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C255F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D0C2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B42E2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5B50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677,6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2E2F0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CEF8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734AEE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0FE54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F297E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B965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38766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8540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14187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FA9F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CE7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D414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AF26A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B2645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4AA0D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0805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BBA9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6A18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44B7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4067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E241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F6ED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A06E51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E4780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DE0BD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7953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78F3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192C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C853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3108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606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0D87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24EB8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8FA2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4EB8F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1A19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4281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783A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74B01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193AE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790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9021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8BA66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19DB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01EC4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CD37B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84501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F72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F743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CEE51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8AC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9978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6704F9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0C1B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59318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1949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02D23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AB7CA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A87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1914B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0D59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3A58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90B341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DA9E889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14.2.</w:t>
            </w:r>
          </w:p>
        </w:tc>
        <w:tc>
          <w:tcPr>
            <w:tcW w:w="8288" w:type="dxa"/>
            <w:shd w:val="clear" w:color="auto" w:fill="auto"/>
            <w:hideMark/>
          </w:tcPr>
          <w:p w14:paraId="0A4AAEB5" w14:textId="1A16B83C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 муниципальной программы "Модернизация и развитие сферы жилищно-коммунального хозяйства</w:t>
            </w:r>
            <w:r w:rsidR="008A672E">
              <w:rPr>
                <w:b/>
                <w:bCs/>
                <w:color w:val="000000"/>
                <w:sz w:val="20"/>
                <w:szCs w:val="20"/>
              </w:rPr>
              <w:t xml:space="preserve"> 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E1D0E8C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A130000000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C404EC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FDB98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C2A01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68499D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28 725,4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0E1D1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7E518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B708F4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D9193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AA0CD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"Развитие систем водоснабжения муниципальных образований"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BA93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B357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E51F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DA4BD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9B4C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2 661,4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F87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48F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892C29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369C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215E35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Строительство (реконструкция) объектов водоснабжения (водозаборных сооружений, водопроводов и др.) муниципальных образований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CBFB6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D5D9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0AD49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89D22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4F65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2 661,4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E8F2C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B5CD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223CC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40FC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5271AD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3DE9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357D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1493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6DFC1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6DC7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91AA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4730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962A6E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708C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D5660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B86C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13555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19C7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18A15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F1C4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FE94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198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B3816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AADD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10319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4BA1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7B0E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960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3494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37E3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334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1D8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6DB6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C9019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4FF03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0BFB5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94F84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579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8CA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4EDE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DDA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7F36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68A8E8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04A1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C3B2B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AD1A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CE89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E90C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8402F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573C4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891,7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447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906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6B56B0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8B589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D1860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0E60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A758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8D8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C7F15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833E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891,7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BB3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9AB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3B40C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D7D3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AE3F97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E54B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9ACD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C868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5FD6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BF0C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891,7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E4D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06F0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7FE5D1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3207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4B7D6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17C4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DA06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3124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58AC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E852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891,7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0A22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22 896,5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9D4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A89A9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45C4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3901C4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"Повышение качества водоснабжения"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A995E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D2FE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87B46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20D10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FEB0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26 064,0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79D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39E9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99D305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3F7D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BD9D5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Строительство и реконструкция (модернизация) объектов питьевого водоснабжения и водоподготовки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74AF6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A1302S2420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D198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D41CA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5CD8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F77F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26 064,0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D8CD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05F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D7F4A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53FD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31026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E36CA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A1302S2420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1174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A0C2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4F780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BDB4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26 064,0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C5AF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F895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A36FD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6BD6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0AEE6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687F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A1302S2420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E747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A212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BD649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C9DC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26 064,0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602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30FE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60EE45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06A9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AFF29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FB04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A1302S2420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E07E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2F1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ABFC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1062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26 064,0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36B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9E89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DD3BB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5BF2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679620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B1E9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A1302S2420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53E5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A63A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1104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DF75C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26 064,0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827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6BA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3C17DA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C3D95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14.3.</w:t>
            </w:r>
          </w:p>
        </w:tc>
        <w:tc>
          <w:tcPr>
            <w:tcW w:w="8288" w:type="dxa"/>
            <w:shd w:val="clear" w:color="auto" w:fill="auto"/>
            <w:hideMark/>
          </w:tcPr>
          <w:p w14:paraId="2A7512C8" w14:textId="5F818D8B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"Газификация Чувашской Республики" муниципальной программы "Модернизация и развитие сферы жилищно-коммунального хозяйства</w:t>
            </w:r>
            <w:r w:rsidR="008A672E">
              <w:rPr>
                <w:b/>
                <w:bCs/>
                <w:color w:val="000000"/>
                <w:sz w:val="20"/>
                <w:szCs w:val="20"/>
              </w:rPr>
              <w:t xml:space="preserve"> 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5E3D0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A140000000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257FC2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70358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C1ACE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13AB6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A3322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81B0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881984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FDA27D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4F925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"Газификация населенных пунктов Чувашской Республики"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ACFF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A140200000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CEBB1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ECC69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A4E4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EA4D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B62C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E8A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58FC0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EBB8F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79DB8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E8AE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82FA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C707F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89A11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F4D9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3D53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A88F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7D8593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6CA17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E60F1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DD2D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D2E6DF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3E4D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2E9DE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6B9D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918B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FF8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B3266D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E33A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43FD2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5367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A667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CB15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F9B61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CCA6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20CFB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CCA0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E96DD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7A0DE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8FAF3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40D3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FADF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6782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F9CA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DF11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2B5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292E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46E68D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328AC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A61FB9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FE71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B562A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A65E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7228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6962C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27CE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2116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6F02F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B9FDF0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15.</w:t>
            </w:r>
          </w:p>
        </w:tc>
        <w:tc>
          <w:tcPr>
            <w:tcW w:w="8288" w:type="dxa"/>
            <w:shd w:val="clear" w:color="auto" w:fill="auto"/>
            <w:hideMark/>
          </w:tcPr>
          <w:p w14:paraId="4C4FD29A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граждан в  городе Новочебоксарске доступным и комфортным жильем"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4F45D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A200000000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38536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E3822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440A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30E22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233 128,7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1589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127 968,8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8FC7C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133 279,0</w:t>
            </w:r>
          </w:p>
        </w:tc>
      </w:tr>
      <w:tr w:rsidR="0061118D" w:rsidRPr="0061118D" w14:paraId="008230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54840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15.1.</w:t>
            </w:r>
          </w:p>
        </w:tc>
        <w:tc>
          <w:tcPr>
            <w:tcW w:w="8288" w:type="dxa"/>
            <w:shd w:val="clear" w:color="auto" w:fill="auto"/>
            <w:hideMark/>
          </w:tcPr>
          <w:p w14:paraId="3059F612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"Поддержка строительства жилья в городе Новочебоксарске"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41D38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A210000000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5CA45B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A076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A09A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71175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137 806,2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99765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61 276,1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5DCCAF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64 947,2</w:t>
            </w:r>
          </w:p>
        </w:tc>
      </w:tr>
      <w:tr w:rsidR="0061118D" w:rsidRPr="0061118D" w14:paraId="76D098D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D92A4F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DD0113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граждан доступным жильем"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23257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05833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C2A1B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C3336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9830F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137 806,2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9C55C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61 276,1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9323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64 947,2</w:t>
            </w:r>
          </w:p>
        </w:tc>
      </w:tr>
      <w:tr w:rsidR="0061118D" w:rsidRPr="0061118D" w14:paraId="32222C3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84E4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37103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F773C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5989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EC276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B1105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2CC6C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79 635,9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6228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26 534,8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C9A7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30 131,9</w:t>
            </w:r>
          </w:p>
        </w:tc>
      </w:tr>
      <w:tr w:rsidR="0061118D" w:rsidRPr="0061118D" w14:paraId="1FC9FE8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40674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AB44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62EF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87FF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56B9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275D8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83B4F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79 635,9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52F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26 534,8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0339B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30 131,9</w:t>
            </w:r>
          </w:p>
        </w:tc>
      </w:tr>
      <w:tr w:rsidR="0061118D" w:rsidRPr="0061118D" w14:paraId="7AA0929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36E4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BF8338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DEAC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89CA7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314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D579E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0B224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79 635,9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B9C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26 534,8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EAF4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30 131,9</w:t>
            </w:r>
          </w:p>
        </w:tc>
      </w:tr>
      <w:tr w:rsidR="0061118D" w:rsidRPr="0061118D" w14:paraId="556D688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D25D5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F6B0DC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8FCF5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7221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6F335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110D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E2CEA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79 635,9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277C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26 534,8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B92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30 131,9</w:t>
            </w:r>
          </w:p>
        </w:tc>
      </w:tr>
      <w:tr w:rsidR="0061118D" w:rsidRPr="0061118D" w14:paraId="0C9AAB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4FA0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C9E42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4206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20248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9FA6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C080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B177DA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79 635,9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CEC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26 534,8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CF7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30 131,9</w:t>
            </w:r>
          </w:p>
        </w:tc>
      </w:tr>
      <w:tr w:rsidR="0061118D" w:rsidRPr="0061118D" w14:paraId="2B3A5C9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AB1F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DE091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0EE7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DEC1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A83C5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FC72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26D1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3543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7D5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61118D" w:rsidRPr="0061118D" w14:paraId="169D6EA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FFEC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20887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42056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A771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BBB7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736AE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7D8CB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FC29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CA6B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61118D" w:rsidRPr="0061118D" w14:paraId="3A60A8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ABAB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4D79B9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E79AC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CD8BBF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B0FC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DE41A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8951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C41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40AE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61118D" w:rsidRPr="0061118D" w14:paraId="32E7668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2615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517772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0440F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E10C2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F45D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B9BE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D06D8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07D9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2524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61118D" w:rsidRPr="0061118D" w14:paraId="7577C9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54CB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9FF215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BAF02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040C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518E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D58A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270A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8A3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3D9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61118D" w:rsidRPr="0061118D" w14:paraId="060F81D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F816F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3AFD53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социальных выплат молодым семьям на строительство (приобретение) жилья в рамках реализации мероприятий по обеспечению жильем молодых семей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92FA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97DC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4922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98550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80222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36 044,1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EB49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34 729,3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335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34 803,3</w:t>
            </w:r>
          </w:p>
        </w:tc>
      </w:tr>
      <w:tr w:rsidR="0061118D" w:rsidRPr="0061118D" w14:paraId="02D053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F429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F79FB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B6F6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1901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A37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37535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8431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36 044,1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8C0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34 729,3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D98B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34 803,3</w:t>
            </w:r>
          </w:p>
        </w:tc>
      </w:tr>
      <w:tr w:rsidR="0061118D" w:rsidRPr="0061118D" w14:paraId="049449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1C4A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173E60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4D84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D314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BC18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F1A42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D3387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36 044,1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D37C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34 729,3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49718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34 803,3</w:t>
            </w:r>
          </w:p>
        </w:tc>
      </w:tr>
      <w:tr w:rsidR="0061118D" w:rsidRPr="0061118D" w14:paraId="5AB100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DFA1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4D14A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D1DEC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FCA2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E08D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9039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6089C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36 044,1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70F2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34 729,3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884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34 803,3</w:t>
            </w:r>
          </w:p>
        </w:tc>
      </w:tr>
      <w:tr w:rsidR="0061118D" w:rsidRPr="0061118D" w14:paraId="7F8D92D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7948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CC7F1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358E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AA53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3FCF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0AC4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3329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36 044,1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B997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34 729,3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EB9A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34 803,3</w:t>
            </w:r>
          </w:p>
        </w:tc>
      </w:tr>
      <w:tr w:rsidR="0061118D" w:rsidRPr="0061118D" w14:paraId="2C8A74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4801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60F92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полномочий по обеспечению жильем молодых семей в рамках регионального проекта "Обеспечение жильем молодых семей"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4237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A2103S4970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44DE7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AD055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B205C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394D8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22 114,2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4435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BB89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2BBD57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6A983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2B9F5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8C9D0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A2103S4970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7005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8B48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5C124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361A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22 114,2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ACA2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49F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C9B328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F93F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6F4A32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22E5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A2103S4970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C983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224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F31A5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4601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22 114,2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419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B0C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8E3D27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EDA5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EA7EE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12D2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A2103S4970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20C65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65F0C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D25E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56E0F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22 114,2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C57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98D3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141FF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0CDC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84E39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C1CE4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A2103S4970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7B28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BCBD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B1B58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18D914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22 114,2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0A07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C471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952FEA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EE1C14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15.2.</w:t>
            </w:r>
          </w:p>
        </w:tc>
        <w:tc>
          <w:tcPr>
            <w:tcW w:w="8288" w:type="dxa"/>
            <w:shd w:val="clear" w:color="auto" w:fill="auto"/>
            <w:hideMark/>
          </w:tcPr>
          <w:p w14:paraId="68B7F2D2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3EB4E08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A220000000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1D90C1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46FBB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3F09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A127B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95 322,5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DA26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66 692,7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CBF3C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68 331,8</w:t>
            </w:r>
          </w:p>
        </w:tc>
      </w:tr>
      <w:tr w:rsidR="0061118D" w:rsidRPr="0061118D" w14:paraId="18B4E86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FFB70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1CDB5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E1745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DDD1E2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DB0B8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56CEF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4F33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95 322,5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84DC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66 692,7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0479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68 331,8</w:t>
            </w:r>
          </w:p>
        </w:tc>
      </w:tr>
      <w:tr w:rsidR="0061118D" w:rsidRPr="0061118D" w14:paraId="2015A7E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44A25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714C5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ремонта жилых помещений, собственниками которых являются дети-сироты и дети, оставшиеся без попечения родителей, а также лица из числа детей-сирот и детей, оставшихся без попечения родителей, в возрасте от 14 до 23 лет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DCA2E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562CF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CD177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0B1E2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91A9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25FE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1F9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E35E8F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9D669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A13D9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C463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20A4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55C3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400FB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A70F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1175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CEFF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61FCB2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3787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E4A9B3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F30CE0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5D3F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FEAB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B80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03A1C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44A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9CD8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EA7DAB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C1D6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501C2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553B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D083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4D50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0F2E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67C2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A657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2D6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37655F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7E0F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33A7B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3B6F3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CAEEA8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68C74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B13D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58B10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640,1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15BB5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C04D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825D8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DCDCF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ADE0E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9AE8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DBE8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65A3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5104D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3477F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69 333,1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B04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66 692,7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266C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68 331,8</w:t>
            </w:r>
          </w:p>
        </w:tc>
      </w:tr>
      <w:tr w:rsidR="0061118D" w:rsidRPr="0061118D" w14:paraId="5EBFC86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E661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728D9D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3A2F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47A5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B398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F253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76F2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5284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31 494,9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A5AB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34 115,4</w:t>
            </w:r>
          </w:p>
        </w:tc>
      </w:tr>
      <w:tr w:rsidR="0061118D" w:rsidRPr="0061118D" w14:paraId="4E97706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78064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96FE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A6EF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2D6AB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64A4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FA880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40FA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D568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31 494,9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082C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34 115,4</w:t>
            </w:r>
          </w:p>
        </w:tc>
      </w:tr>
      <w:tr w:rsidR="0061118D" w:rsidRPr="0061118D" w14:paraId="11BD30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C07D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D98C68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904A2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E74F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E462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A336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D5E10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9E8A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31 494,9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7AA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34 115,4</w:t>
            </w:r>
          </w:p>
        </w:tc>
      </w:tr>
      <w:tr w:rsidR="0061118D" w:rsidRPr="0061118D" w14:paraId="374AF50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1FB7B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C6F38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7A45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BCF2B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BC16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AC0F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E10F7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B69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31 494,9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483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34 115,4</w:t>
            </w:r>
          </w:p>
        </w:tc>
      </w:tr>
      <w:tr w:rsidR="0061118D" w:rsidRPr="0061118D" w14:paraId="53D71BB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A6E6C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F06D5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49E43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97CE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E8E8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360B7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633F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69 333,1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8AFF1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35 197,8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7CA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34 216,4</w:t>
            </w:r>
          </w:p>
        </w:tc>
      </w:tr>
      <w:tr w:rsidR="0061118D" w:rsidRPr="0061118D" w14:paraId="7654A4B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4F6F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887DF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FA853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A9CB8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F2A9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F26B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8CF8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69 333,1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1890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35 197,8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C84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34 216,4</w:t>
            </w:r>
          </w:p>
        </w:tc>
      </w:tr>
      <w:tr w:rsidR="0061118D" w:rsidRPr="0061118D" w14:paraId="5B9530D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3F64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06589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580F8C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D51A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7008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03CF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358A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69 333,1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0B76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35 197,8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940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34 216,4</w:t>
            </w:r>
          </w:p>
        </w:tc>
      </w:tr>
      <w:tr w:rsidR="0061118D" w:rsidRPr="0061118D" w14:paraId="4B418A7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8023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CFFC6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912F8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DBB97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75D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8D25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EFE5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69 333,1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579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35 197,8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084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34 216,4</w:t>
            </w:r>
          </w:p>
        </w:tc>
      </w:tr>
      <w:tr w:rsidR="0061118D" w:rsidRPr="0061118D" w14:paraId="5DD39DE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C6929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96272C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ремонта жилых помещений, собственниками которых являются дети-сироты и дети, оставшиеся без попечения родителей, а также лица из числа детей-сирот и детей, оставшихся без попечения родителей, в возрасте от 14 до 23 лет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D9DC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A220172780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0F8EA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A993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B48F2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E4792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097B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C29B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38F5E6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A5D16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2F9BC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D78827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A220172780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316F7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8DE9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4368A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211CA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A093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454C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DAA5E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2689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76DA1D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E78E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A220172780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54AF2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31E4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BCC95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8579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EB4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73AC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7724D8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C08DD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B22858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6915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A220172780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86FCB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664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D740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6BF25D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1B0A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ED7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D0C922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157FB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D0C45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089D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A220172780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84F5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B87B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EC6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6B32D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61D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8B6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294366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50A2D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84BBF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2B0D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FB4B85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119A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55B59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24A0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25 336,5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275FA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D58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2507DC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F781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32F02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338C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912CB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E09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7CDD1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A39B7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25 336,5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43AF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AC128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B2BEA3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4F6B5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9176C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286C5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74166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0139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0CBDA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D402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25 336,5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7051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4974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1D8E9D2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C40F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860B3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B69BBF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5CAA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1628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273C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4C9F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25 336,5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8C53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137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DE3FDC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32FB8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D5910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29468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E82C3F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A4B3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F38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B715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25 336,5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BB7F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42A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127A13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8B002D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16.</w:t>
            </w:r>
          </w:p>
        </w:tc>
        <w:tc>
          <w:tcPr>
            <w:tcW w:w="8288" w:type="dxa"/>
            <w:shd w:val="clear" w:color="auto" w:fill="auto"/>
            <w:hideMark/>
          </w:tcPr>
          <w:p w14:paraId="25928C3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194FCE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A300000000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0174C0F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CD941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759D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FEC0B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5 193,4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3C8A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2 172,9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593E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2 185,9</w:t>
            </w:r>
          </w:p>
        </w:tc>
      </w:tr>
      <w:tr w:rsidR="0061118D" w:rsidRPr="0061118D" w14:paraId="664BCC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619479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16.1.</w:t>
            </w:r>
          </w:p>
        </w:tc>
        <w:tc>
          <w:tcPr>
            <w:tcW w:w="8288" w:type="dxa"/>
            <w:shd w:val="clear" w:color="auto" w:fill="auto"/>
            <w:hideMark/>
          </w:tcPr>
          <w:p w14:paraId="3289D4B4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"Профилактика правонарушений" муниципальная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B1C2B2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A310000000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87278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04C32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BFB04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DA1FA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3 084,8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FC582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CEA2E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163,0</w:t>
            </w:r>
          </w:p>
        </w:tc>
      </w:tr>
      <w:tr w:rsidR="0061118D" w:rsidRPr="0061118D" w14:paraId="088295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F836D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5C5A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"Дальнейшее развитие многоуровневой системы профилактики правонарушений"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F03FC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F1FC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79F3C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8991E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AE18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FDA6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8E4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0E16A0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4AE3F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BC1A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5205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A07D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FE976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03B8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5DCA8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49CF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B063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16745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2ADC7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FC7254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5EE64A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597E2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E5FD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48E41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6455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27A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CCE9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485721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87AF4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FAB94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0A30F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A0C1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368E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8B4C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3D0A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D29A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C51A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9921B0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7793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4F90B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36F7F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8B20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5C70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26E7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93E4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682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9BF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07F7CF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23D8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39457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2BB96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B7595D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1392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F9AE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BB227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9EC6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A6C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59F438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EA1E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B0FB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"Профилактика и предупреждение рецидивной преступности, ресоциализация и адаптация лиц, освободившихся из мест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B23C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D3AB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98F8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B4DEB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9D068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383B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52FC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61118D" w:rsidRPr="0061118D" w14:paraId="5DE1542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EE34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69EDF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DAAB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FD51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3720A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EB721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484BF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89D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80A2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61118D" w:rsidRPr="0061118D" w14:paraId="1BB063F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652C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56478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50206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9C3A9D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6A4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ED9EF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F94A1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9D44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BC5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61118D" w:rsidRPr="0061118D" w14:paraId="1971D9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8F713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9C1835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D85EB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AB6A8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7BCE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BAC4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1CDD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614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3CB8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61118D" w:rsidRPr="0061118D" w14:paraId="216ED4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FAC57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A36CA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8C44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27B4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34F6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EC06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B253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745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A113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61118D" w:rsidRPr="0061118D" w14:paraId="520C737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3DC31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1651D3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1F06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435A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FC55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6CF2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9E092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131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6A6E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61118D" w:rsidRPr="0061118D" w14:paraId="5ADA906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2B568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478D36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A52B2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18EB09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19D71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5E653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C5D4FE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CE82B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78A8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18F1414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DE3EA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AB446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6CCB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C63AD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B52B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3235A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B4191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6A49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8727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245E9CF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A617B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8D0DCF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B954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DB827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2A05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32FD8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347A5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44FB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7F65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6286A0B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B836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206078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5B64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1B99F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EEDA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43E93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8566B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7621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51D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61118D" w:rsidRPr="0061118D" w14:paraId="59A6F40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D05DA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1A4B87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4571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30F3A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013E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D495C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8294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8744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701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750DD2E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ED52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7DAA1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2F38C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518C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8A84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07E7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2413F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92D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1C8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1EC0DF2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6080D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3CB13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6792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75AE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BB4E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CB2F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CF83B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509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4456B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61118D" w:rsidRPr="0061118D" w14:paraId="343939C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3E18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4AB32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9C71B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82A2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A97AD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A1F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ED23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6B62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A3D5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61118D" w:rsidRPr="0061118D" w14:paraId="3C8C1C2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26ADB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64D47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F3850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A310600000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77BB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5BE62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9A553F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C4FF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99D2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3CB2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61118D" w:rsidRPr="0061118D" w14:paraId="192EFB5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1FBE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E7D41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AC0DF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4C48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83B6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F307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EC346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73C3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16AE7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61118D" w:rsidRPr="0061118D" w14:paraId="6DCEEB1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6E28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F17910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239C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38988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3F15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27E54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92B2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DF41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D99F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61118D" w:rsidRPr="0061118D" w14:paraId="26CB7E0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1CA8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74ED9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CC0EA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35AF11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E0B4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6E4AF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3ECD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56350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3DB1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61118D" w:rsidRPr="0061118D" w14:paraId="7BCC1C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7AFBD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C02A60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A789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24ECC6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41D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5E2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A3D90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E6D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0D35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61118D" w:rsidRPr="0061118D" w14:paraId="60E5CE9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0663A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D823F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E7D1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A63E7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51F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5530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F1029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9D0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8C42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61118D" w:rsidRPr="0061118D" w14:paraId="428AE7E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337375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16.2.</w:t>
            </w:r>
          </w:p>
        </w:tc>
        <w:tc>
          <w:tcPr>
            <w:tcW w:w="8288" w:type="dxa"/>
            <w:shd w:val="clear" w:color="auto" w:fill="auto"/>
            <w:hideMark/>
          </w:tcPr>
          <w:p w14:paraId="2FE15254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"Профилактика незаконного потребления наркотических средств и психотропных веществ, наркомании в городе Новочебоксарске"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20400C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A320000000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45FCE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03FD2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14068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4B53D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DB4C8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4659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90,0</w:t>
            </w:r>
          </w:p>
        </w:tc>
      </w:tr>
      <w:tr w:rsidR="0061118D" w:rsidRPr="0061118D" w14:paraId="3874C2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EFD88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D5332D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"Совершенствование системы мер по сокращению спроса на наркотики"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BD28D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84382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6A7D2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4FB38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A73F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F008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38A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90,0</w:t>
            </w:r>
          </w:p>
        </w:tc>
      </w:tr>
      <w:tr w:rsidR="0061118D" w:rsidRPr="0061118D" w14:paraId="5CF1F31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5BD0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7546D6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Комплексные меры противодействия злоупотреблению наркотическими средствами и их незаконному обороту в Чувашской Республике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F4D8B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2A99F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62003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ADE84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B510D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54A7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B19D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61118D" w:rsidRPr="0061118D" w14:paraId="4272E4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90750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8A2AA3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6812A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AA0B6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8E2B5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22D1C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D57E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D27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1EA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61118D" w:rsidRPr="0061118D" w14:paraId="4540FC3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CADFB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98E86D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BD71B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5733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679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81F5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E738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6C96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52C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61118D" w:rsidRPr="0061118D" w14:paraId="6AF5CD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194C1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899E8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923D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4226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BD11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64D6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080628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50F6D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1969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61118D" w:rsidRPr="0061118D" w14:paraId="030CE2C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2D3F8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8FA856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DDC04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9BEA9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824B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A98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EA8B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401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B7037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61118D" w:rsidRPr="0061118D" w14:paraId="5F3226F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06460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DDC72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82D3E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AC7F0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FA14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EAA96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571F6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28E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F514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164FAAD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0DA6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B57AA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D2E82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4007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B1DE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66C6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E6E8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3A1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3FA2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5BA485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5A19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A183C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49F5C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660CB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0277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BEFEA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43C6B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724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6DA6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0F20BDC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B38A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FDFC36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58B2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C559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FEE5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C42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87E1C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299B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2E16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3999982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61D60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00CB75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E35E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79DD3D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D431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7517A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E19BEC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8D9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75F0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0CEA575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46DF417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16.3.</w:t>
            </w:r>
          </w:p>
        </w:tc>
        <w:tc>
          <w:tcPr>
            <w:tcW w:w="8288" w:type="dxa"/>
            <w:shd w:val="clear" w:color="auto" w:fill="auto"/>
            <w:hideMark/>
          </w:tcPr>
          <w:p w14:paraId="193A08D9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"Предупреждение детской беспризорности, безнадзорности и правонарушений несовершеннолетних"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272354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A330000000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2732429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3F0F4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3A4DE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CC078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1 996,0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490FF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58B3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1 910,3</w:t>
            </w:r>
          </w:p>
        </w:tc>
      </w:tr>
      <w:tr w:rsidR="0061118D" w:rsidRPr="0061118D" w14:paraId="2572ABB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526158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113A85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2EE1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9F5C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B34F8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FF09D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2888F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1 996,0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B57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EF253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1 910,3</w:t>
            </w:r>
          </w:p>
        </w:tc>
      </w:tr>
      <w:tr w:rsidR="0061118D" w:rsidRPr="0061118D" w14:paraId="644F953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320F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A8D606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созданию комиссий по делам несовершеннолетних и защите их прав и организации деятельности таких комиссий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B871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E0DE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BA968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2CFD0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F3BC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1 976,0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9074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1 890,3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E514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1 890,3</w:t>
            </w:r>
          </w:p>
        </w:tc>
      </w:tr>
      <w:tr w:rsidR="0061118D" w:rsidRPr="0061118D" w14:paraId="0784EC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C1C33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0EDAB4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D06BA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EBDD91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3E9D9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2FF6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80609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1 931,8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76C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EF1F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</w:tr>
      <w:tr w:rsidR="0061118D" w:rsidRPr="0061118D" w14:paraId="6A22276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16989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8CFE38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58C0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DA34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0E30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71050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DA97C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1 931,8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D09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6FCD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</w:tr>
      <w:tr w:rsidR="0061118D" w:rsidRPr="0061118D" w14:paraId="0EE0CD3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4D9C3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6FAE7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6860B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83D85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0E59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9972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D26F4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1 931,8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03FBB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C7E2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</w:tr>
      <w:tr w:rsidR="0061118D" w:rsidRPr="0061118D" w14:paraId="52DCB9A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2D035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6E68E2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5E75A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7BA0E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D7AF7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3D0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B01A9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1 931,8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C28DD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C7463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1 846,1</w:t>
            </w:r>
          </w:p>
        </w:tc>
      </w:tr>
      <w:tr w:rsidR="0061118D" w:rsidRPr="0061118D" w14:paraId="5AE9801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CA9B5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B780B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DD130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D318CA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ECE05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6854D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F8C462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6D067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9EB0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61118D" w:rsidRPr="0061118D" w14:paraId="506400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E51B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257095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0EFB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9C2A3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0933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FA9FA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CC75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D418D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C944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61118D" w:rsidRPr="0061118D" w14:paraId="656FC9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6E08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3361EF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E4F260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D729F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6868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8AC7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2329C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5B1B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8048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61118D" w:rsidRPr="0061118D" w14:paraId="032AC7F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91C1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EBF56E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D757B9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F1409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D810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C3B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41E9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B0E2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E2F05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61118D" w:rsidRPr="0061118D" w14:paraId="2FAB0B2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B4730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15737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2FC47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35558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307B4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F5C0F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0F86E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AECD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2776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799555F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FD87A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E5AF6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C8619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F8252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9B854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5991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0DED1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0808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058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4E3907B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10662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D2D0E7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919D2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14720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C7E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84ADB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09B49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615C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33A4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0166329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CEA41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E7C67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3B5E4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408121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AAF2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55DB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7B983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506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F440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78C355F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AEAC7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01ADEC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E1F2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1A5F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25D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60A1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52705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0D93D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ECBA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1118D" w:rsidRPr="0061118D" w14:paraId="7591E23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C4F47C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16.4.</w:t>
            </w:r>
          </w:p>
        </w:tc>
        <w:tc>
          <w:tcPr>
            <w:tcW w:w="8288" w:type="dxa"/>
            <w:shd w:val="clear" w:color="auto" w:fill="auto"/>
            <w:hideMark/>
          </w:tcPr>
          <w:p w14:paraId="36E435A7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BEB243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A3Э0000000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6D8C53E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13BA2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D97A2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23114E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B7B6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B9A23E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149363E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9F3815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F37662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56CE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A3Э0100000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C4FC48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33829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5343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5020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ED74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D87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0FDBA2E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56D91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61A52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0929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28EA6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A5EC9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1722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354F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9F1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F99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04FFA9D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8049C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3E68AA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E6151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67BB8A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66A96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7E38C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55DC8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9E88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5A79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687F1EA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F23FE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2D88A4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3DCDA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06CC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D18C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18BE8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5358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85C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5C644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5EE6636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FC6DA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ABE520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25D43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EB2D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4023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8C16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3FD3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9FAF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2E00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786F03B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8068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32B05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7A370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40FF9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E640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3FFFF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94B417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1BDF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E01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22,6</w:t>
            </w:r>
          </w:p>
        </w:tc>
      </w:tr>
      <w:tr w:rsidR="0061118D" w:rsidRPr="0061118D" w14:paraId="6996A13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EEA759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17.</w:t>
            </w:r>
          </w:p>
        </w:tc>
        <w:tc>
          <w:tcPr>
            <w:tcW w:w="8288" w:type="dxa"/>
            <w:shd w:val="clear" w:color="auto" w:fill="auto"/>
            <w:hideMark/>
          </w:tcPr>
          <w:p w14:paraId="3F96E4C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земельных и имущественных отношений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AD2E81B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A400000000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81F106D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C5FD6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7A0D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02A0C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2 000,6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E435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17 031,2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9322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4 060,5</w:t>
            </w:r>
          </w:p>
        </w:tc>
      </w:tr>
      <w:tr w:rsidR="0061118D" w:rsidRPr="0061118D" w14:paraId="0F4D349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B3B603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17.1.</w:t>
            </w:r>
          </w:p>
        </w:tc>
        <w:tc>
          <w:tcPr>
            <w:tcW w:w="8288" w:type="dxa"/>
            <w:shd w:val="clear" w:color="auto" w:fill="auto"/>
            <w:hideMark/>
          </w:tcPr>
          <w:p w14:paraId="535A74AB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"Управление муниципальным имуществом" 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03AAD52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A410000000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17FD86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65FC9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98BB2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E4F74EB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719,7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54159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16 681,2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8D55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3 710,5</w:t>
            </w:r>
          </w:p>
        </w:tc>
      </w:tr>
      <w:tr w:rsidR="0061118D" w:rsidRPr="0061118D" w14:paraId="2676DE4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FE63681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DC5C38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6EC36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F00B3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4A26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0636A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56AC5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719,7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16B2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16 681,2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D1B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3 710,5</w:t>
            </w:r>
          </w:p>
        </w:tc>
      </w:tr>
      <w:tr w:rsidR="0061118D" w:rsidRPr="0061118D" w14:paraId="4AAD078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93AB6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7D91C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84EAE8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D8B2B9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142DE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32B06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7A6D2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D762D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70C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2CC1FAF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B06D45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00C984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397AE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E2DF8B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AA8C1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C6C6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6685BE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9B74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2F8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0DCDF27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C5AF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2EA65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51C6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D3D69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FB8B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24744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98D0D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45F5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679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35F04F8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DC8A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C5380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402694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8DF7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4C80C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F502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F7DED2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FCD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8358B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4519EF7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F2709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7B5229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AFDC67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B4812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CB839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8525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3EE4FE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607,8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D61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1A4D7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5C92A13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F03CAE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8A9A6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52A0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DDD63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6ECC3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9C956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1D22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BD9E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A302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2030BE7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04065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193C50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F9E49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9C3A8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113A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F1CE7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8A06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28CF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2B0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036371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908422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CDEF1B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FEAE22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F1C2C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C984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E1EF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CADB9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F84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B1A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71E0E0F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91213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586C90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DAA8F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59212D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EA3B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00D0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25986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A07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96F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0B9E04C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23DAE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924C3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C8230C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995D3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D253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ECDC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7C332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F8B3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C29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61118D" w:rsidRPr="0061118D" w14:paraId="76D978C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82A19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1CD5A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Проведение комплексных кадастровых работ на территории Чувашской Республики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73DA7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4C3A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5A816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22E6A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2F7119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AE3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16 181,2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9D628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3 210,5</w:t>
            </w:r>
          </w:p>
        </w:tc>
      </w:tr>
      <w:tr w:rsidR="0061118D" w:rsidRPr="0061118D" w14:paraId="5BC8C60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FFB83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EE5F13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6634D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A9C54E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71495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17E73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B0E54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C3976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16 181,2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936C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3 210,5</w:t>
            </w:r>
          </w:p>
        </w:tc>
      </w:tr>
      <w:tr w:rsidR="0061118D" w:rsidRPr="0061118D" w14:paraId="7E65B9D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062DE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EB9AD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9EFE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8B905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2C7B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960B1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33495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926BD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16 181,2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402F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3 210,5</w:t>
            </w:r>
          </w:p>
        </w:tc>
      </w:tr>
      <w:tr w:rsidR="0061118D" w:rsidRPr="0061118D" w14:paraId="677F213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F97F3C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370F96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01BEC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A4845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AE10F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CFA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BC3C0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AA83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16 181,2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6CC0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3 210,5</w:t>
            </w:r>
          </w:p>
        </w:tc>
      </w:tr>
      <w:tr w:rsidR="0061118D" w:rsidRPr="0061118D" w14:paraId="0F94368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329CC3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58C2B4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D651FB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B7E1F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0979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4433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685B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B262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16 181,2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33A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3 210,5</w:t>
            </w:r>
          </w:p>
        </w:tc>
      </w:tr>
      <w:tr w:rsidR="0061118D" w:rsidRPr="0061118D" w14:paraId="118B5E7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FD4418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17.2.</w:t>
            </w:r>
          </w:p>
        </w:tc>
        <w:tc>
          <w:tcPr>
            <w:tcW w:w="8288" w:type="dxa"/>
            <w:shd w:val="clear" w:color="auto" w:fill="auto"/>
            <w:hideMark/>
          </w:tcPr>
          <w:p w14:paraId="662A1F23" w14:textId="77777777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"Формирование эффективного муниципального сектора экономики  города Новочебоксарска"муниципальной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F97A6C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A420000000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DA72FA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79B07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73C8A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7E59F96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1 280,9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80D2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8CFB23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61118D" w:rsidRPr="0061118D" w14:paraId="1F87462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AB47CB0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2023E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"Эффективное управление муниципальным имуществом"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0E6F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1D54A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9974D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24146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2E90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1 280,9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6B42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10CD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61118D" w:rsidRPr="0061118D" w14:paraId="2B9645F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39B096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DC5156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CD2726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07BF68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C989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67B28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37AEE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D4B3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7BC7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46789F6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F0735C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A5EDD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2A29BA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3995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190A7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26A4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1A47F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D7E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4F0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44B8E4C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877F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20A56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07732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7E47AA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430C0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311F7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90F78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7544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C19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34BD6C2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42C975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DB65BD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7EE17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3FFE6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1B8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92862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320BA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F6761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E0B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0528406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1EBE0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11AF16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AB143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B32829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C92FE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3E8D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ACFDB0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357,7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2A0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97586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61118D" w:rsidRPr="0061118D" w14:paraId="25F4FFA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43AFA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5A0F16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A59D47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33876C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0935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90760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30C97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923,2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582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0690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002676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30121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D5EF3E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EC0A80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FFA37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232D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D4CC99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BA04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559E5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8EA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CBF3F2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ADCD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A11D5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BF010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3C5A73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ACCA6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DD16E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C454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F59E0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D3C4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FAF74C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E755B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D072C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FCFE43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737E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BB8C6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05934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F0A2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99C4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B3A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B760F5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91FCD6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418FEA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DEF2D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BB194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AC9F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6333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3CBD5E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8D7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BD190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47BF1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B364DF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D592D9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37745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777100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B0035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7DE0A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C1F2BC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E00A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F9EC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13A20C2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1E0D30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0C4812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735D1E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6C24BF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E8C2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8BF96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EB10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C27F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532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4765814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AB899A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6EB343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8401E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EE083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1536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D9C97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C1192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3B5B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2E97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51640AC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C1D33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73D0E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6DE9C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FAF25B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46482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9D6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7B2308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BF34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17F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61118D" w:rsidRPr="0061118D" w14:paraId="596A324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FDAA0B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18.</w:t>
            </w:r>
          </w:p>
        </w:tc>
        <w:tc>
          <w:tcPr>
            <w:tcW w:w="8288" w:type="dxa"/>
            <w:shd w:val="clear" w:color="auto" w:fill="auto"/>
            <w:hideMark/>
          </w:tcPr>
          <w:p w14:paraId="6F711B3F" w14:textId="5B9EFF9A" w:rsidR="0061118D" w:rsidRPr="0061118D" w:rsidRDefault="0061118D" w:rsidP="0061118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 xml:space="preserve">Муниципальная  программа "Формирование современной городской среды на территории </w:t>
            </w:r>
            <w:r w:rsidR="008A672E">
              <w:rPr>
                <w:b/>
                <w:bCs/>
                <w:color w:val="000000"/>
                <w:sz w:val="20"/>
                <w:szCs w:val="20"/>
              </w:rPr>
              <w:t>города Новочебоксарска</w:t>
            </w:r>
            <w:r w:rsidRPr="0061118D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12F2304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85F3647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23C3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BD4F4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96C78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220 380,8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09DF8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690177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93 000,0</w:t>
            </w:r>
          </w:p>
        </w:tc>
      </w:tr>
      <w:tr w:rsidR="0061118D" w:rsidRPr="0061118D" w14:paraId="5392A55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17DE41" w14:textId="77777777" w:rsidR="0061118D" w:rsidRPr="0061118D" w:rsidRDefault="0061118D" w:rsidP="006111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18.1.</w:t>
            </w:r>
          </w:p>
        </w:tc>
        <w:tc>
          <w:tcPr>
            <w:tcW w:w="8288" w:type="dxa"/>
            <w:shd w:val="clear" w:color="auto" w:fill="auto"/>
            <w:hideMark/>
          </w:tcPr>
          <w:p w14:paraId="60B6453E" w14:textId="457FC38B" w:rsidR="0061118D" w:rsidRPr="0061118D" w:rsidRDefault="0061118D" w:rsidP="008A672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Подпрограмма "Благоустройство дворовых и общественных территорий" муниципальной программы "Формирование современной городской среды на территории города Новочебоксарска"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B8B4F5D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A707595" w14:textId="77777777" w:rsidR="0061118D" w:rsidRPr="0061118D" w:rsidRDefault="0061118D" w:rsidP="006111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5BA3F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ADA4C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9737AA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220 380,8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F58A4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3843EC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118D">
              <w:rPr>
                <w:b/>
                <w:bCs/>
                <w:color w:val="000000"/>
                <w:sz w:val="20"/>
                <w:szCs w:val="20"/>
              </w:rPr>
              <w:t>93 000,0</w:t>
            </w:r>
          </w:p>
        </w:tc>
      </w:tr>
      <w:tr w:rsidR="0061118D" w:rsidRPr="0061118D" w14:paraId="0A57002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BDE47C2" w14:textId="77777777" w:rsidR="0061118D" w:rsidRPr="0061118D" w:rsidRDefault="0061118D" w:rsidP="0061118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973C40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9351A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53799E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175AA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FD938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1295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142 179,3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E59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E90AF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93 000,0</w:t>
            </w:r>
          </w:p>
        </w:tc>
      </w:tr>
      <w:tr w:rsidR="0061118D" w:rsidRPr="0061118D" w14:paraId="1615D24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6AD77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7D94CE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667656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7A9D81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D3C2A0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E268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479D26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47 581,0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A8C5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5EEC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</w:tr>
      <w:tr w:rsidR="0061118D" w:rsidRPr="0061118D" w14:paraId="397DB9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E300DE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491841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D867E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BA10B4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9ABF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86ACD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A1C86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47 581,0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9169C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942C8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</w:tr>
      <w:tr w:rsidR="0061118D" w:rsidRPr="0061118D" w14:paraId="1AE71FD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73B5D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B70626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17BD1B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6298A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C2EB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8EC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923893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47 581,0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4A90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E435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</w:tr>
      <w:tr w:rsidR="0061118D" w:rsidRPr="0061118D" w14:paraId="4265C9D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FBC543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6F894A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96BCB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7699DA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D1C81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F5EB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85B62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47 581,0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6A0B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B0096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</w:tr>
      <w:tr w:rsidR="0061118D" w:rsidRPr="0061118D" w14:paraId="15F6B4A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5FC84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3868F8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C3C77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6CF735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8895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DACD4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02B8F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47 581,0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7FE7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2A4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45 000,0</w:t>
            </w:r>
          </w:p>
        </w:tc>
      </w:tr>
      <w:tr w:rsidR="0061118D" w:rsidRPr="0061118D" w14:paraId="3190531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7C72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53DEB8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3817B8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6CA99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B2942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EB03B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3F9A7D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22 368,8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8DD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D891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61118D" w:rsidRPr="0061118D" w14:paraId="6D15439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8D0E4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0EB928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860CF2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4F81F6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D88AC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51CE0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85926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22 368,8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22103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D3B6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61118D" w:rsidRPr="0061118D" w14:paraId="4B5098D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3CE482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B1D8D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D90C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1B799D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95959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97819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35354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22 368,8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D3DF4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9CAA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61118D" w:rsidRPr="0061118D" w14:paraId="16ED53B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03B1E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ECD40F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4301C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CA8F1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507D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A29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C399E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22 368,8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8DEBF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19C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61118D" w:rsidRPr="0061118D" w14:paraId="2BDA054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9B1E3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879682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9C77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1A16E9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1BC7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C7521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EA549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22 368,8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F756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6D15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61118D" w:rsidRPr="0061118D" w14:paraId="25DCA96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608FBE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1B4FD4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7663CC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83674E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2FFE9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46A89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9BDA8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43 796,8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4F1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23 950,0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1997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61118D" w:rsidRPr="0061118D" w14:paraId="67C47BA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D5BC14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4130AC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99228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738C66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1FD04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87225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63D53E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42 028,0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C9694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23 950,0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D90C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61118D" w:rsidRPr="0061118D" w14:paraId="0BE7129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C8B9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7FF77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A45D6D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50CA6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72B8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13447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43591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42 028,0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A45B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23 950,0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1347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61118D" w:rsidRPr="0061118D" w14:paraId="6BE4538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AC14F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50451E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1C764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9567C6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F0276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258BE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074770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42 028,0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063EA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23 950,0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9E45B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61118D" w:rsidRPr="0061118D" w14:paraId="7A404ED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165D6D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AEF936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F6B11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9F444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A377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5FAF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FCE03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42 028,0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6E7A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23 950,0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4E207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61118D" w:rsidRPr="0061118D" w14:paraId="47F0ACB9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01D979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A4DAE69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28C636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448FE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4BE83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18D7C7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A1ADDE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00D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ABF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C16B3E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71F034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BCDC55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01848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A396F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E2A0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2D64E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9848F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8B2AB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F36FD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1CC897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E0121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C6671A5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1227A1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2B3AD1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03025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7CF6E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D17EF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4ED2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BEC1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AA7075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EC372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B0D710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B5AD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DD5808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150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6A30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FC0EA6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1 768,8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ED99A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BAD6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BBA93C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D0F7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FC6498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Организация и содержание мест захоронений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50079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E38234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AD456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4BB99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81C7CE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11 527,9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14F4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7A9BE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487AF9F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358451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4C5FDC4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4923D8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94E29B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275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81545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98D359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11 527,9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EC81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EDE1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01ACBAC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0D52C7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D1784A1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A4805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809F62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5CAC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B20BFE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482C9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11 527,9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730A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61BD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21A5978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A85C59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8F9601C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1E8FC7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2B64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B4125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FDC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F181B1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11 527,9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D4C79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A554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263B81DB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8B3B62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15F6C9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4D53A0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31F738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01E9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C18BA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9182E0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11 527,9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9EB8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BE5E7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5 000,0</w:t>
            </w:r>
          </w:p>
        </w:tc>
      </w:tr>
      <w:tr w:rsidR="0061118D" w:rsidRPr="0061118D" w14:paraId="566605B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3F17AF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207F9E0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709E88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122A81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B4DCA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822EF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9507EF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239D4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5574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7D79614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2F52C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2B5EBE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0827A70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43F948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31E8D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BE6C3B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B4ACB0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5BC33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C7E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5D4484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496B7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4FF96B8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C45CD3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CDF601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75743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F96954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F4AB0A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6E6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AB908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217410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BE4F52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099E9A17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48A16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60903A3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177BF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FBC75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11A29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FFFC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F4A97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3344C06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127A0B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4D2BC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96457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6F3D8F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D6994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2F8D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04D1CF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5 450,0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FF7DA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85630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95C06F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2855452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A4B44E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 инициативных проектов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4A0552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5EF61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89DA3C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861B51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DD2E5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11 454,8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8F2F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EFD6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8F95B93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A836A6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95A7E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E56B1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EEBA1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9DA40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A96B1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07D479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11 454,8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2F37B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9C14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7D59058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13AE90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C09E8B6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331790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BFD564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E33C2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88838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1829E1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11 454,8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B985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00E17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E8A005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70F4B7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30D02493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C17E24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B50DDE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5E3A3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EC328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D5A9FF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11 454,8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7681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08B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255059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F3B11D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782967C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805B32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23775B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AAC9A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083C3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1FB6E5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11 454,8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C5B1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44469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F72D01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2C5546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744546D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"Формирование комфортной городской среды"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367C55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A51F200000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0AB973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973FA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6319C2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BDFFC72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78 201,5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E47A8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C7F9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C4E4884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E8649D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0CBAC1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952F1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A51F254240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63D600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9A9796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6063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618888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46 006,4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3B61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1D90F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99C4EE5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5240B73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7C1627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0EC476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A51F254240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37B124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7916E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71092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67886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46 006,4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6DB2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1573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171C9B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C8B86BA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FBC57B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577F33D8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A51F254240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5F4D0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E2CE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10264D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9A2DC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46 006,4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DA913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01E318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D77C64A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554529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EF12DE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357B59A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A51F254240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82B280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AB252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BE159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315072A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46 006,4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ADD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1CEB3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51F63A80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36FED8A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69CA5B5A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131F7FFD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A51F254240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3A7DBCC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C06DD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42D6DA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0394BC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46 006,4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DD2C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D392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4B9597EE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6E2F163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F74346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480AB64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5DFF5C04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9F553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C52BE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4C31D99D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32 195,1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64BA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21E6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2114087D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44F273FB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583AF4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7DA632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401AB811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14496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50DD78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664D1165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32 195,1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A13080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CE6C0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6114AAC7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18966E1E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5E0B2C0B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6DA5963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048064E5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AB5F8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7DDDE5" w14:textId="77777777" w:rsidR="0061118D" w:rsidRPr="0061118D" w:rsidRDefault="0061118D" w:rsidP="0061118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28B6781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32 195,1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96197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1E53F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00A99C32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70E88F19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24C6A71F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74061F9C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29F78B39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A4E4BF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E8417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5124300C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32 195,1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4109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0CDDE6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61118D" w:rsidRPr="0061118D" w14:paraId="34770EAF" w14:textId="77777777" w:rsidTr="0061118D">
        <w:trPr>
          <w:trHeight w:val="20"/>
        </w:trPr>
        <w:tc>
          <w:tcPr>
            <w:tcW w:w="617" w:type="dxa"/>
            <w:shd w:val="clear" w:color="auto" w:fill="auto"/>
            <w:hideMark/>
          </w:tcPr>
          <w:p w14:paraId="05D9E343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288" w:type="dxa"/>
            <w:shd w:val="clear" w:color="auto" w:fill="auto"/>
            <w:hideMark/>
          </w:tcPr>
          <w:p w14:paraId="12F0448E" w14:textId="77777777" w:rsidR="0061118D" w:rsidRPr="0061118D" w:rsidRDefault="0061118D" w:rsidP="0061118D">
            <w:pPr>
              <w:jc w:val="both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16" w:type="dxa"/>
            <w:shd w:val="clear" w:color="auto" w:fill="auto"/>
            <w:vAlign w:val="bottom"/>
            <w:hideMark/>
          </w:tcPr>
          <w:p w14:paraId="2682B7F0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6" w:type="dxa"/>
            <w:shd w:val="clear" w:color="auto" w:fill="auto"/>
            <w:vAlign w:val="bottom"/>
            <w:hideMark/>
          </w:tcPr>
          <w:p w14:paraId="7FD73D2B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29BDE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32A097" w14:textId="77777777" w:rsidR="0061118D" w:rsidRPr="0061118D" w:rsidRDefault="0061118D" w:rsidP="0061118D">
            <w:pPr>
              <w:jc w:val="center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4" w:type="dxa"/>
            <w:shd w:val="clear" w:color="auto" w:fill="auto"/>
            <w:vAlign w:val="bottom"/>
            <w:hideMark/>
          </w:tcPr>
          <w:p w14:paraId="74478DF4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32 195,1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1DC651" w14:textId="77777777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4E1B38" w14:textId="4628B04D" w:rsidR="0061118D" w:rsidRPr="0061118D" w:rsidRDefault="0061118D" w:rsidP="0061118D">
            <w:pPr>
              <w:jc w:val="right"/>
              <w:rPr>
                <w:color w:val="000000"/>
                <w:sz w:val="20"/>
                <w:szCs w:val="20"/>
              </w:rPr>
            </w:pPr>
            <w:r w:rsidRPr="0061118D">
              <w:rPr>
                <w:color w:val="000000"/>
                <w:sz w:val="20"/>
                <w:szCs w:val="20"/>
              </w:rPr>
              <w:t>0,0</w:t>
            </w:r>
            <w:r w:rsidR="00B51D9C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2C3E36FB" w14:textId="77777777" w:rsidR="004C33CA" w:rsidRDefault="004C33CA" w:rsidP="00B65280">
      <w:pPr>
        <w:ind w:firstLine="709"/>
        <w:jc w:val="both"/>
      </w:pPr>
    </w:p>
    <w:p w14:paraId="7A0EE903" w14:textId="14C64996" w:rsidR="00AF735C" w:rsidRPr="00292EA1" w:rsidRDefault="00196A55" w:rsidP="00292EA1">
      <w:pPr>
        <w:ind w:firstLine="709"/>
        <w:jc w:val="both"/>
        <w:rPr>
          <w:sz w:val="22"/>
          <w:szCs w:val="22"/>
        </w:rPr>
      </w:pPr>
      <w:r>
        <w:t>8</w:t>
      </w:r>
      <w:r w:rsidR="00B65280" w:rsidRPr="003177E5">
        <w:t>)</w:t>
      </w:r>
      <w:r w:rsidR="00B65280">
        <w:t xml:space="preserve"> </w:t>
      </w:r>
      <w:r w:rsidR="00AF735C" w:rsidRPr="00941B35">
        <w:t xml:space="preserve">дополнить приложением </w:t>
      </w:r>
      <w:r w:rsidR="00BC3B3D">
        <w:t>4</w:t>
      </w:r>
      <w:r>
        <w:rPr>
          <w:vertAlign w:val="superscript"/>
        </w:rPr>
        <w:t>4</w:t>
      </w:r>
      <w:r w:rsidR="00404307" w:rsidRPr="00941B35">
        <w:rPr>
          <w:vertAlign w:val="superscript"/>
        </w:rPr>
        <w:t xml:space="preserve"> </w:t>
      </w:r>
      <w:r w:rsidR="00AF735C" w:rsidRPr="00941B35">
        <w:t>следующего содержания:</w:t>
      </w:r>
    </w:p>
    <w:p w14:paraId="1CE2A519" w14:textId="77777777" w:rsidR="00DE185B" w:rsidRDefault="00DE185B" w:rsidP="00386411">
      <w:pPr>
        <w:ind w:left="10773" w:right="-456"/>
        <w:jc w:val="both"/>
        <w:rPr>
          <w:color w:val="000000"/>
          <w:sz w:val="22"/>
          <w:szCs w:val="22"/>
        </w:rPr>
      </w:pPr>
    </w:p>
    <w:p w14:paraId="3DE47A90" w14:textId="77777777" w:rsidR="00DE185B" w:rsidRDefault="00DE185B" w:rsidP="00386411">
      <w:pPr>
        <w:ind w:left="10773" w:right="-456"/>
        <w:jc w:val="both"/>
        <w:rPr>
          <w:color w:val="000000"/>
          <w:sz w:val="22"/>
          <w:szCs w:val="22"/>
        </w:rPr>
      </w:pPr>
    </w:p>
    <w:p w14:paraId="013EAEEC" w14:textId="77777777" w:rsidR="00DE185B" w:rsidRDefault="00DE185B" w:rsidP="00386411">
      <w:pPr>
        <w:ind w:left="10773" w:right="-456"/>
        <w:jc w:val="both"/>
        <w:rPr>
          <w:color w:val="000000"/>
          <w:sz w:val="22"/>
          <w:szCs w:val="22"/>
        </w:rPr>
      </w:pPr>
    </w:p>
    <w:p w14:paraId="5CC94795" w14:textId="77777777" w:rsidR="00DE185B" w:rsidRDefault="00DE185B" w:rsidP="00386411">
      <w:pPr>
        <w:ind w:left="10773" w:right="-456"/>
        <w:jc w:val="both"/>
        <w:rPr>
          <w:color w:val="000000"/>
          <w:sz w:val="22"/>
          <w:szCs w:val="22"/>
        </w:rPr>
      </w:pPr>
    </w:p>
    <w:p w14:paraId="290E15F9" w14:textId="5BE232C1" w:rsidR="00AF735C" w:rsidRPr="00292EA1" w:rsidRDefault="00AF735C" w:rsidP="00386411">
      <w:pPr>
        <w:ind w:left="10773" w:right="-456"/>
        <w:jc w:val="both"/>
        <w:rPr>
          <w:color w:val="000000"/>
          <w:sz w:val="22"/>
          <w:szCs w:val="22"/>
          <w:vertAlign w:val="superscript"/>
        </w:rPr>
      </w:pPr>
      <w:r w:rsidRPr="00941B35">
        <w:rPr>
          <w:color w:val="000000"/>
          <w:sz w:val="22"/>
          <w:szCs w:val="22"/>
        </w:rPr>
        <w:t xml:space="preserve">«Приложение </w:t>
      </w:r>
      <w:r w:rsidR="00BC3B3D">
        <w:rPr>
          <w:color w:val="000000"/>
          <w:sz w:val="22"/>
          <w:szCs w:val="22"/>
        </w:rPr>
        <w:t>4</w:t>
      </w:r>
      <w:r w:rsidR="00196A55">
        <w:rPr>
          <w:color w:val="000000"/>
          <w:sz w:val="22"/>
          <w:szCs w:val="22"/>
          <w:vertAlign w:val="superscript"/>
        </w:rPr>
        <w:t>4</w:t>
      </w:r>
    </w:p>
    <w:p w14:paraId="1C6DAAEE" w14:textId="24DD1E70" w:rsidR="00941B35" w:rsidRDefault="00941B35" w:rsidP="00386411">
      <w:pPr>
        <w:ind w:left="10773" w:right="-456"/>
        <w:jc w:val="both"/>
      </w:pPr>
      <w:r>
        <w:rPr>
          <w:sz w:val="22"/>
          <w:szCs w:val="22"/>
        </w:rPr>
        <w:t>к решению Новочебоксарского городского Собрания депутатов Чувашской Республики «О бюджет</w:t>
      </w:r>
      <w:r w:rsidR="00F70964">
        <w:rPr>
          <w:sz w:val="22"/>
          <w:szCs w:val="22"/>
        </w:rPr>
        <w:t>е города Новочебоксарска на 202</w:t>
      </w:r>
      <w:r w:rsidR="00386411">
        <w:rPr>
          <w:sz w:val="22"/>
          <w:szCs w:val="22"/>
        </w:rPr>
        <w:t>4</w:t>
      </w:r>
      <w:r>
        <w:rPr>
          <w:sz w:val="22"/>
          <w:szCs w:val="22"/>
        </w:rPr>
        <w:t xml:space="preserve"> год и на плановый период 202</w:t>
      </w:r>
      <w:r w:rsidR="00386411">
        <w:rPr>
          <w:sz w:val="22"/>
          <w:szCs w:val="22"/>
        </w:rPr>
        <w:t>5</w:t>
      </w:r>
      <w:r w:rsidR="00F70964">
        <w:rPr>
          <w:sz w:val="22"/>
          <w:szCs w:val="22"/>
        </w:rPr>
        <w:t xml:space="preserve"> и 202</w:t>
      </w:r>
      <w:r w:rsidR="00386411">
        <w:rPr>
          <w:sz w:val="22"/>
          <w:szCs w:val="22"/>
        </w:rPr>
        <w:t>6</w:t>
      </w:r>
      <w:r>
        <w:rPr>
          <w:sz w:val="22"/>
          <w:szCs w:val="22"/>
        </w:rPr>
        <w:t xml:space="preserve"> годов»</w:t>
      </w:r>
    </w:p>
    <w:p w14:paraId="36432C27" w14:textId="77777777" w:rsidR="00DD7113" w:rsidRPr="00941B35" w:rsidRDefault="00DD7113" w:rsidP="00DD7113">
      <w:pPr>
        <w:ind w:firstLine="709"/>
        <w:jc w:val="center"/>
        <w:rPr>
          <w:b/>
          <w:bCs/>
          <w:color w:val="000000"/>
          <w:sz w:val="22"/>
          <w:szCs w:val="22"/>
        </w:rPr>
      </w:pPr>
    </w:p>
    <w:p w14:paraId="6BC2BF1C" w14:textId="4A164F27" w:rsidR="00C621DA" w:rsidRDefault="00DD7113" w:rsidP="00DD7113">
      <w:pPr>
        <w:jc w:val="center"/>
        <w:rPr>
          <w:b/>
          <w:bCs/>
          <w:color w:val="000000"/>
          <w:sz w:val="22"/>
          <w:szCs w:val="22"/>
        </w:rPr>
      </w:pPr>
      <w:r w:rsidRPr="00941B35">
        <w:rPr>
          <w:b/>
          <w:bCs/>
          <w:color w:val="000000"/>
          <w:sz w:val="22"/>
          <w:szCs w:val="22"/>
        </w:rPr>
        <w:t>ИЗМЕНЕНИЕ</w:t>
      </w:r>
      <w:r w:rsidRPr="00941B35">
        <w:rPr>
          <w:b/>
          <w:bCs/>
          <w:color w:val="000000"/>
          <w:sz w:val="22"/>
          <w:szCs w:val="22"/>
        </w:rPr>
        <w:br/>
        <w:t>ведомственной структуры расходов бюджета города Но</w:t>
      </w:r>
      <w:r w:rsidR="00F70964">
        <w:rPr>
          <w:b/>
          <w:bCs/>
          <w:color w:val="000000"/>
          <w:sz w:val="22"/>
          <w:szCs w:val="22"/>
        </w:rPr>
        <w:t>вочебоксарска на 202</w:t>
      </w:r>
      <w:r w:rsidR="00386411">
        <w:rPr>
          <w:b/>
          <w:bCs/>
          <w:color w:val="000000"/>
          <w:sz w:val="22"/>
          <w:szCs w:val="22"/>
        </w:rPr>
        <w:t>4</w:t>
      </w:r>
      <w:r w:rsidRPr="00941B35">
        <w:rPr>
          <w:b/>
          <w:bCs/>
          <w:color w:val="000000"/>
          <w:sz w:val="22"/>
          <w:szCs w:val="22"/>
        </w:rPr>
        <w:t xml:space="preserve"> год</w:t>
      </w:r>
      <w:r w:rsidR="00386411">
        <w:rPr>
          <w:b/>
          <w:bCs/>
          <w:color w:val="000000"/>
          <w:sz w:val="22"/>
          <w:szCs w:val="22"/>
        </w:rPr>
        <w:t xml:space="preserve"> и на плановый период 2025 и 2026</w:t>
      </w:r>
      <w:r w:rsidR="00C621DA">
        <w:rPr>
          <w:b/>
          <w:bCs/>
          <w:color w:val="000000"/>
          <w:sz w:val="22"/>
          <w:szCs w:val="22"/>
        </w:rPr>
        <w:t xml:space="preserve"> годов</w:t>
      </w:r>
      <w:r w:rsidRPr="00941B35">
        <w:rPr>
          <w:b/>
          <w:bCs/>
          <w:color w:val="000000"/>
          <w:sz w:val="22"/>
          <w:szCs w:val="22"/>
        </w:rPr>
        <w:t>,</w:t>
      </w:r>
    </w:p>
    <w:p w14:paraId="687742B2" w14:textId="3014DE69" w:rsidR="00386411" w:rsidRDefault="00DD7113" w:rsidP="00DD7113">
      <w:pPr>
        <w:jc w:val="center"/>
        <w:rPr>
          <w:b/>
          <w:bCs/>
          <w:color w:val="000000"/>
          <w:sz w:val="22"/>
          <w:szCs w:val="22"/>
        </w:rPr>
      </w:pPr>
      <w:r w:rsidRPr="00941B35">
        <w:rPr>
          <w:b/>
          <w:bCs/>
          <w:color w:val="000000"/>
          <w:sz w:val="22"/>
          <w:szCs w:val="22"/>
        </w:rPr>
        <w:t xml:space="preserve"> предусмотренной приложени</w:t>
      </w:r>
      <w:r w:rsidR="00FB7CAA">
        <w:rPr>
          <w:b/>
          <w:bCs/>
          <w:color w:val="000000"/>
          <w:sz w:val="22"/>
          <w:szCs w:val="22"/>
        </w:rPr>
        <w:t>ями</w:t>
      </w:r>
      <w:r w:rsidRPr="00941B35">
        <w:rPr>
          <w:b/>
          <w:bCs/>
          <w:color w:val="000000"/>
          <w:sz w:val="22"/>
          <w:szCs w:val="22"/>
        </w:rPr>
        <w:t xml:space="preserve"> </w:t>
      </w:r>
      <w:r w:rsidR="00C621DA">
        <w:rPr>
          <w:b/>
          <w:bCs/>
          <w:color w:val="000000"/>
          <w:sz w:val="22"/>
          <w:szCs w:val="22"/>
        </w:rPr>
        <w:t>4</w:t>
      </w:r>
      <w:r w:rsidR="00090A17">
        <w:rPr>
          <w:b/>
          <w:bCs/>
          <w:color w:val="000000"/>
          <w:sz w:val="22"/>
          <w:szCs w:val="22"/>
        </w:rPr>
        <w:t>, 4</w:t>
      </w:r>
      <w:r w:rsidR="00090A17">
        <w:rPr>
          <w:b/>
          <w:bCs/>
          <w:color w:val="000000"/>
          <w:sz w:val="22"/>
          <w:szCs w:val="22"/>
          <w:vertAlign w:val="superscript"/>
        </w:rPr>
        <w:t>1</w:t>
      </w:r>
      <w:r w:rsidR="00493830">
        <w:rPr>
          <w:b/>
          <w:bCs/>
          <w:color w:val="000000"/>
          <w:sz w:val="22"/>
          <w:szCs w:val="22"/>
        </w:rPr>
        <w:t>, 4</w:t>
      </w:r>
      <w:r w:rsidR="00493830">
        <w:rPr>
          <w:b/>
          <w:bCs/>
          <w:color w:val="000000"/>
          <w:sz w:val="22"/>
          <w:szCs w:val="22"/>
          <w:vertAlign w:val="superscript"/>
        </w:rPr>
        <w:t>2</w:t>
      </w:r>
      <w:r w:rsidR="00196A55">
        <w:rPr>
          <w:b/>
          <w:bCs/>
          <w:color w:val="000000"/>
          <w:sz w:val="22"/>
          <w:szCs w:val="22"/>
        </w:rPr>
        <w:t>, 4</w:t>
      </w:r>
      <w:r w:rsidR="00196A55">
        <w:rPr>
          <w:b/>
          <w:bCs/>
          <w:color w:val="000000"/>
          <w:sz w:val="22"/>
          <w:szCs w:val="22"/>
          <w:vertAlign w:val="superscript"/>
        </w:rPr>
        <w:t>3</w:t>
      </w:r>
      <w:r w:rsidR="00E71347">
        <w:rPr>
          <w:b/>
          <w:bCs/>
          <w:color w:val="000000"/>
          <w:sz w:val="22"/>
          <w:szCs w:val="22"/>
        </w:rPr>
        <w:t xml:space="preserve"> </w:t>
      </w:r>
      <w:r w:rsidRPr="00941B35">
        <w:rPr>
          <w:b/>
          <w:bCs/>
          <w:color w:val="000000"/>
          <w:sz w:val="22"/>
          <w:szCs w:val="22"/>
        </w:rPr>
        <w:t xml:space="preserve">к решению Новочебоксарского городского Собрания </w:t>
      </w:r>
      <w:r w:rsidR="004F6647" w:rsidRPr="00941B35">
        <w:rPr>
          <w:b/>
          <w:bCs/>
          <w:color w:val="000000"/>
          <w:sz w:val="22"/>
          <w:szCs w:val="22"/>
        </w:rPr>
        <w:t xml:space="preserve">депутатов Чувашской Республики </w:t>
      </w:r>
    </w:p>
    <w:p w14:paraId="3A023C7D" w14:textId="657A6DE6" w:rsidR="00AF735C" w:rsidRPr="00941B35" w:rsidRDefault="004F6647" w:rsidP="00DD7113">
      <w:pPr>
        <w:jc w:val="center"/>
      </w:pPr>
      <w:r w:rsidRPr="00941B35">
        <w:rPr>
          <w:b/>
          <w:bCs/>
          <w:color w:val="000000"/>
          <w:sz w:val="22"/>
          <w:szCs w:val="22"/>
        </w:rPr>
        <w:t>«</w:t>
      </w:r>
      <w:r w:rsidR="00DD7113" w:rsidRPr="00941B35">
        <w:rPr>
          <w:b/>
          <w:bCs/>
          <w:color w:val="000000"/>
          <w:sz w:val="22"/>
          <w:szCs w:val="22"/>
        </w:rPr>
        <w:t>О бюджет</w:t>
      </w:r>
      <w:r w:rsidR="00F70964">
        <w:rPr>
          <w:b/>
          <w:bCs/>
          <w:color w:val="000000"/>
          <w:sz w:val="22"/>
          <w:szCs w:val="22"/>
        </w:rPr>
        <w:t>е города Новочебоксарска на 202</w:t>
      </w:r>
      <w:r w:rsidR="00386411">
        <w:rPr>
          <w:b/>
          <w:bCs/>
          <w:color w:val="000000"/>
          <w:sz w:val="22"/>
          <w:szCs w:val="22"/>
        </w:rPr>
        <w:t>4</w:t>
      </w:r>
      <w:r w:rsidR="00DD7113" w:rsidRPr="00941B35">
        <w:rPr>
          <w:b/>
          <w:bCs/>
          <w:color w:val="000000"/>
          <w:sz w:val="22"/>
          <w:szCs w:val="22"/>
        </w:rPr>
        <w:t xml:space="preserve"> год и </w:t>
      </w:r>
      <w:r w:rsidR="00F70964">
        <w:rPr>
          <w:b/>
          <w:bCs/>
          <w:color w:val="000000"/>
          <w:sz w:val="22"/>
          <w:szCs w:val="22"/>
        </w:rPr>
        <w:t>на плановый период 202</w:t>
      </w:r>
      <w:r w:rsidR="00386411">
        <w:rPr>
          <w:b/>
          <w:bCs/>
          <w:color w:val="000000"/>
          <w:sz w:val="22"/>
          <w:szCs w:val="22"/>
        </w:rPr>
        <w:t>5</w:t>
      </w:r>
      <w:r w:rsidR="00F70964">
        <w:rPr>
          <w:b/>
          <w:bCs/>
          <w:color w:val="000000"/>
          <w:sz w:val="22"/>
          <w:szCs w:val="22"/>
        </w:rPr>
        <w:t xml:space="preserve"> и 202</w:t>
      </w:r>
      <w:r w:rsidR="00386411">
        <w:rPr>
          <w:b/>
          <w:bCs/>
          <w:color w:val="000000"/>
          <w:sz w:val="22"/>
          <w:szCs w:val="22"/>
        </w:rPr>
        <w:t>6</w:t>
      </w:r>
      <w:r w:rsidR="00DD7113" w:rsidRPr="00941B35">
        <w:rPr>
          <w:b/>
          <w:bCs/>
          <w:color w:val="000000"/>
          <w:sz w:val="22"/>
          <w:szCs w:val="22"/>
        </w:rPr>
        <w:t xml:space="preserve"> годов</w:t>
      </w:r>
      <w:r w:rsidRPr="00941B35">
        <w:rPr>
          <w:b/>
          <w:bCs/>
          <w:color w:val="000000"/>
          <w:sz w:val="22"/>
          <w:szCs w:val="22"/>
        </w:rPr>
        <w:t>»</w:t>
      </w:r>
    </w:p>
    <w:p w14:paraId="02D76C58" w14:textId="77777777" w:rsidR="00AF735C" w:rsidRPr="00A55A8A" w:rsidRDefault="00AF735C" w:rsidP="00386411">
      <w:pPr>
        <w:ind w:right="-456"/>
        <w:jc w:val="right"/>
        <w:rPr>
          <w:color w:val="000000"/>
          <w:sz w:val="22"/>
          <w:szCs w:val="22"/>
        </w:rPr>
      </w:pPr>
      <w:r w:rsidRPr="00A55A8A">
        <w:rPr>
          <w:color w:val="000000"/>
          <w:sz w:val="22"/>
          <w:szCs w:val="22"/>
        </w:rPr>
        <w:t>(тыс. рублей)</w:t>
      </w:r>
    </w:p>
    <w:tbl>
      <w:tblPr>
        <w:tblW w:w="1576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7"/>
        <w:gridCol w:w="596"/>
        <w:gridCol w:w="426"/>
        <w:gridCol w:w="425"/>
        <w:gridCol w:w="1388"/>
        <w:gridCol w:w="850"/>
        <w:gridCol w:w="1163"/>
        <w:gridCol w:w="1134"/>
        <w:gridCol w:w="1134"/>
      </w:tblGrid>
      <w:tr w:rsidR="00A55A8A" w:rsidRPr="007331ED" w14:paraId="19CF241C" w14:textId="4C81E3DD" w:rsidTr="004F2D07">
        <w:trPr>
          <w:trHeight w:val="619"/>
        </w:trPr>
        <w:tc>
          <w:tcPr>
            <w:tcW w:w="8647" w:type="dxa"/>
            <w:vMerge w:val="restart"/>
            <w:shd w:val="clear" w:color="auto" w:fill="auto"/>
            <w:vAlign w:val="center"/>
            <w:hideMark/>
          </w:tcPr>
          <w:p w14:paraId="1D6412C9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96" w:type="dxa"/>
            <w:vMerge w:val="restart"/>
            <w:shd w:val="clear" w:color="auto" w:fill="auto"/>
            <w:textDirection w:val="btLr"/>
            <w:vAlign w:val="center"/>
            <w:hideMark/>
          </w:tcPr>
          <w:p w14:paraId="23315FF2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Главный </w:t>
            </w:r>
          </w:p>
          <w:p w14:paraId="383A96DD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распорядитель</w:t>
            </w:r>
          </w:p>
        </w:tc>
        <w:tc>
          <w:tcPr>
            <w:tcW w:w="426" w:type="dxa"/>
            <w:vMerge w:val="restart"/>
            <w:shd w:val="clear" w:color="auto" w:fill="auto"/>
            <w:textDirection w:val="btLr"/>
            <w:vAlign w:val="center"/>
            <w:hideMark/>
          </w:tcPr>
          <w:p w14:paraId="3ABA6EDB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14:paraId="1D3BA7D8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388" w:type="dxa"/>
            <w:vMerge w:val="restart"/>
            <w:shd w:val="clear" w:color="auto" w:fill="auto"/>
            <w:textDirection w:val="btLr"/>
            <w:vAlign w:val="center"/>
            <w:hideMark/>
          </w:tcPr>
          <w:p w14:paraId="14A2CC9C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Целевая статья </w:t>
            </w:r>
          </w:p>
          <w:p w14:paraId="4490268F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(муниципальные </w:t>
            </w:r>
          </w:p>
          <w:p w14:paraId="69240407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программы)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  <w:vAlign w:val="center"/>
            <w:hideMark/>
          </w:tcPr>
          <w:p w14:paraId="25BB76B5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3431" w:type="dxa"/>
            <w:gridSpan w:val="3"/>
            <w:shd w:val="clear" w:color="auto" w:fill="auto"/>
            <w:vAlign w:val="center"/>
            <w:hideMark/>
          </w:tcPr>
          <w:p w14:paraId="7F8888B9" w14:textId="77777777" w:rsidR="00A55A8A" w:rsidRPr="00941B35" w:rsidRDefault="00A55A8A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Сумма</w:t>
            </w:r>
          </w:p>
          <w:p w14:paraId="2E0F654F" w14:textId="1FF27FCF" w:rsidR="00A55A8A" w:rsidRPr="00941B35" w:rsidRDefault="00A55A8A" w:rsidP="00A55A8A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 (увеличение, уменьшение (-))</w:t>
            </w:r>
          </w:p>
        </w:tc>
      </w:tr>
      <w:tr w:rsidR="00A55A8A" w:rsidRPr="007331ED" w14:paraId="61C6CCC6" w14:textId="77777777" w:rsidTr="004F2D07">
        <w:trPr>
          <w:trHeight w:val="982"/>
        </w:trPr>
        <w:tc>
          <w:tcPr>
            <w:tcW w:w="8647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340F9027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96" w:type="dxa"/>
            <w:vMerge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5419EAEE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0156803C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6E82341E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88" w:type="dxa"/>
            <w:vMerge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14165731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bottom w:val="nil"/>
            </w:tcBorders>
            <w:shd w:val="clear" w:color="auto" w:fill="auto"/>
            <w:textDirection w:val="btLr"/>
            <w:vAlign w:val="center"/>
          </w:tcPr>
          <w:p w14:paraId="381BAE38" w14:textId="77777777" w:rsidR="00A55A8A" w:rsidRPr="00941B35" w:rsidRDefault="00A55A8A" w:rsidP="002B69D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63" w:type="dxa"/>
            <w:tcBorders>
              <w:bottom w:val="nil"/>
            </w:tcBorders>
            <w:shd w:val="clear" w:color="auto" w:fill="auto"/>
            <w:vAlign w:val="center"/>
          </w:tcPr>
          <w:p w14:paraId="18F775C2" w14:textId="422B417A" w:rsidR="00A55A8A" w:rsidRPr="00941B35" w:rsidRDefault="00386411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  <w:r w:rsidR="00A55A8A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686D5E07" w14:textId="7755AE92" w:rsidR="00A55A8A" w:rsidRPr="00941B35" w:rsidRDefault="00386411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  <w:r w:rsidR="00A55A8A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46BD287B" w14:textId="6911A0C9" w:rsidR="00A55A8A" w:rsidRPr="00941B35" w:rsidRDefault="00386411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  <w:r w:rsidR="00A55A8A"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14:paraId="3AA909FC" w14:textId="77777777" w:rsidR="00CB2AD5" w:rsidRPr="007331ED" w:rsidRDefault="00CB2AD5" w:rsidP="00464771">
      <w:pPr>
        <w:ind w:firstLine="540"/>
        <w:jc w:val="both"/>
        <w:rPr>
          <w:sz w:val="4"/>
          <w:szCs w:val="4"/>
          <w:highlight w:val="yellow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7"/>
        <w:gridCol w:w="560"/>
        <w:gridCol w:w="416"/>
        <w:gridCol w:w="416"/>
        <w:gridCol w:w="1443"/>
        <w:gridCol w:w="851"/>
        <w:gridCol w:w="1134"/>
        <w:gridCol w:w="1134"/>
        <w:gridCol w:w="1134"/>
      </w:tblGrid>
      <w:tr w:rsidR="0036601F" w:rsidRPr="0036601F" w14:paraId="6531AF7C" w14:textId="77777777" w:rsidTr="0036601F">
        <w:trPr>
          <w:trHeight w:val="20"/>
          <w:tblHeader/>
        </w:trPr>
        <w:tc>
          <w:tcPr>
            <w:tcW w:w="8647" w:type="dxa"/>
            <w:shd w:val="clear" w:color="auto" w:fill="auto"/>
            <w:vAlign w:val="center"/>
            <w:hideMark/>
          </w:tcPr>
          <w:p w14:paraId="5D56F1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0" w:type="dxa"/>
            <w:shd w:val="clear" w:color="auto" w:fill="auto"/>
            <w:vAlign w:val="center"/>
            <w:hideMark/>
          </w:tcPr>
          <w:p w14:paraId="6B6D46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5A326E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5BC60E3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43" w:type="dxa"/>
            <w:shd w:val="clear" w:color="auto" w:fill="auto"/>
            <w:vAlign w:val="center"/>
            <w:hideMark/>
          </w:tcPr>
          <w:p w14:paraId="581C85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482B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0A696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1E04E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541B7B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</w:t>
            </w:r>
          </w:p>
        </w:tc>
      </w:tr>
      <w:tr w:rsidR="0036601F" w:rsidRPr="0036601F" w14:paraId="10CBFC37" w14:textId="77777777" w:rsidTr="0036601F">
        <w:trPr>
          <w:trHeight w:val="20"/>
        </w:trPr>
        <w:tc>
          <w:tcPr>
            <w:tcW w:w="8647" w:type="dxa"/>
            <w:shd w:val="clear" w:color="auto" w:fill="auto"/>
            <w:hideMark/>
          </w:tcPr>
          <w:p w14:paraId="3E26173E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60" w:type="dxa"/>
            <w:shd w:val="clear" w:color="auto" w:fill="auto"/>
            <w:hideMark/>
          </w:tcPr>
          <w:p w14:paraId="56566E47" w14:textId="77777777" w:rsidR="0036601F" w:rsidRPr="0036601F" w:rsidRDefault="0036601F" w:rsidP="0036601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D181F1" w14:textId="77777777" w:rsidR="0036601F" w:rsidRPr="0036601F" w:rsidRDefault="0036601F" w:rsidP="0036601F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72E6D3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F0DF22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10E47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1A9383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19 146,2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99C4FC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26BA75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F4C9138" w14:textId="77777777" w:rsidTr="0036601F">
        <w:trPr>
          <w:trHeight w:val="20"/>
        </w:trPr>
        <w:tc>
          <w:tcPr>
            <w:tcW w:w="8647" w:type="dxa"/>
            <w:shd w:val="clear" w:color="auto" w:fill="auto"/>
          </w:tcPr>
          <w:p w14:paraId="46465A3F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0" w:type="dxa"/>
            <w:shd w:val="clear" w:color="auto" w:fill="auto"/>
          </w:tcPr>
          <w:p w14:paraId="1400FC0E" w14:textId="77777777" w:rsidR="0036601F" w:rsidRPr="0036601F" w:rsidRDefault="0036601F" w:rsidP="0036601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04D25E69" w14:textId="77777777" w:rsidR="0036601F" w:rsidRPr="0036601F" w:rsidRDefault="0036601F" w:rsidP="0036601F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157C93E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</w:tcPr>
          <w:p w14:paraId="6742A96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14:paraId="0369E63C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10B22B0C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1E2A1506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4F753A5B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36601F" w:rsidRPr="0036601F" w14:paraId="7FA8E66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C97780F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Администрация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9E5CC7C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E2A6C2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24480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BEC0F6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18D577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C1FC4A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6 732,3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F8765A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E141DE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EB9396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D9C91F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990E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CBF1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ED231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267656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A9B73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E5DB6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-838,4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1E908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9C49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03BB8B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2DC12B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FC6B8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AD4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E44A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4011C5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A8299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4F66D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496,9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29CE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F06A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84A54E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E29249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B6D50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B63F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B5AF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A160C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F527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089B3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366B3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BBCA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671026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A844E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6794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C927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FC7C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438FE3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7D94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AED4F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2BF74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B9E4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5A9BD8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876096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538D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E4C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0A9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BF611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0145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D908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358B7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33CF7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140127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BD9971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58681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309E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7BC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D5424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1961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AB332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D696E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67915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872CD1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21076B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A6C8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708D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F124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32029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E4C6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A6B7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C7B1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FAED6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BE3D52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733574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7A924A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FE1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BB10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A86EC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1ADF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0A97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5BF88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5B62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5269B9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E749C5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9DD2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7C0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C5E9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69A08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520A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588E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6A646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9988E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4B179D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52C42E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E1072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F596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A424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B0EA9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99AF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E724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796BF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2F75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1D1F48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9B9D9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7F9B9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4B18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FBF1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627F9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C664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03D0A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6813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C49D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753DB7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E9E82B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20945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B381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6E5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4BED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E300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A070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0A123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695E4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BED132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71800E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EE6B9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7906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0411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11290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4928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A049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3412F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C7E0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5FDEB9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045A2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02FF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201F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58EE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6C330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31CD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9FD7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289E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4B4E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CF4F56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42DEE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6E64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673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8CF5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3AFDE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0A76F0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81A5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BD21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B670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C5B113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76DB5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6CA57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7A66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B92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3FB62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FD5E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2204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03EC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9C830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8BBB15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AF250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«Совершенствование бюджетной политики и обеспечение сбалансированности бюджета города Новочебоксарска» муниципальной программы «Управление общественными финансами и муниципальным долгом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62C0EB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3CD9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7948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7ED9B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8007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B74F7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711A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255F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7474FE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38E2A1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FF2BB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1D9D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2367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65762E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7A87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9D86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4278F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27C1E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07D59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5D2251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9E5D6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24D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8356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2A700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DA31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97993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DE556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7F630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B56F2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39AFDD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C082F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1686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5A3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CD2EC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B54C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50AEF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5506A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EE30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3E70D6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977349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D2A63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3302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F05A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0C316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4310C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E6977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4D00B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-3 842,9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21B34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D6B86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1FABA4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AC932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90F0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5A48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4AAE6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66665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705C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-385,3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87B6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5F5F4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841298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96D153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8D2E7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06CB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B201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8E6912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5C23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BE0ED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4B85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41D97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86C7CC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6E25AA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BCD79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A79F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A4EE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A5083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C4C2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7670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D9558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B3F28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E3425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4FB1C9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844E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C484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1DFF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DD8CE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73D2B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6762E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4A79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30BD8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619252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5744E0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9E267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B0C28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2364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5D80E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B94B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A4E3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BE671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85CD1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2A7DD1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B2F51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570C4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35F4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06E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4C5FC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66A0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1CF4C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E698B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7D36B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213704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D9D5C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BEB41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3728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28447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D64A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F37F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708F8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3FD3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A03B6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8A681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EC629E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34371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7052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07D10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BEBB8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239C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253FD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0DD9C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6902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9E141F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BC7261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«Развитие культуры города Новочебоксарска» муниципальной программы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20C6E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04C9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B70C2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5B4E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ECCA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2636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FC95E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0EEE8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550B5E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1ACEFC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276BA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DB80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DAD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58E3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0967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E192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B37CD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C9C9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CFB10F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5F9B1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2CC92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EE7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85B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6C3C7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C5B5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C640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AEAE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6C8A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B15F9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6C5ACF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88866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6EA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1A8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5BC5A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DB9A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C234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6042F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F5830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6663AF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AD03D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791CB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5012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E8F0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26707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8EF9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FADB2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B6B89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D46C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D3DEF5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AF0144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745E0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8BA8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8F7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1AD31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5DFC0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9A096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67C0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54F4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A8A8E0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14DAE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1E2C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9761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89A3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47A8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29A4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9414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D8B9A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5637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24D9CA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077146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55C0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16F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B260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21C94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7B519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F5F76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220E2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86BEA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5E7E84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67FC08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E090F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97002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ED4F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5FD93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0660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BF69C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4A19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D2D95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800433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CC7665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8AE74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A992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6A8A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552CE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C2CE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78D7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-565,3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F98CB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98D3C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503C5D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1F865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D71D7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5F7B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ED5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1C70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01D6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800B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-565,3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3796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90D3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F02140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CA83C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02F4B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F78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78AA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C4426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D80AD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7BC1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C706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46CBB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494219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DC6531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C6F56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62CE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8668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70BD7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219B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60276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D5804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A6EB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EF530D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BD20BB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41878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D933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A7DB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E9A20F7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EF964B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65B1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456E6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AA225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A4CF88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F5E6C0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6372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2311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5FD54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9856F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199E0D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D15C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C328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F44D7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7B8B8D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5E7C15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6F00B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F90D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904D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D0177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4637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DAFC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0DBA9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BCEC0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EAF92C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496FAB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F1C778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2229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8E65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8E2DB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1D11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47AB1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7A7F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81A54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E6F0C3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09EB64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C3C7C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37B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FFA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FB05D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F410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21F1E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48F6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13CB6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C95F27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534F6C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BECAE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FE8FC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DEF0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CCBBF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8EDF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1B945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1728E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89B29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F8D52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F82EF4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D227E4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52B9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AD5D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CE82A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A9A8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B8BD0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37A6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ED26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80DD03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817514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196E0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1D12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E07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A3568D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0340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CB139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BACB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2 833,9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2D9DD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62FBD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4F905B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5E6C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7CA9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75EC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4F01C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6F474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0EB9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FB2D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FF8A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8463E8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64378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B225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6416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C616C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64B1C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B04DE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E84C5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C65CB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DF6C3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CF3E3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9D8EF9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26C89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E070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3FA27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4981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00DC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08E7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9B79B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99D6B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D027F9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C938B7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качества жилищно-коммунальных услуг"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35B38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C8DF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FE23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5B3339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CF4B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98DB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2BF79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C6DC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C835DB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3E5765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Мероприятия, направленные на развитие и модернизацию объектов коммунальной инфраструктуры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FA6B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F09F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11E5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8A2FE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0275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51BD4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D73E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787DE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5F78D9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AFEC6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60E30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73C1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D71E9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FBC70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369C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30EED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48C8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4E96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44A97A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FFC7C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39FE2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CAC8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6F2E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95068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A110175350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B6EB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65A0E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-345,4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DBA08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AB36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4F6698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CA958D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7C2AC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5962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1E5EF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A2D64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7DDB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693C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3B2F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9D70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1238ED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C3ABA0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0081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712F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4573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25D42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D4A4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C4C7D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324C3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A258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BC35D5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2CBA4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AF247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F65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0989C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1F87A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8FCC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A3647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53144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3D03B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388693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0E19E3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A8061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32E9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36A8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1DDC9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88B5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B2718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BB1B6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16BE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6AFB5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39B83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85D60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5D99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DD79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910C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AACE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B541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8CD8B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61B5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FA6B17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7390B6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2773D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7550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434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48927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AD2F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FDE6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383,9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8E5F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052D4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9A0B4D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8F316A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0B982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CE57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043B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5029FD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BBE010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8FAC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DB051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5F573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D6E562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5456A6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30EC4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1BA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A5D5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9F2BC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399325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CEC5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7463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27A19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7E9828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EBD02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9DA5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DAC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F55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ABE82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A46B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BC80B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A1B77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07BCF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2500B0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409E3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E01F6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62FC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6F97E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022E3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6FAE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9370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40A9A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B950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ED3457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C37DF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систем водоснабжения муниципальных образований"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DC4E4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882FB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AEE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6C408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869D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6239A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4B12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13F6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8DFDA0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A1C99B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Строительство (реконструкция) объектов водоснабжения (водозаборных сооружений, водопроводов и др.) муниципальных образований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641866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CEDC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00A4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A59E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BD2D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8A1AE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37A44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A5274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30CAD5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EBD251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94429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F957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A7BCA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BFC7D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77B6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96B3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78B1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45C11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2EA041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863190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CC513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7FED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BD34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A94B9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A594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4A1E7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808D1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9 041,5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B139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8D42E5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6AC341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757E7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6902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9A8A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0AE6DC3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EB59A4C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ED2D6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499,9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F313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51E5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21A482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F0205D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BA6BA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B54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D01B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2B71D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600DDE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4ED3F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26A92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3367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38C30C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54EC56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9F7D3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8B72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B4E5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1E3BD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F761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6787F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D7EBB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7AB55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A691F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3868D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 "Развитие муниципальной службы в городе Новочебоксарске"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31B919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AD4D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8727E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126E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1E98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D405B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CAB8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7D36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93C45A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D3B714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"Организация дополнительного профессионального развития муниципальных служащих в городе Новочебоксарске"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C7566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F078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4F74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53CDF2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B4AAD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F372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7496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C4D5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B3490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8492B8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16B5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4C2D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6E69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BE43FA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6A23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D9787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EF8D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1A156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459B08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604CDF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15E0F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982A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A4AA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02DDD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953C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3720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DF0B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B607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C542AB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FD74C0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18C2F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F92A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F1B9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25E46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B983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0044A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57783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ABA7E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8FD606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3F8AA3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5A6EF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2F7A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7115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560460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6B61B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90AE4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79C85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0835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507503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B67911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F3581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AE93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74E1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2AE5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A5D0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2E35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DA07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4B47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ACAD37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49D235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B60FC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CC09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8E46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534D5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DC5C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C3827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71B8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B9039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0F99A1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1ED3B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3AC23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D0B1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3298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21FCF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59BA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62B1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52FA7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60ADD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C80F89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299832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6485E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BD7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8BD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8BF0E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AA1D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2B996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A9FE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872A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15940B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ACECDE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BE93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361AD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B177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D3DE8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09B6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B0C2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13BB2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FEF71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91721F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814516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E8464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1A86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A4BC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6D1E3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FE6D0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A8E9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576,9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05479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9794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208C5C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77EF4D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C84D75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45233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64677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8E3324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0D9289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BB4E1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7 032,3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AF844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733D7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939147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59775A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E8A2B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B8D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501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F765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F78C4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CD59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1 059,0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E32E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76EB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BD56FD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D1EDF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9A22D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C82B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2838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051D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4763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C98AC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DE7E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B0EF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89CEBB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631403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«Социальное обеспечение граждан» муниципальной программы «Социальная поддержка граждан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782F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B6C4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AEF5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11B0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9D990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049B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D238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D4A3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965E84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70B385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7E88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4777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B5FF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E130A4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B7DF7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94407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759,0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79855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FD6DB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F9D522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58CE8D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Возмещение понесенных затрат на организацию мероприятий, связанных с захоронением военнослужащих, лиц, проходивших службу в войсках национальной гвардии Российской Федерации и имевших специальное звание полиции, родившихся и (или) проживавших на территории Чувашской Республики, погибших (умерших) в результате участия в специальной военной операции на территориях Донецкой Народной Республики, Луганской Народной Республики и Украины с 24 февраля 2022 г.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9CDAC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68BB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F4E7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C513D8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B279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F5919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846,6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DF3B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0226F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45434D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1668C0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61595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02C3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FED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C0554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7C11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C6A7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846,6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036E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A1916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294023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D7B47A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D7903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8434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D361C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5A82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5ADF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3F15D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846,6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34B47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FCF6C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052E0C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324D9B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Оказание материальной помощи отдельным категориям граждан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7C1C3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68C8C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EB15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29E9A7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98F5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FE50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-87,6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58FD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FFA4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DFAA12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68618B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16F30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9CAB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60AA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733A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9610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0DF18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F7254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5DE3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27D507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04F3D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00A57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CE29D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2736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60DFD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7779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8A254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C56F3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4830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29476A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C8410C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184D4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6BE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804F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36FB6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AA28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D869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5D3C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F031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0A93F1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990AF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E454E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F403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412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FC8413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07A5F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BEE07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B6E9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2DDD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9B3E99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7E5766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8FCE1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D7E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A4A3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62358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0F9E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4A1B0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FB5E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66B82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DCE038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161B6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92545E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F8B8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D13F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381DB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D72D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0543B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0415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AB75A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F0EF69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69324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BB5D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109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D713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017BE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E3FB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42C5D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ABF6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1AD9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AFFAEB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16479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назначению и выплате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DC410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C6E4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35AE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86D444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E10C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96E67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1379F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3A7DF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0ACE5B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DEAD0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2A0936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4390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FF5D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E9FA1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0326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D9B0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5ABE2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3D9C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32CC12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3F61C7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AEB96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0C78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822D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B0F2D8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0521A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CC18D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E1E31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D2EF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CAC7AB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6FA818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34817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AEBC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7D4E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B4789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85ABF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2302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5 973,3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2914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FA26B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6A827C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FEDCEA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"Обеспечение граждан в  городе Новочебоксарске доступным и комфортным жильем"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11E7B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FF6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1BED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36242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8BB7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07880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5 973,3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F9D1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EEAE7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BD990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0A021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строительства жилья в городе Новочебоксарске"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6FFD4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8F99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FD4E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AC4D97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CD7F0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2EFD4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-2 679,1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B786D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BD2E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312F98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A583F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граждан доступным жильем"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3C407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6552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2470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4FC0B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59DD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89804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-2 679,1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09B9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2C50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D6D841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9FB039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C65C8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D86D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411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28638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443A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940A8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-2 308,1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64C4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DC95D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C94B60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D71538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F9E2E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6995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A960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7F6E2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64A0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610D4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-2 308,1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47221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F419F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29A71C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018053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48C93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0E4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1F53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3DC91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FD0DB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8957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-2 308,1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EF35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E815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38DED7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A0AF01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социальных выплат молодым семьям на строительство (приобретение) жилья в рамках реализации мероприятий по обеспечению жильем молодых семей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0A9DA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1D39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43D9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8F1F6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8AFB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DA48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-371,0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0ADAB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7556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19BC6A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6DC201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C8B4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B7F2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E052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EBE65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5A7C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75E7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-371,0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34A94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5024A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72BF88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021E62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F86C0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8A5A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CE08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039C1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2CC64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2863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-371,0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80F87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C89C9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98C80B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EA9C1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F726B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A07A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798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D3538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DCBBD4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293F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7EDB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AC0D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EBA6D4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E31DB9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9C13E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8CE1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BF9FF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6776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3CF5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91625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7678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E859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CFC31F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FE303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28D043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E6FE4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5DD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F603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E937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09C3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91CC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4FB5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8CC168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21662F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DF96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9B38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D0BA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28E2D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6C43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639A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3445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59A2E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C89FB8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888BD8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0DC2D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BA18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853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E776D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6C0B9C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A4906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8 652,4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44188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6DE8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9B8D18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4838D89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Новочебоксарское городское Собрание депутатов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D9A7A6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014DD8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14165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0A9A3E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702AE43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E42126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-238,2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D87C5A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2788D2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3444F2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24A2D5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2B91B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6765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AE05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6200C5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8735A9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2261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-59,3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F4BC1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E1033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46C01A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E9DA20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5CA6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5E08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76C9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72461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C4ADB3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48832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302,4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DCEB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55AA1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818A2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E87A1A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5182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1775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0419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44C8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6BD61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4D176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87DC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2F88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5A34DD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9D89F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1C322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2D07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0467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4FC01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DC7B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72C3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CFCF9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5CC9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EE611D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4EDF3D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B15F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A668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0603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ACF7E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5394F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B98A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0174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E630A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4160A3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B468F3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CF1EA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CBA94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29DA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FBD3F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4C13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92A3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A0E47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68F8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856F8A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925A1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595E4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61DC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5489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92E57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1E231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A4885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0FF5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599FD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E81DD0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B8D821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EC5B1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2D19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3FA5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6C743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818D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11F8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866B9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D9759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0B7F2B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708487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D062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6D47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68279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C394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234D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50EC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9890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EA2C7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20B200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BE8615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CEB9C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F1F0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96A6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7849ED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CDE1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3F150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17541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01AB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BE0EF4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FD9A43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B7E61E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E6E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69A1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254F3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00E45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93BF1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1777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3E2A1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11B3E4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F48184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D889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2A68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FC6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F96AB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3D09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9C13E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B4D28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FD22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CACC2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30BA2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162BE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2C6F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43F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8E25D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31E0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6F9FF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57872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E838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0ED5E6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207C33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EDA2D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019A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9439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466D3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BE6D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7BE9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421,9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C7DB1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2CDB7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0F5B60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D4B189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FA3E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340E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117D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90053A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960A5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1812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-361,7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9D23C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72D8D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2EA04D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D540E8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CBEBD9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7C34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F8F8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580F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A457B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A75B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5C86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AA07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21D233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6C91F9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«Развитие культуры города Новочебоксарска» муниципальной программы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CCEFD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D9BFB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9C59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811EA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7007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D9F0E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FBEE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F355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71989D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2DC316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5FCFD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4AD3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65EF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1A0BC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6439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075C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63438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216B2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DCA078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9C9FDE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51E90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94120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8467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18DA0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459D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C5C2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C006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C7D88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B9D9A7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A8EF1F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8E5BE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DAE31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46C4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DE924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3457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091ED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F03E6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9790E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80B59B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83BD72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ABA63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94F3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3DA3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3B074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7DFD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6452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BEA45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B45AC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D01A96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67D77A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66428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6026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A33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68DA7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4C90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4E89B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06B1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DD5B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986F8B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CD568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77E09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331F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3DDA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4ECA7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DCBF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BD87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07F8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C909B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5E532A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A005DA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B1562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756C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C651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82CBB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1B24C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5E1CF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8903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5F9B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E69EAB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D486E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84951F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DB6E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3BDC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376E4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3737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617F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686C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2A1B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FF07DB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05DBC4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0CD5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5AC99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F52A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B61FA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E6BF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5B2F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4357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743A6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E00217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812F17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9C5B6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EA975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BBD6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B1C9D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D737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65D6F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-288,2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F38A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07F9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0F772E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611218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4135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B85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2FE5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D9329F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BE46F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B5683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6B00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F7AE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13DF7E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0001DD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Телевидение и радиовещание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F85F96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BEC4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8584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3444A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E5E433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7029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E7B8F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AF1ED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C69170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15CAA7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B057F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89E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E46D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E462CB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2F0F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63140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03A0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31B13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4ECC5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6A42A8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2FF3FA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38AFC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BBFFD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951F1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A32B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BF485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47D2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72CDD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74860A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D01809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DAF10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8CA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252A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6E85C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B2168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B1B16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F0FA9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CB4CA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D09120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EB0090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25669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1EAE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14D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4A98F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E60F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F837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6703B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06557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764ED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05FC1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0A5C4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0C4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6619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8F50E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298F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7E54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8F132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DE7D3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06C9B5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0BB803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432D6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62D8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16D5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AF71C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1995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9200E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3A3D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502A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E2F16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190154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F8DE3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596A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6768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3219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FEB5F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9699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83BBA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C37EC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C7CDC4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153F23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7FA3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ACC9E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AE2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44DD1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65C2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DF357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1401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83FC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31A07C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D1A8F7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EFDB6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4095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B28D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AE3E7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32A8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77172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C03F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5140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E09006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8A8354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811C2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4D9E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1D58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4FA22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13A6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E4371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21DCC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20527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F04507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A60CFA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F0AEC8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2177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E4C0C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C543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C5F1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DAFE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71A6D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1998B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7E6C9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8FB09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A7720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1FC6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1C639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25CC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264E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9CF9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098A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01509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B7EAF1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E193A6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8E2F8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7694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28A1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7CA0E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A345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A70F2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-78,9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FD96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92CAE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46CECF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61122BC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Управление городского хозяйства администрации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A6E6468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EC904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42731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2474FD7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4CED44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B38F13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-2 992,8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84A477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A65DE6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0DC4B8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1CC74B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BA72D7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86CC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67AC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9532F35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46CE8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6D2B4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214,5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229C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D927E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352A59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E4AD4C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7D0F8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D3B7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300B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5368E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90BBCB7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5391B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264,1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0A267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3 949,5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73AA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1AAD12E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A706B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6B88B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D2F1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514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A9CB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F512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E35C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264,1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5D70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3 949,5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A374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18725FB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CBA197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A7052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08E3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45F8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4D2A3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E97C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4B83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554,4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13226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4 755,6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1BAA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7FE8B5C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6CED2C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778502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A846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A4B3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893890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EFBE6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B434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554,4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5EF2D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4 755,6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95EE6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4DC4D43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D922F2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284D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4442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CAD5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7057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D1DD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25CC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787,8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357E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2FD32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382647B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0D1EC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962ED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595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97D9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F917E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9D578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3355F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787,8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75DDF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D122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526277B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F99607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A1779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A382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CA43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29301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B96A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3FEC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787,8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69C49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A8661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6C44C1D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698B4F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B63A5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CF03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BF32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A0B31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8003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1D437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-744,7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B19D6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F006E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209C8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CC9E8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8EBA4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1DFF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E27F9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C45D8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8482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88D4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430E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9375F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6DFA57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920E7B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E6726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3F212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E8A46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DF7A9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3C17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593E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C732C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F46B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982CC3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DAECC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5B9F9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ACB0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01B6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2CC09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90F2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B6186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-743,9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D286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8E05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8A7BD3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E236C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65C12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2BCC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600B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BA496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2A63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27CD8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-743,9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05B1E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85D0C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E5DB24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613773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3D08F2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11C5A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D79D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9B7E8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56D1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B774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511,3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04EB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4 506,5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CCF84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5F2AD5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B8C481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FB7A5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D65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33E4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0DCB4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F750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CF51B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517,3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7DB8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4 506,5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2E72B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772DD3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9F1CA6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BEF01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0B00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1CC4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A72C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59CA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B87BE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517,3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7592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4 506,5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89B1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5556D2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C9E7CB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23B7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3137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0A6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468F7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F711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650F1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FFD2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29EC2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4147CA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94A75D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896D9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287F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CAB4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53364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B224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3863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4AC3E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4A726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5C8C18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FF610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039DF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4B6C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9E95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D7E5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90C8D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76F1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0FF1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AE539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A12D4C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1B47E4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5D52C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3D157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6DAE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7D9D0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24F4C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CF0C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188F1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353A8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E6A023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F790B8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1BB96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C2F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44CE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B8E4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291B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069F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2B18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224,1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62ABE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DCD93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3E368B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6344C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6400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6D8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681C6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A6BE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EE0D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777E8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3D83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9A3455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85E45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89634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6BCA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584C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73413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DAE2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42F7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1614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1675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22122F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7A8E32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51FAF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8B7C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2237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8C513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85A6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4FF37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3C7DC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B1980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81A5FC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48792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35D02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3B4B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C207C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B216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015C3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F9FCB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60AB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A348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B6380E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6D96E6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E6C0F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A9C4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DC22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92082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4A249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6AA4C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410E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-806,1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CA066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BCAEB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35499E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F9FE1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8F053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C714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06380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44E51D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A658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A3FDA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4784C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5567B1E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C876AB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215A5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887F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7DF9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D681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3F2A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3F3F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6D34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74F1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409873A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6214FD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70028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0FF8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B41B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7986B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71A6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1EFD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FDE0A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A11B1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9E6EB7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399C01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C6ACD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59B8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F7D3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27F4E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90139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0E36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57579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C80E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0FB04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AE51DE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2B945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998E5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F631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0D938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4A64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F4385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2387E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21784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D9F0D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1E9888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7267D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9655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57E3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AC757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C7734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1604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-49,6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C08A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9E45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75E7FF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1FA23B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388C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8346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3288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A24E0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992F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B2AA4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-99,5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3A7DB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F5CA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4D9B34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F6086C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1EEB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2D9B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BA69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87241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251C9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B00B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A810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9400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DF92ED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EC038C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F4E55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7AB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B08A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B617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BF6B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9D5F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68BF3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7C133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5BADA76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B85F6F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D6069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9529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1419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B5E31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9F8C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E645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14D8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B083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255EA8A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FFB57C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безопасности участия детей в дорожном движении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86467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EA62F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E469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B0AC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C7D9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EE40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26ED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639BD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5F027EF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B78D9D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6492E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8002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7EE6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1B18A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1B73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323E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9AF92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54BD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0EBFED1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DCDE8F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F6EB1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ADCB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B99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7119E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Ч230174310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FD9E8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B7B08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FC254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2DEB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6A4DA99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3F73B9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EB6A89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6F59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D844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5DB6A90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93E94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6865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-3 531,5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13D88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6791B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1311FB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06FE1B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F331D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0CC4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E21F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0E143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F9D345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2AC4D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CF91C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1949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943FE5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9A1B4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7143E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C46D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27C0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A0A8F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3640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4AD83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56C7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28835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1A4E74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080557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65BD9F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C514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B7CD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94803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CC8D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4DA9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6522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E96A6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21785E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E4AAA5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176F5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AC54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3087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9C4B3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2EC2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E7A41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8F54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-8 457,0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B7467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301B4D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B78784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Модернизация лифтов и лифтового оборудования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7AB57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3728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1E3D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12EB8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7397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781D4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090B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1AA3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927B73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825FC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BA276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E67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CEA8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291D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5FB9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55EF8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D325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5A101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605718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ABAA3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BAEE5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A2F1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09B4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45750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A110371730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C2DB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781F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5655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-4 532,5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13FE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A85A72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9E1A60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0AC48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6BA8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2A1A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F4EED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EB523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BD07E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E5FF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760AB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A150C9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6993F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15EA2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8844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40C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024EBD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778D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8EED5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330C7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7171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587FB7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90C05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030A2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E5453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D20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8FA80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0F8D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BDD18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1CB6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-3 924,5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9934B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3B3C89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C7CE7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8478B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B924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B0AC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CD3B1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03F2F8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0F47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36E43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DD45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876ED1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22D1E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9DC23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544E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543E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8EE58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BC0E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8AE5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84C8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1C1C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E97344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572AF3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B901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6A97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33CD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6F3B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F3A93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4722E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12084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D44C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5451CD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9BD530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F26CE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D6266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8B9C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F525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9C391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473C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F5C5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B887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935BF7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771608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390890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6ED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073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BA1C0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7588D3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2E8B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B8740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48FD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5900D5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DFFB6E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618F1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FD06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EDE4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F52212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CFE1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17BF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2645B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4D24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D33AD4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25DAFB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систем водоснабжения муниципальных образований"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F2B77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A53E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6262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877A7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5E02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9840D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FB79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78B7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E83309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28C260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Строительство (реконструкция) объектов водоснабжения (водозаборных сооружений, водопроводов и др.) муниципальных образований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9BF0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81D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3DC5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7BC5CA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3A8A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DDF7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7A48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2DDCF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E522F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EC25E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3765A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6E02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59614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8F525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B32B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79D616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138,5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AF9D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40616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480C0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7BAF0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F59F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F74E3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80C4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D056D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43638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136B9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138,5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12EB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E9114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5FA034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018C4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70758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59E3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79CAC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F659C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204B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ED2C7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D0724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BDEB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8F4A96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35CAE1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59030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37C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FB37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194DE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2563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5A609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38068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60219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0B00DD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143D8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"Газификация Чувашской Республики"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C88F4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16D78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56A0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65CBA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5A20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98B7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BDCA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158C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47D332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D10BE0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"Газификация населенных пунктов Чувашской Республики"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65654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E3643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8794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A497D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5863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EF6EE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7FC3C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878EC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BDC278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21FFDE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05BD9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B16D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AB8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71AE1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3DFE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5FFF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DC84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CA10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B5C3D2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7E640C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75137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C3EA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732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31C926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288F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1A8E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D2A52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176A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19A3DB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A21C6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227F6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791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0478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9715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2C9B8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57C1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BA04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4559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79FAFE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53D6FA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0F1A7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C36D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FC0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1DD85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5D4C1B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3D8B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303D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A5FB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1A4B9A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2BEA0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 программа "Формирование современной городской среды на территории Чувашской Республики"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BD5E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E576F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1218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94D80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542C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3BB1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1CBDE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AEF2C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350349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72EAB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"Благоустройство дворовых и общественных территорий" муниципальной программы "Формирование современной городской среды на территории города Новочебоксарска на 2018-2022 годы"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EA397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13A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29535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B6FCC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F9FA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1193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59AC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2F43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81576B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6FEBCC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9E01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BBD7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3FA3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279E3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9189A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E3A9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-3 625,7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EF476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93F4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66FEC2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A77C79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02F8F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A386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0262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87570D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763E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51F5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-3 482,6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32375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81824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98F1B9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EC398D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CC4A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4FFF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1925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FC523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EBC3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B1BEC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-3 482,6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F131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0818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E2A358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2222F2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47871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B46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E155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590EE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4249F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0BE54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-3 482,6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68E6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4DB51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00CFDC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454A95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EF1C0B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7A9F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467AF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E86B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62FE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D9879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2 397,0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334A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C3B53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663A82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D71084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45824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738E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221D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7CBF6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B12F2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6B24E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2 397,0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7409D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AB297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C6F4FD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837CBA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8C581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1CAB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DE92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99957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A51027741Э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CE17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5C06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2 397,0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72E8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57A55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2A0A6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557361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C2C6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414F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99A0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8AB1D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9D7D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D690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-1 247,0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5FBD4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EDF05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CB28A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DCFDB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2FEEE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14C4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B41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6BE0D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26BB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FB380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-1 733,1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A291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B7DDF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C90F32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FE3FD1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87134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F5D23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8DF8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F739D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6BC1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DC06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-1 733,1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F105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-1 050,0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6847A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FCF8A9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FCE2A1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33284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1CDC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962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E7D1D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F02E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436E6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486,1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EEC7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6647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693C51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804F38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0FFB4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BA65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476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892F2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6632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A505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486,1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D867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00463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E8BF79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DFCD3E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и содержание мест захоронений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5A28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DED8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2BC4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21BB0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590B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2A2E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59150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893A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86F569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AA58BD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F244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3B69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B1C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E8D91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813E5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67487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54327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21816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9EBB55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25AB66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1460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C48C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4BB5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F844D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9B9B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963C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A06FA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E78BD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2EED68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29840A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F4A7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C4DE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864A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6EE4E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F48C7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1E17E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-1 293,1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8761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B2F1B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CAD27D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FA836C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34B67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C160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2339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2D24B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A17C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26E6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-1 293,1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584B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514A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22D416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9DDAA7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7E13E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468A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CEFF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23CB7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6726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4E2DE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-1 293,1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444A9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EE61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33A5C9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D33491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387B9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D966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335A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81520B0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94007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E1B6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324,2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18E4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0A9D1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9AC92B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0FE0A4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CDC48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22E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1724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3CE70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C1D744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6C00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324,2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55E7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9A474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EE75D4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C84FA8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48BDF8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0B8A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CE04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89F04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6A99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85E6C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324,2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F2E81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BE69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D4C2E1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CF2E03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«Обеспечение экологической безопасности города Новочебоксарска»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C913D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F06FC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FDD6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91419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26EE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9A8D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37733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4BBA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E170D2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E91DE1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D02AE4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E435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DAD9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9DE63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9CC7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ABA4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C7269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208EE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3C9FA4C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5609E2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6A1453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E94E8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75B10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61672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3381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FAEB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1C1C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6EB8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053EB8A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380BAC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8B00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081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956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E381F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A12CCC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472E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C681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6C92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5E9A2F0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23E0C6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16E6D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D461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F6C4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9D8D0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BCC9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7CF40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AB29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736FF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-25,0</w:t>
            </w:r>
          </w:p>
        </w:tc>
      </w:tr>
      <w:tr w:rsidR="0036601F" w:rsidRPr="0036601F" w14:paraId="61B2D29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C0B7F3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1BCF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EC75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6634A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AFEDE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EB393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3396A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28491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897D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1E4FA33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468F0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1E8D5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4637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C906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70CFA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EB6D2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C87E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B00A6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8B4E8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7E5D8ED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034AA9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80BB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A3C9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78D8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D28E1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455A2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4D8A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CEF16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1010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2B58F96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63E034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410C3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90C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FB4E6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4FCB03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0141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3B316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-75,8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E23A9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EDAED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36601F" w:rsidRPr="0036601F" w14:paraId="2C49D36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F65681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5836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2E5E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F8BE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5B362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C70D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509A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474B4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1FB40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962B54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73FB0A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16873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21BD8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7080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307C2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B5F6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BFDB8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56C5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D4739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299121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AD14DB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9E648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8378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A5DD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D2B22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C4C1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3B7C7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2357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D305F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67F5FD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5573CF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ECAB6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C0C1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D4CB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09FDD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1181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AC57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92B10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9ED5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A9388D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F8C36C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11D9C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01F80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9639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41E67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82BA6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3537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A07F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3DA29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372A54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8F5A853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Отдел культуры администрации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3475A89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690034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399AD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2F5FCA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EB594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CCF03C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28E671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1D632E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536265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03BEFF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6716F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C7F3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CFB2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008DDD7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33717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9600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A41FF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6B5F5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4749CA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6989E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0DB78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A5A3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6F57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89B7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5D5ED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0BFB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AA253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6316F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672914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8A9AE5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09248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E6B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90A0E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7AE9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6697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DE96B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48D8D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B3EC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03FA5A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3CF8C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«Развитие культуры города Новочебоксарска» муниципальной программы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22016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1589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407E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A44AB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6360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7DBA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-2 052,8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7AEA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75B2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5AACB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4C2052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24D7A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40A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E48A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B9678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9CAC7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9238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9771C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F4548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F4BA22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CA07F6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444A8F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1248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8352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1F2AD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E8AF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A058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6937C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8E908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951489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9959F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D1DF6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9509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A8C53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EA1DB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6C5F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A829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53253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C6AFC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196979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E5BB68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755C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624C2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10B3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DC185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Ц41077A390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42356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B684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-2 096,8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F9E5F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F784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CD0E8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941CB7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C26EDF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8322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DD2E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93DC5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CEB29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A624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DA92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2CC6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860FA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B3AE3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22FEF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F32C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07B5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9C74E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E2781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98CE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3CA8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1603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5D326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01335C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0247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3E1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990C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086CC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59FA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EBD29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FBFA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C99B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B2CE7C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563E9B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0A10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1BBA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B5C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27707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7954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9F9DF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44,0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7BCF1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C589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B7155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4C59CE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«Строительство (реконструкция) и модернизация муниципальных учреждений культуры клубного типа» муниципальной программы «Развитие культуры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C2241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2A8E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B63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1DD2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2A02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B206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A632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ECE2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DBE705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DBB593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75B6BC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436E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E061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D0661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D729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55FCC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CF1C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7912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7139B0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DE908A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FFD03D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8868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1929F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46B51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30EF3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5600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4EA7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726E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B7C824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62F42B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E1F6B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6271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A39A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471F1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4147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72CA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CFE0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D611F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7C1CE8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29FC60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67DA0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E247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1A0D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6869A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Ц460272350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4E827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3984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-42,2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9D0B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C28DA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E8EF19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11D2972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Управление имущественных и земельных отношений администрации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6CBE5F0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40F4C4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FACF1C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DE818B9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0949D9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62DF1A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15B70C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1C0F96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9F104C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D710A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1A7F9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2A84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2574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DF1393D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2DD4DE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4C1E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36,1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32EE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6EDC02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1CB18D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E5084F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20975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FB3E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8978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8D835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97A033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D9DD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0B8CA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2050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56F487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84887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273CB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741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766C2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72122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3A9FB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0DAA1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42E4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51AD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C188A4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93CA2A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638AB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1059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38FF3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A3B6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AD62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AFC3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E9A72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ABE92F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EA1FF1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47DDEB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D62EA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C7C5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DDB47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8622C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57C53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3541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1004F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9AAB1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CE6BBB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C3497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9E5C0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264E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0F7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602C8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CB01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FE8E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-95,6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A77A7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131A5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71535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ABC778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436A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4B9B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A309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A45A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3533B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0CF46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08EAD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26D2C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65EEF0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797273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CC857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CEC0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BD8D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CEA75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99BBEE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F7E7A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7DF66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62FB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56B145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305843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ADF8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172A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D37F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CB719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D108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3EA4E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4A274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D1F9D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21841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7F7EFB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DB372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34F0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03F9F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9976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59BF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07268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5E612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C14F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FBBC44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4D51FA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F2D07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759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5494A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1D7975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D4F7A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2DE4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131,7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9D9E4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CD8D8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8A054C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1655C7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89818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F351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8618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6F33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1E05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C147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E3134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68C02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1B5A48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9E17AD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A3239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C4D69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6816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1310B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18D0E3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66B5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501D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9B7A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EB298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075E0E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42EE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B2DE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1B6C1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70F93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B990A8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35E4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8C5F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25E5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D201D0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A3E2E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14566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70A2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24A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2B223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7091E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E0FA2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220,2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E9EA6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D3819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4BE030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0784B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F7A55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4382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5B76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0EF445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1E4F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DB847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7582D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29B2D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5EF03F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886C3C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10ED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7CC2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4DD29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94A6F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D585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7630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1DC2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BE848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A0F9A2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76E04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88138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24AA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D5F6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76BE6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72FC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3F110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7CCBE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A723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7546A4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98C36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68BF6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DB8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41BF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365D6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D2B9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1D5D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154,6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9428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D653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CEB707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C7D6D7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земельных и имущественных отношений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2DC97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B9DC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B6E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4CC20C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13699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C759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B960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CAEC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72E47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F46E9C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"Управление муниципальным имуществом" 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E82B7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D31F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10E4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13D62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F4F4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544E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63D88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774A8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7DD183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B2EDA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545D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83F6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8226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41108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84613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92C1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0393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337A0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E027A5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7F7B0C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44B8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6F7E8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5DB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BCF01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66E75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C6F71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01DD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91234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F1B30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01CFE1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34D0D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18447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06BF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1F6152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95E68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B900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5B41C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F6C5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BE7B5D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06DD55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09DE3C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3881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DFBD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6DE6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231B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F4BC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F453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225A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9904C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337F8D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"Формирование эффективного муниципального сектора экономики  города Новочебоксарска"муниципальной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52DE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2123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5DF0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7F094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9035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6BEFE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DF5E3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2F248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A2C1C6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D58B61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"Эффективное управление муниципальным имуществом"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F4F21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B2965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EFD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28817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A420200000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EA96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8D98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196E1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A0215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BE4616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949DF9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214D8E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D250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850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E21F5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D75F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69FE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597D4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2858D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1F2952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7A9D7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1F6C1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74E5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8DBE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DD0F9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4F9EF8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6794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7AB117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C969F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305888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251A98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1E173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0B07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2857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9AFF7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AB355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2963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E6A79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B7DF7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9CF0CA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652FC1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89D7A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616A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398F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B3C6FF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9F56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B33C1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15A6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9532E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31B15E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726489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2BC0A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E1E5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32598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9A171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8747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DBE66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22314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C9CF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793F5E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1230EC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8FA3E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347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5014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81C316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9FE8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9523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7D8A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29ED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621C2C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24DC6D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CD1B5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28994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8C9A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11691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DB8D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C194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5CCD3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38BFC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FB51C6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83A40C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DD50A0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EFB8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867C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D5CEE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1241C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67DB8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5DE4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23F6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618A3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20FEF0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85144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BD80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E52F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357AE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C2AE1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9CD6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-48,4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E4D2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59A02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9261FA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A00A44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ABA7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39C3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99CD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FD2787D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651679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1BE9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CF955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A1E04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314FDF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698CF9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F6094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37226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2F9A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2355C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42C953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6552D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27151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60BBE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9973CF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75E871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070C8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BB98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DEC4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117E8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D4FC7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A57F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29555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BB54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88772D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A09EA4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 "Развитие муниципальной службы в городе Новочебоксарске"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96D820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2237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B399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51750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6E9B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5A72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FA240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4441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2CD2D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F4D65F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"Организация дополнительного профессионального развития муниципальных служащих в городе Новочебоксарске"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74E8A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2355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A3EB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C9E5E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28ED8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12D5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9CFBA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6F4E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A01BA3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EA0AF9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7DCE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8EB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44EE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B8C18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89F869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FB828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CB8B4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AADD8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119597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F50D98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B596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5B04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D0A9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5F0AB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E9D49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8D70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177D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2E9B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F288D6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48939F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F8275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F75E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EA6D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367ED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0412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59AD8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622B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20D8C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72BA4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1C4823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AC4C9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7528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97D2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A6188B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C6F8CD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4390E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1B1C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241C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AD0FD2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861CD5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0E54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C2DB1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BD1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A906E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FA46B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76BA7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DB0EC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D231E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E2C428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E8B93C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BB153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5A1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733A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F913A0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16CCB8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C8ECD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328BB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2680E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4360B8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015E1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6831D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FF4C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303C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87A0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1AF4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1C7F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571F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66A0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16D69D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8656B0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5C7A0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6012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A58A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FCBE2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BA29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CEF6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E072B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9DC3C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98F02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D8212D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21931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9D07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428C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3E51C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D361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3E5CC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7A153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8C9E1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BE7319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94108C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EFB0F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8759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7DF9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2EB7D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34DE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42277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EFD53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D498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425F6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F66FC2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CE311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334A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81A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1D745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9463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BA1C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E68B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8F948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E2D189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E51DFA2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отдел физической культуры и спорта администрации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FD2A0F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4363FA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5F688D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73AD77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67EB6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BDE690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432BF5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FA2368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DB70AE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315EB9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AFCE9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899EC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D7D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1E49AB3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0FA0E4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9C18D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715A3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9F3B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8EDC16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22A1F0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4F430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E5F48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E33A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E4B47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912910F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53B7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A070F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197D6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3CCD4F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4222B9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DF02F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4814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4F00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BE54A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6E3F6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838F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1DC6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5BDA2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973856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4122C8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"Развитие спорта высших достижений и системы подготовки спортивного резерва" муниципальной программы "Развитие физической культуры и спорта в городе Новочебоксарске"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843A8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971A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C89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65F5D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819DA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89F91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25D6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B5E73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D5E989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FD11C7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"Содержание спортивных школ"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3D60C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B6E6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ACCA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FDF48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DB6C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D2755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ED111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B511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B1E29E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111D4B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муниципальных спортивных школ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41B53B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773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C289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0346D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55CE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4B18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7B8D5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EA21C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467A2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F3A6A9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F192F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38793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ED72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3E182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5A7E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A23A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ABE7F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EDEA6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80DCEA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EC963B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F024D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5A62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8DF29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49FB4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E0C2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88FB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28069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911CE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8167CA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4BE0AF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9B6F92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80FD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9270A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2F8BD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91EF1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8D28C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615C2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1A82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DC24DC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1B9E7E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401F70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6DF8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D482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E9C35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9C938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8DC6E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13C2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276E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C7E501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22E197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"Развитие физической культуры и массового спорта" муниципальной программы "Развитие физической культуры и спорта"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93CC1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94A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770B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EF9A5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54A3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1FA8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961E8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1E17A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46D4C5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4D4385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"Физкультурно-оздоровительная и спортивно-массовая работа с населением"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C81FF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421C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5B8C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C2263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54F9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F167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1497E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13D2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29A7F8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16210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BFE2D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1299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8A09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79533D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F25B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AA63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AEF0C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5890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C11F2B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C1AA12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A42E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B0B7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E34A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7B905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1771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7B752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4A5F5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3958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98920F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79942A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D9FCB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595E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89FE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203DD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43F0F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8146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6AF0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97043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72577B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CC2CCE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83AC2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4F53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5029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46E8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60A5F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CB4D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7067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3213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26684A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36DAF3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1E7E31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FCA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559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D1CE9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4910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01982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-165,0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370AC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DA447E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135FA4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1FC463F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Отдел образования администрации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61FCC94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F846F9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C78604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6D0CD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924F3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F6239C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21 350,9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C0F2B7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2C1531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60D021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ECF4AD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176D3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AB13F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8B6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0F4F88B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EFC35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25A81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21 350,9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AE38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CA82E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4C80FF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C15A68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A1C2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C21D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FC57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9BB295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2CA9C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79BDE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-860,0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7686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1A8E0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B6616E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A1A4E8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E426C6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4668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359DA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8ECF1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F67E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5051F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-860,0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650BE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A8780D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C94F90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689D6F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1079D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EB8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46F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311A5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0D6B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D8B08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-860,0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F8CD9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F3C3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84142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A21AE7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"Укрепление материально-технической базы объектов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92E3A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90FB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00808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44FA8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EF52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43305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A1E8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4E078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AE1DDE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A06AA0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(за счет средств местного бюджета)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CB6E5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9425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7770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E32900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CC35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1B61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7C27C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0F37F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1735E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0BFB7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BA85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8F43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2ACCE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03711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1567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1E46D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8FA08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0D7A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358FC9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37C8EA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C7A6A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4C5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E7DA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4AE119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Ц710375010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E4A2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3AAC2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-1 510,5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EBB2C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366F4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FACAD2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7DE42D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B6BE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2FA7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3E7B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0345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8CC95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15B42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ADEF7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C7E5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33C2F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E7B661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F0788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127B9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1CDCB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54B8E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A1E0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2E705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99357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A3F67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58F340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8CC833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8D268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06F90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8BB0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F537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64E88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3A056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EDD8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A798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778541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1CC1E2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EAD92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E13F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51023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5CE85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EDA7B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B2AF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650,5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03ADE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340A3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1AD8B2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E3DEE9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8F6D3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2160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80753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1D30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CCD6A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52BA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11 415,8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C99C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8349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5FCDC3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9BEFCF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EFBDF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A90C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1CF1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51996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765F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39B67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11 713,2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19E9B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270B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73D82F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099FA6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E2857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ABDC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76A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6BA96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2CD3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BB441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11 713,2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2F4D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BF842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F8B5C6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DD528E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8FC9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3C2A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36BF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A5A6D0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1644E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5DCF5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E942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AD1F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3D1093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63C81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F00AF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6B6F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AAC4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E332C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470C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ACB2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5584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BD64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4983AC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55BE07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0BF32B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0A39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556F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1B0215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CFC9E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523F6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5617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C98F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F86F8E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F14BB7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9689AC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066F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FFBF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06E99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F4751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3D4D8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-249,4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D4CB4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8821D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D196A9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808119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"Укрепление материально-технической базы объектов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89857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F7AB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2389F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6F6C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A9A44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391E4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94B20C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3602E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C378AD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31B48E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8C866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1D09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FFD9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93FD0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Ц7103S1660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2669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AFB2B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67CCF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2E88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71D043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9D71D7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C93697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424D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3D7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2B95E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Ц7103S1660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6867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545C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66AE9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440F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45A7E9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F37155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F3B35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D69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49B6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9DCE0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Ц7103S1660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9A76B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CD9B8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D5843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3DB5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708722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EB74B4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8CF23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828D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8177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5DF5F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4F52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14BA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409D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E5F5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E6D020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A108B5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7BECA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638DD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454E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0EE70D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66C91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0B0CD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F99B7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CDA6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8EA9AF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6F4E10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B6897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97C5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9281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A7188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93BC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AF26B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6DF56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6C5A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643433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B47920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3BAEF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91B84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5722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3E5D0F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8DC4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CAC5B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-6 894,9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0F28D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9D9AA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82A69B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D75D46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C61EA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E19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C5C3C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AF562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D61F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797C6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A6E81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23B02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06174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E257FC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Капитальный ремонт муниципальных образовательных организаций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FA291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A6C1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8D09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2173A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34AD7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EE808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C66A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DF63D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C9A144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2B704E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2433D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AE4F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1BA9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4BE0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BE3E56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E39B9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D408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43F1A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F7FEEB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E085FE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254DE2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DBCD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6D0B5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D5988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Ц7115S1600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E161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78C7A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27 078,0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903A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0F92C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B36068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F66C7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"Модернизация инфраструктуры муниципальных образовательных организаций"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AC57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A2683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8485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311E8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Ц713000000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03F5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FFB76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2AFC5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1FCE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7C7403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2A4D23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Модернизация территорий общеобразовательных организаций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8206C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E6CE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97000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6E9A8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F2E03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C8F848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DC08E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4D97D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8C0361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F661E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416CD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D2FD9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7C9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8D245F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D321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B411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FE196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205DE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091682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0E73CB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211DD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60C7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899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BA923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Ц713074130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BBBF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A1ED6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-844,2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1D49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ABF98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044EFF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554353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A8981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27C1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5DA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EA09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F68587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166C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46949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BFB9B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BC50C0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FB7611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914F2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57F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58DC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10345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8463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F3526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BAD26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9FDBE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695BE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6B6F3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1956E0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AA40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71DA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CDE55A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88630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4BAD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3D9D8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D257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6B5AFD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7F8B01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A8790F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D1E35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0B91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EEB99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Ц71E250980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633B5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E9361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-4 698,3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CC683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C6123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256980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3274EC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606155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C82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7379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4C0A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2F18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DBCE8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8F05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C3C4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CB3DDC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F1408F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«Обеспечение экологической безопасности города Новочебоксарска» муниципальной программы «Развитие потенциала природно-сырьевых ресурсов и обеспечение экологической безопасности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EA972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94D9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684E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939B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AF59F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1A832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26AB7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8CB97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ACF64A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B4FE31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2C72A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AA6EF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70F4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57C7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8A31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8F8AB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C93FA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9B09A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251987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154371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6D2A6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41D6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D7447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F6A20C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778D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828EC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ABF78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42E4D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2722309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F530C6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00EEE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EC41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9BD3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E1E284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5FCFFD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EED9B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22B3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5FFC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3A0FAE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FB6CC9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2D378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CE0FE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463E4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ACF3C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B4447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82E8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-297,4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0FE21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60D39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EDE042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C7381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2C02D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A8766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D2D1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0B7B4D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A21E7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7753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13 440,2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D415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5C315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7B41B1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651A6A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57248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4AB0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60B0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066C8F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38B00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C6DA6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13 440,2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B4BE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FD8A6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875F36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381051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7AE4B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832F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CEC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BA0FE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4F15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0A6C7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13 440,2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EED80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E19DF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2D7E6D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006CA9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971A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EC5F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0A25F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D6053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6386E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3BA73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8B75A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2E2F4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6FB5F2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FBFCD9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C3E69D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6EB3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136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10098F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EF9EA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9564F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4E589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A8F63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BC0D0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47E0F3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1BA0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EF0C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BC58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A95B1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C99E6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CDCA9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E1535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47776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791293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54D576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31F06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1CE2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5EC4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FA1752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018AC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A2F38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6467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F643B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4B92FD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E6D30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039DE2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0B48C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F36A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34BC4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B465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AB829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BCCD9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28F1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0504D8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F6CA1B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585EC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BCF2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AC512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1B2293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E34F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79A0B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17C1F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78AB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FC329C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3BB733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93EB9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6F97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228A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22168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A347A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015A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0C7D1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27CBD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B94A76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D26A61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EBF72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46B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CE5A1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663E8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E0E12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2B50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11 373,2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A98D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9455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A39EBF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0E7885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D655A1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3E66A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F4AD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D9E73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D2468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E7A2E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-2 645,1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620C5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7FCF2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BEB0DC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B1D7D4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5BE9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07A26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ED78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63753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81B2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B3CDF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F233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A173F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9A5341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37C112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9AA4C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325F2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7891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48478D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1B938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1F6DB2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42942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3B6BD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E9DF0F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1CBD1B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33902E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31B60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2043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BD933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99C61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520FE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3870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53D84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51A14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C3127D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D238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6A9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656B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4E00FC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C945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77E4D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-2 434,0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93124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31FA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2A5881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3A6011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28545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C7E72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B06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1458A7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DCCA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4F56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-2 307,6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B6333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6D84A4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17F9C9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361AFB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9FF55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95262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E6CF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9BD3AE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89088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18283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-2 307,6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0CC6A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D2A0E9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E47522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7A62B7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CDE1D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306D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DB95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EF7AF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1F2E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4D697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-126,4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D438A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68D1AB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128443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12749F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B4D00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2415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58F0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A063FB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C70F3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A0AD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-126,4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2B964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93213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E67AE4D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CE7A7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C3D7B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D8DA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EF634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9C09C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D3D97D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F75E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DE6E6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3F6DE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F04F6A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A969E1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F3B6A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7F74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B698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900454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6ED40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8C876C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812AD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54B08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A1114B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C76FC6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"Стипендии, гранты, премии и денежные поощрения"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BBE84F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FC7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90B14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2EEA18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7B7879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DA8E7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99464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2AB9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C11BF8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550CE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Денежные поощрения и гранты муниципальных образований для поддержки инноваций в сфере образования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DD7C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ECA8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1010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95A95C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31C4D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759777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-211,1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49311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ED8B9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F840F5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FEC9DE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37302F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46437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96A5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64639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1FF2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7AD933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F6746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DDA8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FCB7C3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84DBE5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98D11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ED4C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A5851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EE9C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FC13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A8D797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78F11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C4ED2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835D1C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C690B8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4ECAAD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63B2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BD3C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BD04B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E8492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4AA4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93965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FC257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94A5C6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3BD4B5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Стипендии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000C54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C88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1C96C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BD1C0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D068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4C5C3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795EC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35BAC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3BDCA2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4C695A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169270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0A0F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FAEB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B3008D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CFF467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DFD43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5DDB9D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2F683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C93629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301925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E57C8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E201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27C8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F3F52C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56938D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674F1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D52923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BFB51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57F322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D3AF56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9E55E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66B4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3043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08DD5B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C4C821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2726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05E2A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D5BB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8DAEB0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BB37FB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036A9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1A2B2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F61D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6E623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F367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E5203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12CDE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71050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25DED6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176832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A92E1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E13C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D0190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05CA5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3B04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C3B988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5879C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4544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081CA5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8683A1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1886E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1252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0345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4887A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E143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D7DDD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6741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4B798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374095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E3C627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D99660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C51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EEE5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BDF72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3B1C5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BAEC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0276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39C04E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781DF83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59689F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B37E0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B0A1B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858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4B54A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EDABA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DDEC1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B64B4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739E0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7A5B07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68795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F039C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4E6A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6255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E88936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88C033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E63B6A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624F6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08CE12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B64920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A6F9A4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67E4F7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BC430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6359F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17F92C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2EB6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922271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310,0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438C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7D8BB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0CD394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C435ED4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Казенное учреждение "Управление по делам гражданской обороны и чрезвычайным ситуациям"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F99B2A6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6756A8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744865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90A0A9B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45B3D4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10857D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DDCC1A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EBC40E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0F72D4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C1B6417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1DB6D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FAC7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CEF8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31F62B2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1A229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3AE42E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F49E41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C06BD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0749F1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591639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5A5C3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0C3E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A886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A343A5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AE1E41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2CB5B8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82776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E2B5BF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79379C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5095A8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2E2C6F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77DA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9BF8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790DE1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A4E7F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63DB8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-3 200,5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E999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C577D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D05C9F8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FB2A44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353FB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E425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8294E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A9833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ED08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621B5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-3 179,1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C0039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56A50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BA2763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222136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деятельности муниципальных учреждений, реализующих мероприятия по обеспе-чению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04FF8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8EC3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8AFCA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D0B8A7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ECC552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EC2D5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94FB1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706A1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634F2A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9E7DBD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4AA05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F6EE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25688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C27948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78D8B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81E41F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D478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11E2C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7D45ED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DAE9F8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F2AB9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253EC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E59F4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41C11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D849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96B8D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3DFF3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7515D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1893D1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2946D6E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DAF98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697B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B2ACB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A99E2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92E4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4480B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-263,5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0C03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DD86C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67E5FA0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8F9744C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"Развитие гражданской обороны, повышение уровня готовности территориальной подсистемы города Новочебоксарска единой государственной системы предупреждения и ликвидации чрезвычайных ситуаций к оперативному реагированию на чрезвычайные ситуации, пожары и происшествия на водных объектах"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4EF526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38847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3DD32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1DA021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8F09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6BF82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1B875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923339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E2DEA8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27531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Содержание материально-технических запасов в целях гражданской обороны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4AA9A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E7AD7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F79BE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723F02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C1448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6F2E5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5168A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29304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86DD9C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8C56D3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CEBC5A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09776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36499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7B1EEE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273E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8E12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5A1CA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0A3A5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2C865A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9477E0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6BAC63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53B0A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ACF4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D1D3F7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Ц810412490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18B71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348E53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-2 915,6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44DCF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0DEEA1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33BA05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CF1838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"Профилактика терроризма и экстремистской деятельности в городе Новочебоксарске"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84F98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DD0C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8F921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DE3C1A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8A4E3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5E830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A4527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FC184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DA84E6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1845B38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"Мероприятия по профилактике и соблюдению правопорядка на улицах и в других общественных местах"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DAC2C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3D2DB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10CA9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63899E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763D9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724C90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-11,0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41EEB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6F80A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8470E7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CD4B24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6C897E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741C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23E54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61FE18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1B16B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A431FD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28EE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504A8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57F927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69025EF1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B01257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07C90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B8209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9C6C47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6B653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15D47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8537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B6664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4CB2B9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A2351D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7807D1A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034CC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A68A5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3C1565E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F3EB6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79B5C2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E2B672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20864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579575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154916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45C1BA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9E994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6B4C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E5EDEF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9C718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BB890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84B49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311305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4D4EE7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B19AD7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2320221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C8BC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EF77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2CA63C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62469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3B20B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63E5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86C11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9F92F0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7CE01C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528383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0183E6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2DFA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AE83D7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8A710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1F8E0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-5,0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198BD5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BA4BD2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060456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78DD95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Подпрограмма «Построение (развитие) аппаратно-программного комплекса «Безопасный город» на территории города Новочебоксарска муниципальной программы «Повышение безопасности жизнедеятельности населения и территорий города Новочебоксарска»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7D6AD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CFAB9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793B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2EB43C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Ц850000000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693F0D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8BA09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9C2F4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CD69C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27C16B35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8540E50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BB5E7E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8D944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D629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B3B56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Ц850200000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790A4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8D3C0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45F09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2C262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486E74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23AA872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F5CEF3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52B82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6E699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9D6522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E1B4D5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873811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2B16F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1C8E2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9ADE4B6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64737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6ADF3F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7642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EA78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F29B9F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ECF78D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5AC61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D6E23D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62C85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0D3472B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F2C123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8C41B6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5D151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FDF94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951EDC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1C511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6009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3571A5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99E00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7212B167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22A2B7" w14:textId="77777777" w:rsidR="0036601F" w:rsidRPr="0036601F" w:rsidRDefault="0036601F" w:rsidP="0036601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Финансовый отдел администрации города Новочебоксарска Чувашской Республики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BC90918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EA38E" w14:textId="77777777" w:rsidR="0036601F" w:rsidRPr="0036601F" w:rsidRDefault="0036601F" w:rsidP="0036601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853D2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1F87CE59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03E368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837D3AB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0BFF427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F065C60" w14:textId="77777777" w:rsidR="0036601F" w:rsidRPr="0036601F" w:rsidRDefault="0036601F" w:rsidP="0036601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6601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E165334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22CB726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187B1B0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C8967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4017B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4D97BF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75F2C6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5EF5E5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B01E85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3C5F06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2309B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0E38B86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1078FE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2953A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7A543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65FD2D6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C297AA" w14:textId="77777777" w:rsidR="0036601F" w:rsidRPr="0036601F" w:rsidRDefault="0036601F" w:rsidP="003660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0411BC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D3F5B7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A86457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D9E2122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737BEFE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50A6DB22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317E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CBAB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D75DB6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D6E720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1A750E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F09582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86ACC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AB97F0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669F7F5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6A5A4D5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55EC8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60D74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5A2FBAD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20F56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F74061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1AF39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FF5054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18FB0F0E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494A370F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F2F114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B731BB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B91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0703E8F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0BFE5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329A14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F1C1D4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49CA88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C270A61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27D39CA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91EF2F1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AEB6E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06B9A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270DC5BD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667BDB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E648C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-410,4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83140B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A4DFB5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3D93421C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30C60D19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8F1344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6E4F9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F14E7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65C24E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00FE3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269D9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9796B00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20AA61C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40F0FD7A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555C0004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45797D1C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C164F9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4BA16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E7D1EA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0CD158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C7E20D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37F8B2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C4C94B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5DC98F5B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78390D7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3FC711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F967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0E118F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47C4688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E9D043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8E78B69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DBF24A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1EAF518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6601F" w:rsidRPr="0036601F" w14:paraId="6014EC0F" w14:textId="77777777" w:rsidTr="0036601F">
        <w:trPr>
          <w:trHeight w:val="20"/>
        </w:trPr>
        <w:tc>
          <w:tcPr>
            <w:tcW w:w="8647" w:type="dxa"/>
            <w:shd w:val="clear" w:color="FFFFFF" w:fill="FFFFFF"/>
            <w:hideMark/>
          </w:tcPr>
          <w:p w14:paraId="188D76CB" w14:textId="77777777" w:rsidR="0036601F" w:rsidRPr="0036601F" w:rsidRDefault="0036601F" w:rsidP="0036601F">
            <w:pPr>
              <w:jc w:val="both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shd w:val="clear" w:color="auto" w:fill="auto"/>
            <w:vAlign w:val="bottom"/>
            <w:hideMark/>
          </w:tcPr>
          <w:p w14:paraId="06131055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664467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5AEDC0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3" w:type="dxa"/>
            <w:shd w:val="clear" w:color="auto" w:fill="auto"/>
            <w:vAlign w:val="bottom"/>
            <w:hideMark/>
          </w:tcPr>
          <w:p w14:paraId="755F996A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8D8054" w14:textId="77777777" w:rsidR="0036601F" w:rsidRPr="0036601F" w:rsidRDefault="0036601F" w:rsidP="0036601F">
            <w:pPr>
              <w:jc w:val="center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80FAFF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-410,5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929D271" w14:textId="77777777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47B0FAA" w14:textId="688D96E8" w:rsidR="0036601F" w:rsidRPr="0036601F" w:rsidRDefault="0036601F" w:rsidP="0036601F">
            <w:pPr>
              <w:jc w:val="right"/>
              <w:rPr>
                <w:color w:val="000000"/>
                <w:sz w:val="20"/>
                <w:szCs w:val="20"/>
              </w:rPr>
            </w:pPr>
            <w:r w:rsidRPr="0036601F">
              <w:rPr>
                <w:color w:val="000000"/>
                <w:sz w:val="20"/>
                <w:szCs w:val="20"/>
              </w:rPr>
              <w:t>0,0</w:t>
            </w:r>
            <w:r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54B68EA0" w14:textId="77777777" w:rsidR="0013231C" w:rsidRDefault="0013231C" w:rsidP="003B5D77">
      <w:pPr>
        <w:rPr>
          <w:highlight w:val="yellow"/>
        </w:rPr>
      </w:pPr>
    </w:p>
    <w:p w14:paraId="6BC0E928" w14:textId="7B29592B" w:rsidR="00820472" w:rsidRPr="009C1A89" w:rsidRDefault="00196A55" w:rsidP="00820472">
      <w:pPr>
        <w:ind w:firstLine="709"/>
      </w:pPr>
      <w:r>
        <w:rPr>
          <w:color w:val="000000"/>
        </w:rPr>
        <w:t>9</w:t>
      </w:r>
      <w:r w:rsidR="00820472" w:rsidRPr="00F609C8">
        <w:rPr>
          <w:color w:val="000000"/>
        </w:rPr>
        <w:t>)</w:t>
      </w:r>
      <w:r w:rsidR="00820472" w:rsidRPr="00E82A31">
        <w:rPr>
          <w:color w:val="000000"/>
        </w:rPr>
        <w:t xml:space="preserve"> </w:t>
      </w:r>
      <w:r w:rsidR="00820472" w:rsidRPr="00E82A31">
        <w:t xml:space="preserve">приложение </w:t>
      </w:r>
      <w:r w:rsidR="00820472">
        <w:t>5</w:t>
      </w:r>
      <w:r w:rsidR="00820472" w:rsidRPr="00E82A31">
        <w:t xml:space="preserve"> изложить в следующей</w:t>
      </w:r>
      <w:r w:rsidR="00820472" w:rsidRPr="003C7A5C">
        <w:t xml:space="preserve"> редакции</w:t>
      </w:r>
      <w:r w:rsidR="00820472" w:rsidRPr="003C7A5C">
        <w:rPr>
          <w:color w:val="000000"/>
        </w:rPr>
        <w:t>:</w:t>
      </w:r>
    </w:p>
    <w:p w14:paraId="1AE34230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1B6EE13D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07C3A4AD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77912735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169A1C76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31428640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6025259B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0C209BC8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5A04ED6B" w14:textId="77777777" w:rsidR="0036601F" w:rsidRDefault="0036601F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29ED54C0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10D90C24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71B37201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0C2981A9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2F5FD616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0AA4CB7C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6F1EFE14" w14:textId="77777777" w:rsidR="0046134D" w:rsidRDefault="0046134D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</w:p>
    <w:p w14:paraId="2B315156" w14:textId="15991437" w:rsidR="00820472" w:rsidRPr="00576C3E" w:rsidRDefault="00576C3E" w:rsidP="00576C3E">
      <w:pPr>
        <w:tabs>
          <w:tab w:val="left" w:pos="10065"/>
        </w:tabs>
        <w:ind w:left="10773" w:right="-456"/>
        <w:jc w:val="both"/>
        <w:rPr>
          <w:bCs/>
          <w:sz w:val="22"/>
          <w:szCs w:val="22"/>
        </w:rPr>
      </w:pPr>
      <w:r w:rsidRPr="00576C3E">
        <w:rPr>
          <w:bCs/>
          <w:sz w:val="22"/>
          <w:szCs w:val="22"/>
        </w:rPr>
        <w:t>«</w:t>
      </w:r>
      <w:r w:rsidR="00820472" w:rsidRPr="00576C3E">
        <w:rPr>
          <w:bCs/>
          <w:sz w:val="22"/>
          <w:szCs w:val="22"/>
        </w:rPr>
        <w:t>Приложение 5</w:t>
      </w:r>
    </w:p>
    <w:p w14:paraId="1E0A2091" w14:textId="77777777" w:rsidR="00820472" w:rsidRPr="00576C3E" w:rsidRDefault="00820472" w:rsidP="00576C3E">
      <w:pPr>
        <w:tabs>
          <w:tab w:val="left" w:pos="10065"/>
        </w:tabs>
        <w:ind w:left="10773" w:right="-456"/>
        <w:jc w:val="both"/>
        <w:rPr>
          <w:sz w:val="22"/>
          <w:szCs w:val="22"/>
        </w:rPr>
      </w:pPr>
      <w:r w:rsidRPr="00576C3E">
        <w:rPr>
          <w:bCs/>
          <w:sz w:val="22"/>
          <w:szCs w:val="22"/>
        </w:rPr>
        <w:t xml:space="preserve">к решению Новочебоксарского городского Собрания депутатов </w:t>
      </w:r>
      <w:r w:rsidRPr="00576C3E">
        <w:rPr>
          <w:sz w:val="22"/>
          <w:szCs w:val="22"/>
        </w:rPr>
        <w:t>Чувашской Республики «О бюджете города Новочебоксарска на 2024 год и на плановый период 2025 и 2026 годов»</w:t>
      </w:r>
    </w:p>
    <w:p w14:paraId="059029BB" w14:textId="77777777" w:rsidR="00820472" w:rsidRPr="00C87FDE" w:rsidRDefault="00820472" w:rsidP="00820472">
      <w:pPr>
        <w:tabs>
          <w:tab w:val="left" w:pos="5835"/>
        </w:tabs>
        <w:jc w:val="center"/>
        <w:rPr>
          <w:b/>
        </w:rPr>
      </w:pPr>
    </w:p>
    <w:p w14:paraId="069D9040" w14:textId="77777777" w:rsidR="00820472" w:rsidRPr="00576C3E" w:rsidRDefault="00820472" w:rsidP="00820472">
      <w:pPr>
        <w:tabs>
          <w:tab w:val="left" w:pos="5835"/>
        </w:tabs>
        <w:jc w:val="center"/>
        <w:rPr>
          <w:b/>
          <w:sz w:val="22"/>
          <w:szCs w:val="22"/>
        </w:rPr>
      </w:pPr>
      <w:r w:rsidRPr="00576C3E">
        <w:rPr>
          <w:b/>
          <w:sz w:val="22"/>
          <w:szCs w:val="22"/>
        </w:rPr>
        <w:t>ИСТОЧНИКИ</w:t>
      </w:r>
    </w:p>
    <w:p w14:paraId="65B3AC42" w14:textId="77777777" w:rsidR="00820472" w:rsidRPr="00576C3E" w:rsidRDefault="00820472" w:rsidP="00820472">
      <w:pPr>
        <w:tabs>
          <w:tab w:val="left" w:pos="5835"/>
        </w:tabs>
        <w:jc w:val="center"/>
        <w:rPr>
          <w:b/>
          <w:sz w:val="22"/>
          <w:szCs w:val="22"/>
        </w:rPr>
      </w:pPr>
      <w:r w:rsidRPr="00576C3E">
        <w:rPr>
          <w:b/>
          <w:sz w:val="22"/>
          <w:szCs w:val="22"/>
        </w:rPr>
        <w:t xml:space="preserve">внутреннего финансирования дефицита бюджета </w:t>
      </w:r>
    </w:p>
    <w:p w14:paraId="38E444FB" w14:textId="77777777" w:rsidR="00820472" w:rsidRPr="00576C3E" w:rsidRDefault="00820472" w:rsidP="00820472">
      <w:pPr>
        <w:tabs>
          <w:tab w:val="left" w:pos="5835"/>
        </w:tabs>
        <w:jc w:val="center"/>
        <w:rPr>
          <w:b/>
          <w:sz w:val="22"/>
          <w:szCs w:val="22"/>
        </w:rPr>
      </w:pPr>
      <w:r w:rsidRPr="00576C3E">
        <w:rPr>
          <w:b/>
          <w:sz w:val="22"/>
          <w:szCs w:val="22"/>
        </w:rPr>
        <w:t>города Новочебоксарска на 2024 год и на плановый период 2025 и 2026 годов</w:t>
      </w:r>
    </w:p>
    <w:tbl>
      <w:tblPr>
        <w:tblW w:w="15452" w:type="dxa"/>
        <w:tblInd w:w="-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8"/>
        <w:gridCol w:w="9082"/>
        <w:gridCol w:w="1166"/>
        <w:gridCol w:w="1274"/>
        <w:gridCol w:w="1132"/>
      </w:tblGrid>
      <w:tr w:rsidR="00820472" w:rsidRPr="00C87FDE" w14:paraId="23ADE88E" w14:textId="77777777" w:rsidTr="00A16B11">
        <w:trPr>
          <w:trHeight w:val="64"/>
        </w:trPr>
        <w:tc>
          <w:tcPr>
            <w:tcW w:w="2798" w:type="dxa"/>
            <w:tcBorders>
              <w:top w:val="nil"/>
              <w:left w:val="nil"/>
              <w:right w:val="nil"/>
            </w:tcBorders>
            <w:vAlign w:val="bottom"/>
          </w:tcPr>
          <w:p w14:paraId="669FE0AE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082" w:type="dxa"/>
            <w:tcBorders>
              <w:top w:val="nil"/>
              <w:left w:val="nil"/>
              <w:right w:val="nil"/>
            </w:tcBorders>
            <w:vAlign w:val="bottom"/>
          </w:tcPr>
          <w:p w14:paraId="1E7B52E6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572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7C27F34E" w14:textId="77777777" w:rsidR="00820472" w:rsidRPr="00576C3E" w:rsidRDefault="00820472" w:rsidP="0039567C">
            <w:pPr>
              <w:tabs>
                <w:tab w:val="left" w:pos="5835"/>
              </w:tabs>
              <w:jc w:val="right"/>
              <w:rPr>
                <w:sz w:val="22"/>
                <w:szCs w:val="22"/>
              </w:rPr>
            </w:pPr>
            <w:r w:rsidRPr="00576C3E">
              <w:rPr>
                <w:sz w:val="22"/>
                <w:szCs w:val="22"/>
              </w:rPr>
              <w:t>(тыс. рублей)</w:t>
            </w:r>
          </w:p>
        </w:tc>
      </w:tr>
      <w:tr w:rsidR="00820472" w:rsidRPr="00C87FDE" w14:paraId="3BD7FAC4" w14:textId="77777777" w:rsidTr="00A16B11">
        <w:tc>
          <w:tcPr>
            <w:tcW w:w="2798" w:type="dxa"/>
            <w:vMerge w:val="restart"/>
            <w:vAlign w:val="bottom"/>
          </w:tcPr>
          <w:p w14:paraId="61BF54BE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9082" w:type="dxa"/>
            <w:vMerge w:val="restart"/>
            <w:vAlign w:val="bottom"/>
          </w:tcPr>
          <w:p w14:paraId="0422EFF8" w14:textId="77777777" w:rsidR="00820472" w:rsidRPr="00C87FDE" w:rsidRDefault="00820472" w:rsidP="0039567C">
            <w:pPr>
              <w:tabs>
                <w:tab w:val="left" w:pos="5835"/>
              </w:tabs>
              <w:spacing w:before="240" w:after="240"/>
              <w:jc w:val="center"/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3572" w:type="dxa"/>
            <w:gridSpan w:val="3"/>
            <w:vAlign w:val="center"/>
          </w:tcPr>
          <w:p w14:paraId="4B5CA2A2" w14:textId="77777777" w:rsidR="00820472" w:rsidRPr="00C87FDE" w:rsidRDefault="00820472" w:rsidP="0039567C">
            <w:pPr>
              <w:tabs>
                <w:tab w:val="left" w:pos="5835"/>
              </w:tabs>
              <w:spacing w:line="480" w:lineRule="auto"/>
              <w:jc w:val="center"/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Сумма</w:t>
            </w:r>
          </w:p>
        </w:tc>
      </w:tr>
      <w:tr w:rsidR="00820472" w:rsidRPr="00C87FDE" w14:paraId="44A413AF" w14:textId="77777777" w:rsidTr="00A16B11">
        <w:tc>
          <w:tcPr>
            <w:tcW w:w="2798" w:type="dxa"/>
            <w:vMerge/>
          </w:tcPr>
          <w:p w14:paraId="67BC09D7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082" w:type="dxa"/>
            <w:vMerge/>
          </w:tcPr>
          <w:p w14:paraId="33D278BD" w14:textId="77777777" w:rsidR="00820472" w:rsidRPr="00C87FDE" w:rsidRDefault="00820472" w:rsidP="0039567C">
            <w:pPr>
              <w:tabs>
                <w:tab w:val="left" w:pos="5835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166" w:type="dxa"/>
          </w:tcPr>
          <w:p w14:paraId="2C6EB943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 год</w:t>
            </w:r>
          </w:p>
        </w:tc>
        <w:tc>
          <w:tcPr>
            <w:tcW w:w="1274" w:type="dxa"/>
          </w:tcPr>
          <w:p w14:paraId="2EC60792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 год</w:t>
            </w:r>
          </w:p>
        </w:tc>
        <w:tc>
          <w:tcPr>
            <w:tcW w:w="1132" w:type="dxa"/>
          </w:tcPr>
          <w:p w14:paraId="7E1D49C5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 год</w:t>
            </w:r>
          </w:p>
        </w:tc>
      </w:tr>
      <w:tr w:rsidR="00820472" w:rsidRPr="00C87FDE" w14:paraId="72A96791" w14:textId="77777777" w:rsidTr="00A16B11">
        <w:tc>
          <w:tcPr>
            <w:tcW w:w="2798" w:type="dxa"/>
          </w:tcPr>
          <w:p w14:paraId="659409FF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82" w:type="dxa"/>
          </w:tcPr>
          <w:p w14:paraId="7B506B47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66" w:type="dxa"/>
          </w:tcPr>
          <w:p w14:paraId="5730755B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74" w:type="dxa"/>
          </w:tcPr>
          <w:p w14:paraId="791319EB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2" w:type="dxa"/>
          </w:tcPr>
          <w:p w14:paraId="6CD641DB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820472" w:rsidRPr="00C87FDE" w14:paraId="1FF4B36B" w14:textId="77777777" w:rsidTr="00A16B11">
        <w:tc>
          <w:tcPr>
            <w:tcW w:w="2798" w:type="dxa"/>
          </w:tcPr>
          <w:p w14:paraId="451E9AD8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000 01 050000 00 0000 000</w:t>
            </w:r>
          </w:p>
        </w:tc>
        <w:tc>
          <w:tcPr>
            <w:tcW w:w="9082" w:type="dxa"/>
          </w:tcPr>
          <w:p w14:paraId="4227358C" w14:textId="77777777" w:rsidR="00820472" w:rsidRPr="00C87FDE" w:rsidRDefault="00820472" w:rsidP="0039567C">
            <w:pPr>
              <w:tabs>
                <w:tab w:val="left" w:pos="5835"/>
              </w:tabs>
              <w:jc w:val="both"/>
              <w:rPr>
                <w:b/>
                <w:sz w:val="20"/>
                <w:szCs w:val="20"/>
              </w:rPr>
            </w:pPr>
            <w:r w:rsidRPr="00C87FDE">
              <w:rPr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66" w:type="dxa"/>
          </w:tcPr>
          <w:p w14:paraId="753E16F8" w14:textId="381463C1" w:rsidR="00820472" w:rsidRPr="00C87FDE" w:rsidRDefault="00A16B11" w:rsidP="00C94C14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982 171,6</w:t>
            </w:r>
          </w:p>
        </w:tc>
        <w:tc>
          <w:tcPr>
            <w:tcW w:w="1274" w:type="dxa"/>
          </w:tcPr>
          <w:p w14:paraId="6A042380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132" w:type="dxa"/>
          </w:tcPr>
          <w:p w14:paraId="3BD2C5A2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820472" w:rsidRPr="00C87FDE" w14:paraId="5DE074B7" w14:textId="77777777" w:rsidTr="00A16B11">
        <w:tc>
          <w:tcPr>
            <w:tcW w:w="11880" w:type="dxa"/>
            <w:gridSpan w:val="2"/>
          </w:tcPr>
          <w:p w14:paraId="0993C200" w14:textId="77777777" w:rsidR="00820472" w:rsidRPr="00C87FDE" w:rsidRDefault="00820472" w:rsidP="0039567C">
            <w:pPr>
              <w:tabs>
                <w:tab w:val="left" w:pos="5835"/>
              </w:tabs>
              <w:rPr>
                <w:bCs/>
                <w:sz w:val="20"/>
                <w:szCs w:val="20"/>
              </w:rPr>
            </w:pPr>
            <w:r w:rsidRPr="00C87FD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166" w:type="dxa"/>
          </w:tcPr>
          <w:p w14:paraId="04864156" w14:textId="0143BB3C" w:rsidR="00820472" w:rsidRPr="00C87FDE" w:rsidRDefault="00A16B11" w:rsidP="00BC1D0D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982,171,6</w:t>
            </w:r>
          </w:p>
        </w:tc>
        <w:tc>
          <w:tcPr>
            <w:tcW w:w="1274" w:type="dxa"/>
          </w:tcPr>
          <w:p w14:paraId="2D8530B9" w14:textId="77777777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132" w:type="dxa"/>
          </w:tcPr>
          <w:p w14:paraId="69AAF0B0" w14:textId="2C3C88F8" w:rsidR="00820472" w:rsidRPr="00C87FDE" w:rsidRDefault="00820472" w:rsidP="0039567C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0,0»</w:t>
            </w:r>
            <w:r w:rsidR="00A16B11">
              <w:rPr>
                <w:sz w:val="20"/>
                <w:szCs w:val="20"/>
              </w:rPr>
              <w:t>.</w:t>
            </w:r>
          </w:p>
        </w:tc>
      </w:tr>
    </w:tbl>
    <w:p w14:paraId="104A853A" w14:textId="295F6335" w:rsidR="00B95DD3" w:rsidRDefault="00B95DD3" w:rsidP="00C763ED">
      <w:pPr>
        <w:tabs>
          <w:tab w:val="left" w:pos="10065"/>
        </w:tabs>
        <w:ind w:left="10773"/>
        <w:rPr>
          <w:sz w:val="20"/>
          <w:szCs w:val="20"/>
        </w:rPr>
      </w:pPr>
    </w:p>
    <w:p w14:paraId="79CE6768" w14:textId="77777777" w:rsidR="00E2224A" w:rsidRDefault="00E2224A" w:rsidP="00E2224A">
      <w:pPr>
        <w:tabs>
          <w:tab w:val="left" w:pos="10065"/>
        </w:tabs>
        <w:ind w:left="10773"/>
        <w:jc w:val="center"/>
        <w:rPr>
          <w:bCs/>
          <w:i/>
        </w:rPr>
      </w:pPr>
    </w:p>
    <w:p w14:paraId="7A94F433" w14:textId="77777777" w:rsidR="00E2224A" w:rsidRDefault="00E2224A" w:rsidP="00526962">
      <w:pPr>
        <w:rPr>
          <w:sz w:val="20"/>
          <w:szCs w:val="20"/>
        </w:rPr>
        <w:sectPr w:rsidR="00E2224A" w:rsidSect="00805B2D">
          <w:headerReference w:type="first" r:id="rId12"/>
          <w:pgSz w:w="16838" w:h="11906" w:orient="landscape" w:code="9"/>
          <w:pgMar w:top="1701" w:right="1134" w:bottom="567" w:left="1134" w:header="1134" w:footer="709" w:gutter="0"/>
          <w:cols w:space="708"/>
          <w:titlePg/>
          <w:docGrid w:linePitch="360"/>
        </w:sectPr>
      </w:pPr>
    </w:p>
    <w:p w14:paraId="2C1B78AD" w14:textId="77777777" w:rsidR="00CB2AD5" w:rsidRPr="002D64CF" w:rsidRDefault="00CB2AD5" w:rsidP="005A35E5">
      <w:pPr>
        <w:ind w:firstLine="567"/>
        <w:jc w:val="both"/>
      </w:pPr>
      <w:r w:rsidRPr="002D64CF">
        <w:t>2. Контроль за исполнением настоящего решения возложить на постоянную комиссию по бюджету, налогам и инвестиционной политике Новочебоксарского городского Собрания депутатов Чувашской Республики.</w:t>
      </w:r>
    </w:p>
    <w:p w14:paraId="34F160B6" w14:textId="72185EA7" w:rsidR="00CB2AD5" w:rsidRPr="002D64CF" w:rsidRDefault="00CB2AD5" w:rsidP="005A35E5">
      <w:pPr>
        <w:ind w:firstLine="567"/>
        <w:jc w:val="both"/>
      </w:pPr>
      <w:r w:rsidRPr="002D64CF">
        <w:t xml:space="preserve">3. Настоящее решение вступает в силу </w:t>
      </w:r>
      <w:r w:rsidR="0031319E">
        <w:t>после</w:t>
      </w:r>
      <w:r w:rsidRPr="002D64CF">
        <w:t xml:space="preserve"> его официального опубликования (обнародования). </w:t>
      </w:r>
    </w:p>
    <w:p w14:paraId="2B17F41F" w14:textId="77777777" w:rsidR="00CB2AD5" w:rsidRPr="002D64CF" w:rsidRDefault="00CB2AD5" w:rsidP="005A35E5">
      <w:pPr>
        <w:shd w:val="clear" w:color="auto" w:fill="FFFFFF"/>
        <w:ind w:firstLine="709"/>
        <w:jc w:val="both"/>
      </w:pPr>
    </w:p>
    <w:p w14:paraId="50FD001C" w14:textId="77777777" w:rsidR="0022246E" w:rsidRPr="002D64CF" w:rsidRDefault="0022246E" w:rsidP="005A35E5">
      <w:pPr>
        <w:shd w:val="clear" w:color="auto" w:fill="FFFFFF"/>
        <w:ind w:firstLine="709"/>
        <w:jc w:val="both"/>
      </w:pPr>
    </w:p>
    <w:p w14:paraId="14FA0A84" w14:textId="77777777" w:rsidR="0022246E" w:rsidRPr="002D64CF" w:rsidRDefault="0022246E" w:rsidP="005A35E5">
      <w:pPr>
        <w:shd w:val="clear" w:color="auto" w:fill="FFFFFF"/>
        <w:ind w:firstLine="709"/>
        <w:jc w:val="both"/>
      </w:pPr>
    </w:p>
    <w:p w14:paraId="57015B38" w14:textId="77777777" w:rsidR="00AB435E" w:rsidRDefault="00AB435E" w:rsidP="009A7A06">
      <w:pPr>
        <w:pStyle w:val="aff0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 w:rsidRPr="00AB435E">
        <w:rPr>
          <w:bCs/>
          <w:color w:val="262626"/>
          <w:shd w:val="clear" w:color="auto" w:fill="FFFFFF"/>
        </w:rPr>
        <w:t xml:space="preserve">Заместитель председателя </w:t>
      </w:r>
    </w:p>
    <w:p w14:paraId="4D86DE06" w14:textId="77777777" w:rsidR="00AB435E" w:rsidRDefault="00AB435E" w:rsidP="009A7A06">
      <w:pPr>
        <w:pStyle w:val="aff0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 w:rsidRPr="00AB435E">
        <w:rPr>
          <w:bCs/>
          <w:color w:val="262626"/>
          <w:shd w:val="clear" w:color="auto" w:fill="FFFFFF"/>
        </w:rPr>
        <w:t xml:space="preserve">Новочебоксарского городского </w:t>
      </w:r>
    </w:p>
    <w:p w14:paraId="0B8D688B" w14:textId="77777777" w:rsidR="00AB435E" w:rsidRDefault="00AB435E" w:rsidP="009A7A06">
      <w:pPr>
        <w:pStyle w:val="aff0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 w:rsidRPr="00AB435E">
        <w:rPr>
          <w:bCs/>
          <w:color w:val="262626"/>
          <w:shd w:val="clear" w:color="auto" w:fill="FFFFFF"/>
        </w:rPr>
        <w:t xml:space="preserve">Собрания депутатов </w:t>
      </w:r>
    </w:p>
    <w:p w14:paraId="370824F4" w14:textId="0BD4A5ED" w:rsidR="00AB435E" w:rsidRDefault="00AB435E" w:rsidP="009A7A06">
      <w:pPr>
        <w:pStyle w:val="aff0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 w:rsidRPr="00AB435E">
        <w:rPr>
          <w:bCs/>
          <w:color w:val="262626"/>
          <w:shd w:val="clear" w:color="auto" w:fill="FFFFFF"/>
        </w:rPr>
        <w:t>Чувашской Республики</w:t>
      </w:r>
      <w:r>
        <w:rPr>
          <w:bCs/>
          <w:color w:val="262626"/>
          <w:shd w:val="clear" w:color="auto" w:fill="FFFFFF"/>
        </w:rPr>
        <w:t xml:space="preserve"> </w:t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  <w:t xml:space="preserve">        Д.Н. Игнатьев</w:t>
      </w:r>
    </w:p>
    <w:p w14:paraId="03243382" w14:textId="77777777" w:rsidR="00AB435E" w:rsidRPr="00AB435E" w:rsidRDefault="00AB435E" w:rsidP="009A7A06">
      <w:pPr>
        <w:pStyle w:val="aff0"/>
        <w:shd w:val="clear" w:color="auto" w:fill="FFFFFF"/>
        <w:spacing w:before="0" w:beforeAutospacing="0" w:after="0" w:afterAutospacing="0"/>
        <w:rPr>
          <w:color w:val="262626"/>
        </w:rPr>
      </w:pPr>
    </w:p>
    <w:p w14:paraId="40477519" w14:textId="60F485B9" w:rsidR="009A7A06" w:rsidRPr="009A7A06" w:rsidRDefault="00045022" w:rsidP="009A7A06">
      <w:pPr>
        <w:pStyle w:val="aff0"/>
        <w:shd w:val="clear" w:color="auto" w:fill="FFFFFF"/>
        <w:spacing w:before="0" w:beforeAutospacing="0" w:after="0" w:afterAutospacing="0"/>
        <w:rPr>
          <w:color w:val="262626"/>
        </w:rPr>
      </w:pPr>
      <w:r>
        <w:rPr>
          <w:color w:val="262626"/>
        </w:rPr>
        <w:t>Г</w:t>
      </w:r>
      <w:r w:rsidR="009A7A06" w:rsidRPr="009A7A06">
        <w:rPr>
          <w:color w:val="262626"/>
        </w:rPr>
        <w:t>лав</w:t>
      </w:r>
      <w:r>
        <w:rPr>
          <w:color w:val="262626"/>
        </w:rPr>
        <w:t>а</w:t>
      </w:r>
      <w:r w:rsidR="009A7A06" w:rsidRPr="009A7A06">
        <w:rPr>
          <w:color w:val="262626"/>
        </w:rPr>
        <w:t xml:space="preserve"> города Новочебоксарска</w:t>
      </w:r>
    </w:p>
    <w:p w14:paraId="10640D09" w14:textId="31119D84" w:rsidR="009A7A06" w:rsidRPr="009A7A06" w:rsidRDefault="009A7A06" w:rsidP="009A7A06">
      <w:pPr>
        <w:pStyle w:val="aff0"/>
        <w:shd w:val="clear" w:color="auto" w:fill="FFFFFF"/>
        <w:spacing w:before="0" w:beforeAutospacing="0" w:after="0" w:afterAutospacing="0"/>
        <w:rPr>
          <w:color w:val="262626"/>
        </w:rPr>
      </w:pPr>
      <w:r w:rsidRPr="009A7A06">
        <w:rPr>
          <w:color w:val="262626"/>
        </w:rPr>
        <w:t xml:space="preserve">Чувашской </w:t>
      </w:r>
      <w:r w:rsidR="000756BD">
        <w:rPr>
          <w:color w:val="262626"/>
        </w:rPr>
        <w:t>Р</w:t>
      </w:r>
      <w:r w:rsidRPr="009A7A06">
        <w:rPr>
          <w:color w:val="262626"/>
        </w:rPr>
        <w:t xml:space="preserve">еспублики                            </w:t>
      </w:r>
      <w:r>
        <w:rPr>
          <w:color w:val="262626"/>
        </w:rPr>
        <w:t xml:space="preserve">            </w:t>
      </w:r>
      <w:r w:rsidR="00526962">
        <w:rPr>
          <w:color w:val="262626"/>
        </w:rPr>
        <w:t xml:space="preserve">               </w:t>
      </w:r>
      <w:r w:rsidR="00AB435E">
        <w:rPr>
          <w:color w:val="262626"/>
        </w:rPr>
        <w:t xml:space="preserve">                               М.Л. Семенов</w:t>
      </w:r>
    </w:p>
    <w:tbl>
      <w:tblPr>
        <w:tblW w:w="5148" w:type="pct"/>
        <w:tblInd w:w="-284" w:type="dxa"/>
        <w:tblLayout w:type="fixed"/>
        <w:tblLook w:val="04A0" w:firstRow="1" w:lastRow="0" w:firstColumn="1" w:lastColumn="0" w:noHBand="0" w:noVBand="1"/>
      </w:tblPr>
      <w:tblGrid>
        <w:gridCol w:w="9562"/>
      </w:tblGrid>
      <w:tr w:rsidR="00A35C8B" w:rsidRPr="002D64CF" w14:paraId="2EB80DA8" w14:textId="77777777" w:rsidTr="001C7276">
        <w:trPr>
          <w:trHeight w:val="68"/>
          <w:tblHeader/>
        </w:trPr>
        <w:tc>
          <w:tcPr>
            <w:tcW w:w="5000" w:type="pct"/>
            <w:shd w:val="clear" w:color="auto" w:fill="auto"/>
            <w:noWrap/>
            <w:vAlign w:val="center"/>
          </w:tcPr>
          <w:p w14:paraId="209C7EC5" w14:textId="77777777" w:rsidR="00A35C8B" w:rsidRPr="002D64CF" w:rsidRDefault="00A35C8B" w:rsidP="009A7A06"/>
        </w:tc>
      </w:tr>
    </w:tbl>
    <w:p w14:paraId="4174D8A5" w14:textId="2B1C2C10" w:rsidR="0084166D" w:rsidRDefault="0084166D" w:rsidP="00FB39AA">
      <w:pPr>
        <w:jc w:val="both"/>
      </w:pPr>
    </w:p>
    <w:sectPr w:rsidR="0084166D" w:rsidSect="000756BD">
      <w:pgSz w:w="11906" w:h="16838" w:code="9"/>
      <w:pgMar w:top="1134" w:right="1134" w:bottom="567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581815" w14:textId="77777777" w:rsidR="0082030F" w:rsidRDefault="0082030F">
      <w:r>
        <w:separator/>
      </w:r>
    </w:p>
  </w:endnote>
  <w:endnote w:type="continuationSeparator" w:id="0">
    <w:p w14:paraId="0E8C00B6" w14:textId="77777777" w:rsidR="0082030F" w:rsidRDefault="00820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 Chv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49988A" w14:textId="77777777" w:rsidR="0082030F" w:rsidRDefault="0082030F">
      <w:r>
        <w:separator/>
      </w:r>
    </w:p>
  </w:footnote>
  <w:footnote w:type="continuationSeparator" w:id="0">
    <w:p w14:paraId="5FAADE58" w14:textId="77777777" w:rsidR="0082030F" w:rsidRDefault="00820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42141001"/>
      <w:docPartObj>
        <w:docPartGallery w:val="Page Numbers (Top of Page)"/>
        <w:docPartUnique/>
      </w:docPartObj>
    </w:sdtPr>
    <w:sdtEndPr/>
    <w:sdtContent>
      <w:p w14:paraId="08FAE242" w14:textId="3911335F" w:rsidR="00A75104" w:rsidRDefault="00A7510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0E94">
          <w:rPr>
            <w:noProof/>
          </w:rPr>
          <w:t>2</w:t>
        </w:r>
        <w:r>
          <w:fldChar w:fldCharType="end"/>
        </w:r>
      </w:p>
    </w:sdtContent>
  </w:sdt>
  <w:p w14:paraId="0649B5E7" w14:textId="77777777" w:rsidR="00A75104" w:rsidRDefault="00A7510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76BED2" w14:textId="2746DBBA" w:rsidR="00A75104" w:rsidRDefault="00A75104">
    <w:pPr>
      <w:pStyle w:val="a3"/>
      <w:jc w:val="center"/>
    </w:pPr>
  </w:p>
  <w:p w14:paraId="13B897E9" w14:textId="026F8E03" w:rsidR="00A75104" w:rsidRPr="008A270E" w:rsidRDefault="00A75104" w:rsidP="00006FC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2747570"/>
      <w:docPartObj>
        <w:docPartGallery w:val="Page Numbers (Top of Page)"/>
        <w:docPartUnique/>
      </w:docPartObj>
    </w:sdtPr>
    <w:sdtEndPr/>
    <w:sdtContent>
      <w:p w14:paraId="790A037C" w14:textId="77777777" w:rsidR="00A75104" w:rsidRDefault="00A7510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0E94">
          <w:rPr>
            <w:noProof/>
          </w:rPr>
          <w:t>3</w:t>
        </w:r>
        <w:r>
          <w:fldChar w:fldCharType="end"/>
        </w:r>
      </w:p>
    </w:sdtContent>
  </w:sdt>
  <w:p w14:paraId="10349B9E" w14:textId="77777777" w:rsidR="00A75104" w:rsidRPr="00075DAB" w:rsidRDefault="00A75104" w:rsidP="00B95DD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2626E"/>
    <w:multiLevelType w:val="singleLevel"/>
    <w:tmpl w:val="BAB07038"/>
    <w:lvl w:ilvl="0">
      <w:start w:val="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">
    <w:nsid w:val="0EA50A46"/>
    <w:multiLevelType w:val="singleLevel"/>
    <w:tmpl w:val="B43C0E58"/>
    <w:lvl w:ilvl="0">
      <w:start w:val="1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2">
    <w:nsid w:val="14402028"/>
    <w:multiLevelType w:val="singleLevel"/>
    <w:tmpl w:val="C314649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3">
    <w:nsid w:val="15DD6516"/>
    <w:multiLevelType w:val="singleLevel"/>
    <w:tmpl w:val="7602AC78"/>
    <w:lvl w:ilvl="0">
      <w:start w:val="6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">
    <w:nsid w:val="1747358C"/>
    <w:multiLevelType w:val="singleLevel"/>
    <w:tmpl w:val="F6E2EBD2"/>
    <w:lvl w:ilvl="0">
      <w:start w:val="7"/>
      <w:numFmt w:val="decimal"/>
      <w:lvlText w:val="%1)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5">
    <w:nsid w:val="17F24928"/>
    <w:multiLevelType w:val="hybridMultilevel"/>
    <w:tmpl w:val="19AE8AD8"/>
    <w:lvl w:ilvl="0" w:tplc="3EF002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BD4D3A"/>
    <w:multiLevelType w:val="singleLevel"/>
    <w:tmpl w:val="C9B6C59A"/>
    <w:lvl w:ilvl="0">
      <w:start w:val="1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7">
    <w:nsid w:val="1C3D0295"/>
    <w:multiLevelType w:val="hybridMultilevel"/>
    <w:tmpl w:val="4F5E4A40"/>
    <w:lvl w:ilvl="0" w:tplc="A636F86E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1E653BDA"/>
    <w:multiLevelType w:val="hybridMultilevel"/>
    <w:tmpl w:val="0568C682"/>
    <w:lvl w:ilvl="0" w:tplc="2B781514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F6B08D9"/>
    <w:multiLevelType w:val="singleLevel"/>
    <w:tmpl w:val="5C661AB0"/>
    <w:lvl w:ilvl="0">
      <w:start w:val="4"/>
      <w:numFmt w:val="decimal"/>
      <w:lvlText w:val="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10">
    <w:nsid w:val="223C13FA"/>
    <w:multiLevelType w:val="hybridMultilevel"/>
    <w:tmpl w:val="24B22624"/>
    <w:lvl w:ilvl="0" w:tplc="EFAAFF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25CB19DA"/>
    <w:multiLevelType w:val="singleLevel"/>
    <w:tmpl w:val="DCDC6878"/>
    <w:lvl w:ilvl="0">
      <w:start w:val="2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2">
    <w:nsid w:val="264D1975"/>
    <w:multiLevelType w:val="hybridMultilevel"/>
    <w:tmpl w:val="68CCF2A2"/>
    <w:lvl w:ilvl="0" w:tplc="85045918">
      <w:start w:val="1"/>
      <w:numFmt w:val="decimal"/>
      <w:lvlText w:val="%1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26E01D8A"/>
    <w:multiLevelType w:val="hybridMultilevel"/>
    <w:tmpl w:val="11680E54"/>
    <w:lvl w:ilvl="0" w:tplc="9760E4B8">
      <w:start w:val="957"/>
      <w:numFmt w:val="decimal"/>
      <w:lvlText w:val="%1"/>
      <w:lvlJc w:val="left"/>
      <w:pPr>
        <w:tabs>
          <w:tab w:val="num" w:pos="660"/>
        </w:tabs>
        <w:ind w:left="66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45"/>
        </w:tabs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65"/>
        </w:tabs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85"/>
        </w:tabs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05"/>
        </w:tabs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25"/>
        </w:tabs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45"/>
        </w:tabs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65"/>
        </w:tabs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85"/>
        </w:tabs>
        <w:ind w:left="6285" w:hanging="180"/>
      </w:pPr>
    </w:lvl>
  </w:abstractNum>
  <w:abstractNum w:abstractNumId="14">
    <w:nsid w:val="280B553A"/>
    <w:multiLevelType w:val="hybridMultilevel"/>
    <w:tmpl w:val="2384E3CC"/>
    <w:lvl w:ilvl="0" w:tplc="C2301F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A3B5ACF"/>
    <w:multiLevelType w:val="singleLevel"/>
    <w:tmpl w:val="060A2162"/>
    <w:lvl w:ilvl="0">
      <w:start w:val="2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6">
    <w:nsid w:val="30172FB1"/>
    <w:multiLevelType w:val="hybridMultilevel"/>
    <w:tmpl w:val="FFCA70B4"/>
    <w:lvl w:ilvl="0" w:tplc="E46EDC54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D5F9D"/>
    <w:multiLevelType w:val="hybridMultilevel"/>
    <w:tmpl w:val="015A3F22"/>
    <w:lvl w:ilvl="0" w:tplc="9F202C18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3BC702CA"/>
    <w:multiLevelType w:val="singleLevel"/>
    <w:tmpl w:val="8084E106"/>
    <w:lvl w:ilvl="0">
      <w:start w:val="1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9">
    <w:nsid w:val="4BEE2CB3"/>
    <w:multiLevelType w:val="singleLevel"/>
    <w:tmpl w:val="F5DC9D7A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0">
    <w:nsid w:val="4E607826"/>
    <w:multiLevelType w:val="singleLevel"/>
    <w:tmpl w:val="14148F40"/>
    <w:lvl w:ilvl="0">
      <w:start w:val="2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21">
    <w:nsid w:val="53CF6AF9"/>
    <w:multiLevelType w:val="hybridMultilevel"/>
    <w:tmpl w:val="CD6C544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C7364BB"/>
    <w:multiLevelType w:val="hybridMultilevel"/>
    <w:tmpl w:val="DC727BA8"/>
    <w:lvl w:ilvl="0" w:tplc="095A40D0">
      <w:start w:val="15"/>
      <w:numFmt w:val="decimal"/>
      <w:lvlText w:val="%1)"/>
      <w:lvlJc w:val="left"/>
      <w:pPr>
        <w:tabs>
          <w:tab w:val="num" w:pos="2070"/>
        </w:tabs>
        <w:ind w:left="2070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5E6F1EDC"/>
    <w:multiLevelType w:val="hybridMultilevel"/>
    <w:tmpl w:val="90D001DE"/>
    <w:lvl w:ilvl="0" w:tplc="7FC886FA">
      <w:start w:val="974"/>
      <w:numFmt w:val="decimal"/>
      <w:lvlText w:val="%1"/>
      <w:lvlJc w:val="left"/>
      <w:pPr>
        <w:tabs>
          <w:tab w:val="num" w:pos="1275"/>
        </w:tabs>
        <w:ind w:left="127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24">
    <w:nsid w:val="5FD95985"/>
    <w:multiLevelType w:val="hybridMultilevel"/>
    <w:tmpl w:val="C22C88F2"/>
    <w:lvl w:ilvl="0" w:tplc="75B6212A">
      <w:start w:val="3"/>
      <w:numFmt w:val="decimal"/>
      <w:lvlText w:val="%1."/>
      <w:lvlJc w:val="left"/>
      <w:pPr>
        <w:tabs>
          <w:tab w:val="num" w:pos="912"/>
        </w:tabs>
        <w:ind w:left="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32"/>
        </w:tabs>
        <w:ind w:left="16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52"/>
        </w:tabs>
        <w:ind w:left="23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72"/>
        </w:tabs>
        <w:ind w:left="30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92"/>
        </w:tabs>
        <w:ind w:left="37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12"/>
        </w:tabs>
        <w:ind w:left="45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32"/>
        </w:tabs>
        <w:ind w:left="52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52"/>
        </w:tabs>
        <w:ind w:left="59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72"/>
        </w:tabs>
        <w:ind w:left="6672" w:hanging="180"/>
      </w:pPr>
    </w:lvl>
  </w:abstractNum>
  <w:abstractNum w:abstractNumId="25">
    <w:nsid w:val="608F0E07"/>
    <w:multiLevelType w:val="hybridMultilevel"/>
    <w:tmpl w:val="3EDCFFB2"/>
    <w:lvl w:ilvl="0" w:tplc="A858C80E">
      <w:start w:val="932"/>
      <w:numFmt w:val="decimal"/>
      <w:lvlText w:val="%1"/>
      <w:lvlJc w:val="left"/>
      <w:pPr>
        <w:tabs>
          <w:tab w:val="num" w:pos="885"/>
        </w:tabs>
        <w:ind w:left="88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26">
    <w:nsid w:val="678C3100"/>
    <w:multiLevelType w:val="singleLevel"/>
    <w:tmpl w:val="035C5838"/>
    <w:lvl w:ilvl="0">
      <w:start w:val="4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27">
    <w:nsid w:val="6C426B18"/>
    <w:multiLevelType w:val="hybridMultilevel"/>
    <w:tmpl w:val="47FAB90A"/>
    <w:lvl w:ilvl="0" w:tplc="1B5016C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C652D30"/>
    <w:multiLevelType w:val="hybridMultilevel"/>
    <w:tmpl w:val="563479C8"/>
    <w:lvl w:ilvl="0" w:tplc="95F8DB6C">
      <w:start w:val="992"/>
      <w:numFmt w:val="decimal"/>
      <w:lvlText w:val="%1"/>
      <w:lvlJc w:val="left"/>
      <w:pPr>
        <w:tabs>
          <w:tab w:val="num" w:pos="2205"/>
        </w:tabs>
        <w:ind w:left="2205" w:hanging="1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29">
    <w:nsid w:val="70524C6B"/>
    <w:multiLevelType w:val="hybridMultilevel"/>
    <w:tmpl w:val="8E083834"/>
    <w:lvl w:ilvl="0" w:tplc="E7647434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>
    <w:nsid w:val="715B781D"/>
    <w:multiLevelType w:val="hybridMultilevel"/>
    <w:tmpl w:val="5D8E7EEA"/>
    <w:lvl w:ilvl="0" w:tplc="640A5B12">
      <w:start w:val="955"/>
      <w:numFmt w:val="decimal"/>
      <w:lvlText w:val="%1"/>
      <w:lvlJc w:val="left"/>
      <w:pPr>
        <w:tabs>
          <w:tab w:val="num" w:pos="945"/>
        </w:tabs>
        <w:ind w:left="945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31">
    <w:nsid w:val="748D1F53"/>
    <w:multiLevelType w:val="singleLevel"/>
    <w:tmpl w:val="F2C64910"/>
    <w:lvl w:ilvl="0">
      <w:start w:val="2"/>
      <w:numFmt w:val="decimal"/>
      <w:lvlText w:val="%1.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32">
    <w:nsid w:val="7C6B65E0"/>
    <w:multiLevelType w:val="singleLevel"/>
    <w:tmpl w:val="0EDA1FAA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33">
    <w:nsid w:val="7D866208"/>
    <w:multiLevelType w:val="singleLevel"/>
    <w:tmpl w:val="41DCFAC4"/>
    <w:lvl w:ilvl="0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3"/>
  </w:num>
  <w:num w:numId="3">
    <w:abstractNumId w:val="33"/>
  </w:num>
  <w:num w:numId="4">
    <w:abstractNumId w:val="32"/>
  </w:num>
  <w:num w:numId="5">
    <w:abstractNumId w:val="1"/>
  </w:num>
  <w:num w:numId="6">
    <w:abstractNumId w:val="19"/>
  </w:num>
  <w:num w:numId="7">
    <w:abstractNumId w:val="19"/>
    <w:lvlOverride w:ilvl="0">
      <w:lvl w:ilvl="0">
        <w:start w:val="2"/>
        <w:numFmt w:val="decimal"/>
        <w:lvlText w:val="%1.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26"/>
  </w:num>
  <w:num w:numId="9">
    <w:abstractNumId w:val="31"/>
  </w:num>
  <w:num w:numId="10">
    <w:abstractNumId w:val="15"/>
  </w:num>
  <w:num w:numId="11">
    <w:abstractNumId w:val="0"/>
  </w:num>
  <w:num w:numId="12">
    <w:abstractNumId w:val="0"/>
    <w:lvlOverride w:ilvl="0">
      <w:lvl w:ilvl="0">
        <w:start w:val="2"/>
        <w:numFmt w:val="decimal"/>
        <w:lvlText w:val="%1."/>
        <w:legacy w:legacy="1" w:legacySpace="0" w:legacyIndent="399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8"/>
  </w:num>
  <w:num w:numId="14">
    <w:abstractNumId w:val="9"/>
  </w:num>
  <w:num w:numId="15">
    <w:abstractNumId w:val="11"/>
  </w:num>
  <w:num w:numId="16">
    <w:abstractNumId w:val="2"/>
  </w:num>
  <w:num w:numId="17">
    <w:abstractNumId w:val="6"/>
  </w:num>
  <w:num w:numId="18">
    <w:abstractNumId w:val="4"/>
  </w:num>
  <w:num w:numId="19">
    <w:abstractNumId w:val="20"/>
  </w:num>
  <w:num w:numId="20">
    <w:abstractNumId w:val="21"/>
  </w:num>
  <w:num w:numId="21">
    <w:abstractNumId w:val="24"/>
  </w:num>
  <w:num w:numId="22">
    <w:abstractNumId w:val="12"/>
  </w:num>
  <w:num w:numId="23">
    <w:abstractNumId w:val="16"/>
  </w:num>
  <w:num w:numId="24">
    <w:abstractNumId w:val="10"/>
  </w:num>
  <w:num w:numId="25">
    <w:abstractNumId w:val="22"/>
  </w:num>
  <w:num w:numId="26">
    <w:abstractNumId w:val="27"/>
  </w:num>
  <w:num w:numId="27">
    <w:abstractNumId w:val="7"/>
  </w:num>
  <w:num w:numId="28">
    <w:abstractNumId w:val="29"/>
  </w:num>
  <w:num w:numId="29">
    <w:abstractNumId w:val="17"/>
  </w:num>
  <w:num w:numId="30">
    <w:abstractNumId w:val="13"/>
  </w:num>
  <w:num w:numId="31">
    <w:abstractNumId w:val="25"/>
  </w:num>
  <w:num w:numId="32">
    <w:abstractNumId w:val="23"/>
  </w:num>
  <w:num w:numId="33">
    <w:abstractNumId w:val="30"/>
  </w:num>
  <w:num w:numId="34">
    <w:abstractNumId w:val="28"/>
  </w:num>
  <w:num w:numId="35">
    <w:abstractNumId w:val="14"/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hideSpellingErrors/>
  <w:hideGrammatical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01E"/>
    <w:rsid w:val="0000001B"/>
    <w:rsid w:val="00001C24"/>
    <w:rsid w:val="000030FB"/>
    <w:rsid w:val="00003E03"/>
    <w:rsid w:val="00005773"/>
    <w:rsid w:val="00006BFC"/>
    <w:rsid w:val="00006FCB"/>
    <w:rsid w:val="00011E20"/>
    <w:rsid w:val="00012227"/>
    <w:rsid w:val="00012BE8"/>
    <w:rsid w:val="00013575"/>
    <w:rsid w:val="00013E58"/>
    <w:rsid w:val="00016FB5"/>
    <w:rsid w:val="00017738"/>
    <w:rsid w:val="0001780F"/>
    <w:rsid w:val="00024AE5"/>
    <w:rsid w:val="0002596A"/>
    <w:rsid w:val="000259F6"/>
    <w:rsid w:val="00026127"/>
    <w:rsid w:val="0002666D"/>
    <w:rsid w:val="00026DC7"/>
    <w:rsid w:val="0002701E"/>
    <w:rsid w:val="00027587"/>
    <w:rsid w:val="00030F44"/>
    <w:rsid w:val="00032D06"/>
    <w:rsid w:val="00035205"/>
    <w:rsid w:val="000357F0"/>
    <w:rsid w:val="00035F65"/>
    <w:rsid w:val="000360D9"/>
    <w:rsid w:val="00036861"/>
    <w:rsid w:val="000377EA"/>
    <w:rsid w:val="000378F5"/>
    <w:rsid w:val="000400A4"/>
    <w:rsid w:val="00041628"/>
    <w:rsid w:val="000416F6"/>
    <w:rsid w:val="00041C0B"/>
    <w:rsid w:val="00041FD2"/>
    <w:rsid w:val="00042D72"/>
    <w:rsid w:val="00043995"/>
    <w:rsid w:val="000440E1"/>
    <w:rsid w:val="000441F6"/>
    <w:rsid w:val="00044ABC"/>
    <w:rsid w:val="00044C8A"/>
    <w:rsid w:val="00044D49"/>
    <w:rsid w:val="00045022"/>
    <w:rsid w:val="000455E0"/>
    <w:rsid w:val="000459CD"/>
    <w:rsid w:val="000518E4"/>
    <w:rsid w:val="00051E27"/>
    <w:rsid w:val="000527A4"/>
    <w:rsid w:val="00052A4F"/>
    <w:rsid w:val="00052FED"/>
    <w:rsid w:val="00053536"/>
    <w:rsid w:val="0005382A"/>
    <w:rsid w:val="0005482C"/>
    <w:rsid w:val="00057670"/>
    <w:rsid w:val="00057EC0"/>
    <w:rsid w:val="00060C89"/>
    <w:rsid w:val="000611C4"/>
    <w:rsid w:val="0006223A"/>
    <w:rsid w:val="000629B5"/>
    <w:rsid w:val="00064340"/>
    <w:rsid w:val="00064D19"/>
    <w:rsid w:val="00065CCA"/>
    <w:rsid w:val="00066A43"/>
    <w:rsid w:val="00067E3B"/>
    <w:rsid w:val="000708A5"/>
    <w:rsid w:val="0007179E"/>
    <w:rsid w:val="0007217B"/>
    <w:rsid w:val="00072DCE"/>
    <w:rsid w:val="00073875"/>
    <w:rsid w:val="00073A4A"/>
    <w:rsid w:val="0007405C"/>
    <w:rsid w:val="0007469A"/>
    <w:rsid w:val="000756BD"/>
    <w:rsid w:val="0007608A"/>
    <w:rsid w:val="00076154"/>
    <w:rsid w:val="00077109"/>
    <w:rsid w:val="000772F1"/>
    <w:rsid w:val="00077C76"/>
    <w:rsid w:val="00081771"/>
    <w:rsid w:val="00082196"/>
    <w:rsid w:val="00082A90"/>
    <w:rsid w:val="00083977"/>
    <w:rsid w:val="00085242"/>
    <w:rsid w:val="00085CA3"/>
    <w:rsid w:val="00085D28"/>
    <w:rsid w:val="00090A17"/>
    <w:rsid w:val="000914A8"/>
    <w:rsid w:val="0009270B"/>
    <w:rsid w:val="00092C30"/>
    <w:rsid w:val="00093337"/>
    <w:rsid w:val="00093AD6"/>
    <w:rsid w:val="00094547"/>
    <w:rsid w:val="00095788"/>
    <w:rsid w:val="0009625B"/>
    <w:rsid w:val="0009719F"/>
    <w:rsid w:val="00097B67"/>
    <w:rsid w:val="00097DD8"/>
    <w:rsid w:val="00097ECF"/>
    <w:rsid w:val="000A0246"/>
    <w:rsid w:val="000A027A"/>
    <w:rsid w:val="000A4177"/>
    <w:rsid w:val="000A4E36"/>
    <w:rsid w:val="000A5449"/>
    <w:rsid w:val="000A5E1C"/>
    <w:rsid w:val="000A6419"/>
    <w:rsid w:val="000A66B1"/>
    <w:rsid w:val="000A7032"/>
    <w:rsid w:val="000A7AA3"/>
    <w:rsid w:val="000B0393"/>
    <w:rsid w:val="000B1791"/>
    <w:rsid w:val="000B25EB"/>
    <w:rsid w:val="000B27A5"/>
    <w:rsid w:val="000B3E5D"/>
    <w:rsid w:val="000B3FAA"/>
    <w:rsid w:val="000B44E0"/>
    <w:rsid w:val="000B5BB8"/>
    <w:rsid w:val="000B5C82"/>
    <w:rsid w:val="000B5F3B"/>
    <w:rsid w:val="000B709D"/>
    <w:rsid w:val="000B7AB2"/>
    <w:rsid w:val="000B7C49"/>
    <w:rsid w:val="000C1D92"/>
    <w:rsid w:val="000C1FCF"/>
    <w:rsid w:val="000C35F8"/>
    <w:rsid w:val="000C379A"/>
    <w:rsid w:val="000C59DB"/>
    <w:rsid w:val="000C5FDC"/>
    <w:rsid w:val="000C6580"/>
    <w:rsid w:val="000C758B"/>
    <w:rsid w:val="000D003B"/>
    <w:rsid w:val="000D0257"/>
    <w:rsid w:val="000D046F"/>
    <w:rsid w:val="000D0630"/>
    <w:rsid w:val="000D2294"/>
    <w:rsid w:val="000D285D"/>
    <w:rsid w:val="000D3CB0"/>
    <w:rsid w:val="000D53D5"/>
    <w:rsid w:val="000D6327"/>
    <w:rsid w:val="000D6415"/>
    <w:rsid w:val="000D6507"/>
    <w:rsid w:val="000D6C2D"/>
    <w:rsid w:val="000D79DB"/>
    <w:rsid w:val="000E08E2"/>
    <w:rsid w:val="000E12F9"/>
    <w:rsid w:val="000E139E"/>
    <w:rsid w:val="000E19BF"/>
    <w:rsid w:val="000E421B"/>
    <w:rsid w:val="000E67E0"/>
    <w:rsid w:val="000F1776"/>
    <w:rsid w:val="000F3A30"/>
    <w:rsid w:val="000F54AA"/>
    <w:rsid w:val="000F5A57"/>
    <w:rsid w:val="000F6932"/>
    <w:rsid w:val="000F710A"/>
    <w:rsid w:val="000F73FD"/>
    <w:rsid w:val="001001BC"/>
    <w:rsid w:val="00101636"/>
    <w:rsid w:val="001019D6"/>
    <w:rsid w:val="001020D1"/>
    <w:rsid w:val="00102A4D"/>
    <w:rsid w:val="00102AE7"/>
    <w:rsid w:val="00102E82"/>
    <w:rsid w:val="00103CBD"/>
    <w:rsid w:val="001049E4"/>
    <w:rsid w:val="00105980"/>
    <w:rsid w:val="00105B96"/>
    <w:rsid w:val="00106FFA"/>
    <w:rsid w:val="00107452"/>
    <w:rsid w:val="00107524"/>
    <w:rsid w:val="0011060E"/>
    <w:rsid w:val="00110F92"/>
    <w:rsid w:val="001116B5"/>
    <w:rsid w:val="00111803"/>
    <w:rsid w:val="00111A28"/>
    <w:rsid w:val="00111D1F"/>
    <w:rsid w:val="00111FF8"/>
    <w:rsid w:val="001133DE"/>
    <w:rsid w:val="00113511"/>
    <w:rsid w:val="001143E5"/>
    <w:rsid w:val="001148CD"/>
    <w:rsid w:val="0011490F"/>
    <w:rsid w:val="00115230"/>
    <w:rsid w:val="00115564"/>
    <w:rsid w:val="00115AFC"/>
    <w:rsid w:val="00115DFA"/>
    <w:rsid w:val="00115F2C"/>
    <w:rsid w:val="001175B8"/>
    <w:rsid w:val="00117671"/>
    <w:rsid w:val="00117D28"/>
    <w:rsid w:val="00120E65"/>
    <w:rsid w:val="00123E48"/>
    <w:rsid w:val="00123F8C"/>
    <w:rsid w:val="0012423F"/>
    <w:rsid w:val="0012457A"/>
    <w:rsid w:val="00124C93"/>
    <w:rsid w:val="0012593B"/>
    <w:rsid w:val="00126137"/>
    <w:rsid w:val="00127532"/>
    <w:rsid w:val="001304E1"/>
    <w:rsid w:val="00132050"/>
    <w:rsid w:val="0013231C"/>
    <w:rsid w:val="00132CCA"/>
    <w:rsid w:val="00133FB5"/>
    <w:rsid w:val="00135294"/>
    <w:rsid w:val="00135521"/>
    <w:rsid w:val="00135CA3"/>
    <w:rsid w:val="00137720"/>
    <w:rsid w:val="00137890"/>
    <w:rsid w:val="00137AC8"/>
    <w:rsid w:val="00137D7B"/>
    <w:rsid w:val="0014077A"/>
    <w:rsid w:val="00140807"/>
    <w:rsid w:val="00140808"/>
    <w:rsid w:val="00140F39"/>
    <w:rsid w:val="0014122C"/>
    <w:rsid w:val="00141391"/>
    <w:rsid w:val="00143C41"/>
    <w:rsid w:val="001456DB"/>
    <w:rsid w:val="0014664F"/>
    <w:rsid w:val="00147DA0"/>
    <w:rsid w:val="001503AB"/>
    <w:rsid w:val="001503F5"/>
    <w:rsid w:val="00152F05"/>
    <w:rsid w:val="00152FF1"/>
    <w:rsid w:val="001537B3"/>
    <w:rsid w:val="00155153"/>
    <w:rsid w:val="00156FD6"/>
    <w:rsid w:val="00160808"/>
    <w:rsid w:val="001610FA"/>
    <w:rsid w:val="0016184E"/>
    <w:rsid w:val="00162C99"/>
    <w:rsid w:val="00162CDD"/>
    <w:rsid w:val="00162FCC"/>
    <w:rsid w:val="00163BC4"/>
    <w:rsid w:val="0016461B"/>
    <w:rsid w:val="001657B7"/>
    <w:rsid w:val="00165D10"/>
    <w:rsid w:val="00170592"/>
    <w:rsid w:val="0017124D"/>
    <w:rsid w:val="0017135A"/>
    <w:rsid w:val="0017142B"/>
    <w:rsid w:val="00172CDF"/>
    <w:rsid w:val="001730D5"/>
    <w:rsid w:val="001739F1"/>
    <w:rsid w:val="00174735"/>
    <w:rsid w:val="00174DBA"/>
    <w:rsid w:val="00175827"/>
    <w:rsid w:val="001758AF"/>
    <w:rsid w:val="00175A21"/>
    <w:rsid w:val="00175F74"/>
    <w:rsid w:val="00176E87"/>
    <w:rsid w:val="00177DBA"/>
    <w:rsid w:val="00180388"/>
    <w:rsid w:val="00180BCA"/>
    <w:rsid w:val="001815B3"/>
    <w:rsid w:val="00181B3A"/>
    <w:rsid w:val="00181C75"/>
    <w:rsid w:val="001826DF"/>
    <w:rsid w:val="00182FD1"/>
    <w:rsid w:val="00186173"/>
    <w:rsid w:val="00186180"/>
    <w:rsid w:val="00186E98"/>
    <w:rsid w:val="00187024"/>
    <w:rsid w:val="00187413"/>
    <w:rsid w:val="00187735"/>
    <w:rsid w:val="001902BF"/>
    <w:rsid w:val="0019095A"/>
    <w:rsid w:val="001925D1"/>
    <w:rsid w:val="00192713"/>
    <w:rsid w:val="00194316"/>
    <w:rsid w:val="00194741"/>
    <w:rsid w:val="00195B69"/>
    <w:rsid w:val="00195DD5"/>
    <w:rsid w:val="00196A55"/>
    <w:rsid w:val="00197F84"/>
    <w:rsid w:val="001A1695"/>
    <w:rsid w:val="001A1D03"/>
    <w:rsid w:val="001A2625"/>
    <w:rsid w:val="001A2E97"/>
    <w:rsid w:val="001A360C"/>
    <w:rsid w:val="001A4037"/>
    <w:rsid w:val="001A4DA7"/>
    <w:rsid w:val="001A5790"/>
    <w:rsid w:val="001B25C6"/>
    <w:rsid w:val="001B2896"/>
    <w:rsid w:val="001B3388"/>
    <w:rsid w:val="001B3BA5"/>
    <w:rsid w:val="001B7F9A"/>
    <w:rsid w:val="001C1532"/>
    <w:rsid w:val="001C1BBC"/>
    <w:rsid w:val="001C4E8F"/>
    <w:rsid w:val="001C5328"/>
    <w:rsid w:val="001C679B"/>
    <w:rsid w:val="001C69D2"/>
    <w:rsid w:val="001C7276"/>
    <w:rsid w:val="001C76A1"/>
    <w:rsid w:val="001D099F"/>
    <w:rsid w:val="001D13C4"/>
    <w:rsid w:val="001D26C5"/>
    <w:rsid w:val="001D2D5A"/>
    <w:rsid w:val="001D365A"/>
    <w:rsid w:val="001D38DB"/>
    <w:rsid w:val="001D5597"/>
    <w:rsid w:val="001D6F53"/>
    <w:rsid w:val="001D72C1"/>
    <w:rsid w:val="001E0E19"/>
    <w:rsid w:val="001E161A"/>
    <w:rsid w:val="001E1A98"/>
    <w:rsid w:val="001E2B7D"/>
    <w:rsid w:val="001E2DB6"/>
    <w:rsid w:val="001E4BB6"/>
    <w:rsid w:val="001E4BDA"/>
    <w:rsid w:val="001E5705"/>
    <w:rsid w:val="001E7118"/>
    <w:rsid w:val="001E7213"/>
    <w:rsid w:val="001F0000"/>
    <w:rsid w:val="001F0BF5"/>
    <w:rsid w:val="001F19DB"/>
    <w:rsid w:val="001F1D65"/>
    <w:rsid w:val="001F1EA9"/>
    <w:rsid w:val="001F2D04"/>
    <w:rsid w:val="001F35AD"/>
    <w:rsid w:val="001F3AB6"/>
    <w:rsid w:val="001F47D8"/>
    <w:rsid w:val="001F4AF1"/>
    <w:rsid w:val="001F5398"/>
    <w:rsid w:val="001F5DB2"/>
    <w:rsid w:val="001F610E"/>
    <w:rsid w:val="001F6E9A"/>
    <w:rsid w:val="001F7449"/>
    <w:rsid w:val="00200FC6"/>
    <w:rsid w:val="00204C68"/>
    <w:rsid w:val="00205A74"/>
    <w:rsid w:val="00205BE5"/>
    <w:rsid w:val="0020716C"/>
    <w:rsid w:val="00211194"/>
    <w:rsid w:val="00211837"/>
    <w:rsid w:val="0021221E"/>
    <w:rsid w:val="002123E8"/>
    <w:rsid w:val="00212DDE"/>
    <w:rsid w:val="00213CCF"/>
    <w:rsid w:val="00213FD4"/>
    <w:rsid w:val="0021401B"/>
    <w:rsid w:val="00215325"/>
    <w:rsid w:val="0021716E"/>
    <w:rsid w:val="002177BF"/>
    <w:rsid w:val="00220990"/>
    <w:rsid w:val="00220BFD"/>
    <w:rsid w:val="00220E34"/>
    <w:rsid w:val="00220FD1"/>
    <w:rsid w:val="002212A8"/>
    <w:rsid w:val="002213D1"/>
    <w:rsid w:val="0022153A"/>
    <w:rsid w:val="002216B4"/>
    <w:rsid w:val="00221D1B"/>
    <w:rsid w:val="0022246E"/>
    <w:rsid w:val="00222F12"/>
    <w:rsid w:val="00223665"/>
    <w:rsid w:val="002238CD"/>
    <w:rsid w:val="00223C34"/>
    <w:rsid w:val="00224CB2"/>
    <w:rsid w:val="00224D6B"/>
    <w:rsid w:val="00225D18"/>
    <w:rsid w:val="0022610D"/>
    <w:rsid w:val="002265A6"/>
    <w:rsid w:val="00226BA1"/>
    <w:rsid w:val="00227769"/>
    <w:rsid w:val="00227C89"/>
    <w:rsid w:val="00230EDE"/>
    <w:rsid w:val="00230FAB"/>
    <w:rsid w:val="002319FF"/>
    <w:rsid w:val="00232092"/>
    <w:rsid w:val="00235014"/>
    <w:rsid w:val="00235D40"/>
    <w:rsid w:val="00236A57"/>
    <w:rsid w:val="00240376"/>
    <w:rsid w:val="00240954"/>
    <w:rsid w:val="00240F4E"/>
    <w:rsid w:val="00240FBB"/>
    <w:rsid w:val="002423E6"/>
    <w:rsid w:val="00242977"/>
    <w:rsid w:val="00242BB3"/>
    <w:rsid w:val="002434CF"/>
    <w:rsid w:val="00245683"/>
    <w:rsid w:val="0024709F"/>
    <w:rsid w:val="002472D3"/>
    <w:rsid w:val="002476E7"/>
    <w:rsid w:val="00250984"/>
    <w:rsid w:val="00250F06"/>
    <w:rsid w:val="00252E05"/>
    <w:rsid w:val="0025303B"/>
    <w:rsid w:val="00253171"/>
    <w:rsid w:val="00253E48"/>
    <w:rsid w:val="00256545"/>
    <w:rsid w:val="00256BA1"/>
    <w:rsid w:val="00257C71"/>
    <w:rsid w:val="00257D53"/>
    <w:rsid w:val="00260F4F"/>
    <w:rsid w:val="00261118"/>
    <w:rsid w:val="002620E5"/>
    <w:rsid w:val="002625B0"/>
    <w:rsid w:val="00264F25"/>
    <w:rsid w:val="00265A91"/>
    <w:rsid w:val="00265B66"/>
    <w:rsid w:val="0026737E"/>
    <w:rsid w:val="00267727"/>
    <w:rsid w:val="002703FD"/>
    <w:rsid w:val="0027327D"/>
    <w:rsid w:val="00274344"/>
    <w:rsid w:val="002747AA"/>
    <w:rsid w:val="00274A65"/>
    <w:rsid w:val="0027504E"/>
    <w:rsid w:val="00276431"/>
    <w:rsid w:val="00276E01"/>
    <w:rsid w:val="0028047D"/>
    <w:rsid w:val="00280616"/>
    <w:rsid w:val="00280621"/>
    <w:rsid w:val="0028117A"/>
    <w:rsid w:val="00282F32"/>
    <w:rsid w:val="00284CE7"/>
    <w:rsid w:val="00285A39"/>
    <w:rsid w:val="002867CA"/>
    <w:rsid w:val="00286996"/>
    <w:rsid w:val="00286EE4"/>
    <w:rsid w:val="002924CF"/>
    <w:rsid w:val="00292EA1"/>
    <w:rsid w:val="002938CF"/>
    <w:rsid w:val="0029472D"/>
    <w:rsid w:val="00295FA0"/>
    <w:rsid w:val="002967E5"/>
    <w:rsid w:val="00296EE8"/>
    <w:rsid w:val="002A0479"/>
    <w:rsid w:val="002A0713"/>
    <w:rsid w:val="002A0732"/>
    <w:rsid w:val="002A0DC4"/>
    <w:rsid w:val="002A0E26"/>
    <w:rsid w:val="002A172A"/>
    <w:rsid w:val="002A223E"/>
    <w:rsid w:val="002A2661"/>
    <w:rsid w:val="002A27D4"/>
    <w:rsid w:val="002A3422"/>
    <w:rsid w:val="002A55FD"/>
    <w:rsid w:val="002A6901"/>
    <w:rsid w:val="002A790D"/>
    <w:rsid w:val="002A7BF7"/>
    <w:rsid w:val="002A7E5F"/>
    <w:rsid w:val="002B0914"/>
    <w:rsid w:val="002B0D46"/>
    <w:rsid w:val="002B1958"/>
    <w:rsid w:val="002B1D8F"/>
    <w:rsid w:val="002B2304"/>
    <w:rsid w:val="002B28D8"/>
    <w:rsid w:val="002B2C76"/>
    <w:rsid w:val="002B4648"/>
    <w:rsid w:val="002B51DD"/>
    <w:rsid w:val="002B69DA"/>
    <w:rsid w:val="002B6BE6"/>
    <w:rsid w:val="002B7A80"/>
    <w:rsid w:val="002B7AFE"/>
    <w:rsid w:val="002C0888"/>
    <w:rsid w:val="002C0B12"/>
    <w:rsid w:val="002C1DA7"/>
    <w:rsid w:val="002C221B"/>
    <w:rsid w:val="002C2446"/>
    <w:rsid w:val="002C2B27"/>
    <w:rsid w:val="002C3586"/>
    <w:rsid w:val="002C3CC9"/>
    <w:rsid w:val="002C3F87"/>
    <w:rsid w:val="002C4481"/>
    <w:rsid w:val="002C5393"/>
    <w:rsid w:val="002C7551"/>
    <w:rsid w:val="002D03E6"/>
    <w:rsid w:val="002D0F8A"/>
    <w:rsid w:val="002D1AB8"/>
    <w:rsid w:val="002D1EA6"/>
    <w:rsid w:val="002D20F9"/>
    <w:rsid w:val="002D2876"/>
    <w:rsid w:val="002D2E12"/>
    <w:rsid w:val="002D4AF1"/>
    <w:rsid w:val="002D62B7"/>
    <w:rsid w:val="002D64CF"/>
    <w:rsid w:val="002D67B1"/>
    <w:rsid w:val="002D7533"/>
    <w:rsid w:val="002D781A"/>
    <w:rsid w:val="002E0F0A"/>
    <w:rsid w:val="002E1325"/>
    <w:rsid w:val="002E2791"/>
    <w:rsid w:val="002E3506"/>
    <w:rsid w:val="002E3ABA"/>
    <w:rsid w:val="002E5547"/>
    <w:rsid w:val="002E5C08"/>
    <w:rsid w:val="002E6907"/>
    <w:rsid w:val="002E6A3E"/>
    <w:rsid w:val="002E780C"/>
    <w:rsid w:val="002E7EE7"/>
    <w:rsid w:val="002F1A52"/>
    <w:rsid w:val="002F1F14"/>
    <w:rsid w:val="002F21A5"/>
    <w:rsid w:val="002F329E"/>
    <w:rsid w:val="002F456E"/>
    <w:rsid w:val="002F58EB"/>
    <w:rsid w:val="002F7B3F"/>
    <w:rsid w:val="003015AE"/>
    <w:rsid w:val="00302175"/>
    <w:rsid w:val="0030299E"/>
    <w:rsid w:val="00305C47"/>
    <w:rsid w:val="003069C9"/>
    <w:rsid w:val="003070BD"/>
    <w:rsid w:val="0030763D"/>
    <w:rsid w:val="003102E7"/>
    <w:rsid w:val="00310E80"/>
    <w:rsid w:val="003111A0"/>
    <w:rsid w:val="0031121A"/>
    <w:rsid w:val="00311BE7"/>
    <w:rsid w:val="00311E31"/>
    <w:rsid w:val="00311E59"/>
    <w:rsid w:val="00311F0B"/>
    <w:rsid w:val="00312164"/>
    <w:rsid w:val="0031257E"/>
    <w:rsid w:val="00313048"/>
    <w:rsid w:val="0031319E"/>
    <w:rsid w:val="00314A6E"/>
    <w:rsid w:val="003152B7"/>
    <w:rsid w:val="00315A9C"/>
    <w:rsid w:val="0031713C"/>
    <w:rsid w:val="003177E5"/>
    <w:rsid w:val="0032043D"/>
    <w:rsid w:val="00321300"/>
    <w:rsid w:val="0032140B"/>
    <w:rsid w:val="00322104"/>
    <w:rsid w:val="00322545"/>
    <w:rsid w:val="00322D27"/>
    <w:rsid w:val="003250F1"/>
    <w:rsid w:val="00325793"/>
    <w:rsid w:val="00325A88"/>
    <w:rsid w:val="00326E3F"/>
    <w:rsid w:val="0032746B"/>
    <w:rsid w:val="00327E1D"/>
    <w:rsid w:val="00327EF7"/>
    <w:rsid w:val="00330602"/>
    <w:rsid w:val="00330E19"/>
    <w:rsid w:val="00331283"/>
    <w:rsid w:val="00331937"/>
    <w:rsid w:val="00331C74"/>
    <w:rsid w:val="00331DDD"/>
    <w:rsid w:val="00333619"/>
    <w:rsid w:val="003346A8"/>
    <w:rsid w:val="00334E33"/>
    <w:rsid w:val="00335FD6"/>
    <w:rsid w:val="00336721"/>
    <w:rsid w:val="00336DD4"/>
    <w:rsid w:val="003408AB"/>
    <w:rsid w:val="00341513"/>
    <w:rsid w:val="00341860"/>
    <w:rsid w:val="00341EE1"/>
    <w:rsid w:val="003420F4"/>
    <w:rsid w:val="003428AC"/>
    <w:rsid w:val="003430A7"/>
    <w:rsid w:val="00343551"/>
    <w:rsid w:val="00344A9D"/>
    <w:rsid w:val="00345DC6"/>
    <w:rsid w:val="003462DF"/>
    <w:rsid w:val="003477A5"/>
    <w:rsid w:val="00350BDE"/>
    <w:rsid w:val="0035109D"/>
    <w:rsid w:val="00354F05"/>
    <w:rsid w:val="00354FA3"/>
    <w:rsid w:val="0035561D"/>
    <w:rsid w:val="003559F1"/>
    <w:rsid w:val="00356B9A"/>
    <w:rsid w:val="00360703"/>
    <w:rsid w:val="0036139F"/>
    <w:rsid w:val="0036354D"/>
    <w:rsid w:val="00363BF4"/>
    <w:rsid w:val="00364637"/>
    <w:rsid w:val="00364A8C"/>
    <w:rsid w:val="00365A57"/>
    <w:rsid w:val="00365F77"/>
    <w:rsid w:val="0036601F"/>
    <w:rsid w:val="00366777"/>
    <w:rsid w:val="003672DE"/>
    <w:rsid w:val="003673C0"/>
    <w:rsid w:val="0037005A"/>
    <w:rsid w:val="003704BB"/>
    <w:rsid w:val="00370D0D"/>
    <w:rsid w:val="0037121A"/>
    <w:rsid w:val="00372051"/>
    <w:rsid w:val="00372055"/>
    <w:rsid w:val="00373CD4"/>
    <w:rsid w:val="003747EF"/>
    <w:rsid w:val="00374A93"/>
    <w:rsid w:val="003756D5"/>
    <w:rsid w:val="00376AED"/>
    <w:rsid w:val="00377E10"/>
    <w:rsid w:val="0038023D"/>
    <w:rsid w:val="003802FA"/>
    <w:rsid w:val="00380AE8"/>
    <w:rsid w:val="00380EF6"/>
    <w:rsid w:val="00381376"/>
    <w:rsid w:val="00381AB9"/>
    <w:rsid w:val="00382DE2"/>
    <w:rsid w:val="00383153"/>
    <w:rsid w:val="00383339"/>
    <w:rsid w:val="003834F6"/>
    <w:rsid w:val="00383531"/>
    <w:rsid w:val="00383B99"/>
    <w:rsid w:val="00385CD2"/>
    <w:rsid w:val="00386411"/>
    <w:rsid w:val="00386CB7"/>
    <w:rsid w:val="0038738A"/>
    <w:rsid w:val="00391619"/>
    <w:rsid w:val="00391CA4"/>
    <w:rsid w:val="00393009"/>
    <w:rsid w:val="0039320C"/>
    <w:rsid w:val="00393B95"/>
    <w:rsid w:val="00393DA9"/>
    <w:rsid w:val="00393F41"/>
    <w:rsid w:val="0039567C"/>
    <w:rsid w:val="00396644"/>
    <w:rsid w:val="00397130"/>
    <w:rsid w:val="00397EE4"/>
    <w:rsid w:val="003A003F"/>
    <w:rsid w:val="003A0ACB"/>
    <w:rsid w:val="003A1887"/>
    <w:rsid w:val="003A198F"/>
    <w:rsid w:val="003A283E"/>
    <w:rsid w:val="003A2BDB"/>
    <w:rsid w:val="003A30E5"/>
    <w:rsid w:val="003A3764"/>
    <w:rsid w:val="003A5749"/>
    <w:rsid w:val="003A58FB"/>
    <w:rsid w:val="003A7466"/>
    <w:rsid w:val="003A7807"/>
    <w:rsid w:val="003A7B88"/>
    <w:rsid w:val="003A7F7A"/>
    <w:rsid w:val="003B0F84"/>
    <w:rsid w:val="003B204F"/>
    <w:rsid w:val="003B2A3E"/>
    <w:rsid w:val="003B4021"/>
    <w:rsid w:val="003B419D"/>
    <w:rsid w:val="003B500B"/>
    <w:rsid w:val="003B5A2C"/>
    <w:rsid w:val="003B5D77"/>
    <w:rsid w:val="003B5DEF"/>
    <w:rsid w:val="003B72BF"/>
    <w:rsid w:val="003B77C7"/>
    <w:rsid w:val="003B7B5F"/>
    <w:rsid w:val="003C18CA"/>
    <w:rsid w:val="003C1FC3"/>
    <w:rsid w:val="003C2962"/>
    <w:rsid w:val="003C3F4C"/>
    <w:rsid w:val="003C6BFB"/>
    <w:rsid w:val="003C7A5C"/>
    <w:rsid w:val="003D1BB1"/>
    <w:rsid w:val="003D2B6B"/>
    <w:rsid w:val="003D2D54"/>
    <w:rsid w:val="003D3B4E"/>
    <w:rsid w:val="003D3D6D"/>
    <w:rsid w:val="003D4754"/>
    <w:rsid w:val="003D4BA1"/>
    <w:rsid w:val="003D56C8"/>
    <w:rsid w:val="003D69CF"/>
    <w:rsid w:val="003D73CE"/>
    <w:rsid w:val="003E0857"/>
    <w:rsid w:val="003E09D6"/>
    <w:rsid w:val="003E2331"/>
    <w:rsid w:val="003E2B58"/>
    <w:rsid w:val="003E364E"/>
    <w:rsid w:val="003E37F6"/>
    <w:rsid w:val="003E3CC4"/>
    <w:rsid w:val="003E3CE0"/>
    <w:rsid w:val="003E473E"/>
    <w:rsid w:val="003E5077"/>
    <w:rsid w:val="003E5150"/>
    <w:rsid w:val="003E542D"/>
    <w:rsid w:val="003E6120"/>
    <w:rsid w:val="003F0364"/>
    <w:rsid w:val="003F17DA"/>
    <w:rsid w:val="003F1F3F"/>
    <w:rsid w:val="003F278C"/>
    <w:rsid w:val="003F5D05"/>
    <w:rsid w:val="004006C2"/>
    <w:rsid w:val="00400F87"/>
    <w:rsid w:val="0040192E"/>
    <w:rsid w:val="004020A0"/>
    <w:rsid w:val="00402FF4"/>
    <w:rsid w:val="00403E9D"/>
    <w:rsid w:val="00404307"/>
    <w:rsid w:val="00406916"/>
    <w:rsid w:val="004106FC"/>
    <w:rsid w:val="0041104F"/>
    <w:rsid w:val="00411DD8"/>
    <w:rsid w:val="00413286"/>
    <w:rsid w:val="00414882"/>
    <w:rsid w:val="00414FDA"/>
    <w:rsid w:val="0041506C"/>
    <w:rsid w:val="00415FCD"/>
    <w:rsid w:val="00416DDD"/>
    <w:rsid w:val="0041713F"/>
    <w:rsid w:val="00417A7F"/>
    <w:rsid w:val="00417B54"/>
    <w:rsid w:val="00417FBE"/>
    <w:rsid w:val="004216F0"/>
    <w:rsid w:val="00421721"/>
    <w:rsid w:val="004224E7"/>
    <w:rsid w:val="00424E25"/>
    <w:rsid w:val="00425E1A"/>
    <w:rsid w:val="00426BF4"/>
    <w:rsid w:val="004277C3"/>
    <w:rsid w:val="00427D20"/>
    <w:rsid w:val="00431BF2"/>
    <w:rsid w:val="00431C16"/>
    <w:rsid w:val="0043213F"/>
    <w:rsid w:val="004324ED"/>
    <w:rsid w:val="00432D32"/>
    <w:rsid w:val="004335A8"/>
    <w:rsid w:val="004339FE"/>
    <w:rsid w:val="00433B63"/>
    <w:rsid w:val="004352B7"/>
    <w:rsid w:val="00435815"/>
    <w:rsid w:val="00435AA1"/>
    <w:rsid w:val="00435E78"/>
    <w:rsid w:val="004366AF"/>
    <w:rsid w:val="0044006F"/>
    <w:rsid w:val="004405F9"/>
    <w:rsid w:val="00442520"/>
    <w:rsid w:val="00442A64"/>
    <w:rsid w:val="00443201"/>
    <w:rsid w:val="00444C78"/>
    <w:rsid w:val="004458BB"/>
    <w:rsid w:val="00445B96"/>
    <w:rsid w:val="004478AE"/>
    <w:rsid w:val="00447914"/>
    <w:rsid w:val="004504BF"/>
    <w:rsid w:val="004512DF"/>
    <w:rsid w:val="0045260F"/>
    <w:rsid w:val="00452BC3"/>
    <w:rsid w:val="00453E03"/>
    <w:rsid w:val="00453F8A"/>
    <w:rsid w:val="00454429"/>
    <w:rsid w:val="0045476C"/>
    <w:rsid w:val="00454EC7"/>
    <w:rsid w:val="00455D28"/>
    <w:rsid w:val="00455FAB"/>
    <w:rsid w:val="0045750D"/>
    <w:rsid w:val="00457840"/>
    <w:rsid w:val="00460597"/>
    <w:rsid w:val="004610EA"/>
    <w:rsid w:val="0046134D"/>
    <w:rsid w:val="00462541"/>
    <w:rsid w:val="00463105"/>
    <w:rsid w:val="00463957"/>
    <w:rsid w:val="00464771"/>
    <w:rsid w:val="00465237"/>
    <w:rsid w:val="00466147"/>
    <w:rsid w:val="00466EA4"/>
    <w:rsid w:val="00470DF7"/>
    <w:rsid w:val="00471573"/>
    <w:rsid w:val="00474294"/>
    <w:rsid w:val="00474D33"/>
    <w:rsid w:val="00475A5B"/>
    <w:rsid w:val="00477863"/>
    <w:rsid w:val="00480320"/>
    <w:rsid w:val="00480ADA"/>
    <w:rsid w:val="004830BB"/>
    <w:rsid w:val="0048334E"/>
    <w:rsid w:val="004835FF"/>
    <w:rsid w:val="004836BD"/>
    <w:rsid w:val="004847A0"/>
    <w:rsid w:val="00485285"/>
    <w:rsid w:val="004858F9"/>
    <w:rsid w:val="00485AC4"/>
    <w:rsid w:val="0048665B"/>
    <w:rsid w:val="004869F0"/>
    <w:rsid w:val="00486DD1"/>
    <w:rsid w:val="00487792"/>
    <w:rsid w:val="00490865"/>
    <w:rsid w:val="00490E98"/>
    <w:rsid w:val="004914F1"/>
    <w:rsid w:val="00491C14"/>
    <w:rsid w:val="00492199"/>
    <w:rsid w:val="004927C3"/>
    <w:rsid w:val="00492DCB"/>
    <w:rsid w:val="00493830"/>
    <w:rsid w:val="00493EC1"/>
    <w:rsid w:val="00494772"/>
    <w:rsid w:val="00494A54"/>
    <w:rsid w:val="0049573F"/>
    <w:rsid w:val="00495911"/>
    <w:rsid w:val="0049668C"/>
    <w:rsid w:val="00496CE8"/>
    <w:rsid w:val="00496FB9"/>
    <w:rsid w:val="004970B2"/>
    <w:rsid w:val="00497F36"/>
    <w:rsid w:val="004A06C3"/>
    <w:rsid w:val="004A1A98"/>
    <w:rsid w:val="004A1AF5"/>
    <w:rsid w:val="004A3998"/>
    <w:rsid w:val="004A3DBF"/>
    <w:rsid w:val="004A5E30"/>
    <w:rsid w:val="004A6859"/>
    <w:rsid w:val="004B0600"/>
    <w:rsid w:val="004B1337"/>
    <w:rsid w:val="004B1875"/>
    <w:rsid w:val="004B1F93"/>
    <w:rsid w:val="004B21B2"/>
    <w:rsid w:val="004B3153"/>
    <w:rsid w:val="004B3BC3"/>
    <w:rsid w:val="004B4176"/>
    <w:rsid w:val="004B41D0"/>
    <w:rsid w:val="004B4861"/>
    <w:rsid w:val="004B499E"/>
    <w:rsid w:val="004B56C5"/>
    <w:rsid w:val="004B6095"/>
    <w:rsid w:val="004B6581"/>
    <w:rsid w:val="004B7382"/>
    <w:rsid w:val="004B75AF"/>
    <w:rsid w:val="004C1466"/>
    <w:rsid w:val="004C19A1"/>
    <w:rsid w:val="004C1DC5"/>
    <w:rsid w:val="004C33CA"/>
    <w:rsid w:val="004C3476"/>
    <w:rsid w:val="004C442B"/>
    <w:rsid w:val="004C5771"/>
    <w:rsid w:val="004C57D4"/>
    <w:rsid w:val="004C616A"/>
    <w:rsid w:val="004C67CF"/>
    <w:rsid w:val="004C68FE"/>
    <w:rsid w:val="004D06D0"/>
    <w:rsid w:val="004D113E"/>
    <w:rsid w:val="004D1416"/>
    <w:rsid w:val="004D2295"/>
    <w:rsid w:val="004D2C5A"/>
    <w:rsid w:val="004D30E9"/>
    <w:rsid w:val="004D4122"/>
    <w:rsid w:val="004D53B1"/>
    <w:rsid w:val="004D5BE1"/>
    <w:rsid w:val="004D6221"/>
    <w:rsid w:val="004E1377"/>
    <w:rsid w:val="004E389C"/>
    <w:rsid w:val="004E5555"/>
    <w:rsid w:val="004E5862"/>
    <w:rsid w:val="004E5ADB"/>
    <w:rsid w:val="004E5E6F"/>
    <w:rsid w:val="004E5FCE"/>
    <w:rsid w:val="004E6B1B"/>
    <w:rsid w:val="004E6E74"/>
    <w:rsid w:val="004E7ADA"/>
    <w:rsid w:val="004F06B4"/>
    <w:rsid w:val="004F06CC"/>
    <w:rsid w:val="004F0CE9"/>
    <w:rsid w:val="004F0F45"/>
    <w:rsid w:val="004F1646"/>
    <w:rsid w:val="004F2BE5"/>
    <w:rsid w:val="004F2D07"/>
    <w:rsid w:val="004F4926"/>
    <w:rsid w:val="004F5489"/>
    <w:rsid w:val="004F6647"/>
    <w:rsid w:val="004F6963"/>
    <w:rsid w:val="004F7040"/>
    <w:rsid w:val="0050043D"/>
    <w:rsid w:val="00501FA6"/>
    <w:rsid w:val="00502739"/>
    <w:rsid w:val="00503848"/>
    <w:rsid w:val="00504147"/>
    <w:rsid w:val="00504BEE"/>
    <w:rsid w:val="00505C3E"/>
    <w:rsid w:val="00506C02"/>
    <w:rsid w:val="00511AE8"/>
    <w:rsid w:val="00511C2C"/>
    <w:rsid w:val="0051499D"/>
    <w:rsid w:val="00515132"/>
    <w:rsid w:val="00515A3A"/>
    <w:rsid w:val="00516093"/>
    <w:rsid w:val="005176A5"/>
    <w:rsid w:val="005179B1"/>
    <w:rsid w:val="00520066"/>
    <w:rsid w:val="005209E8"/>
    <w:rsid w:val="00521052"/>
    <w:rsid w:val="005220F1"/>
    <w:rsid w:val="00523DB2"/>
    <w:rsid w:val="00524F0A"/>
    <w:rsid w:val="005254F0"/>
    <w:rsid w:val="00525ECB"/>
    <w:rsid w:val="00526493"/>
    <w:rsid w:val="00526496"/>
    <w:rsid w:val="00526962"/>
    <w:rsid w:val="005306F8"/>
    <w:rsid w:val="00530F64"/>
    <w:rsid w:val="0053246E"/>
    <w:rsid w:val="00532737"/>
    <w:rsid w:val="00533920"/>
    <w:rsid w:val="00535392"/>
    <w:rsid w:val="0053689C"/>
    <w:rsid w:val="0053778B"/>
    <w:rsid w:val="00537C76"/>
    <w:rsid w:val="00540093"/>
    <w:rsid w:val="00540EE7"/>
    <w:rsid w:val="00542A57"/>
    <w:rsid w:val="0054371A"/>
    <w:rsid w:val="00543CF3"/>
    <w:rsid w:val="005479DE"/>
    <w:rsid w:val="005516FC"/>
    <w:rsid w:val="00551F29"/>
    <w:rsid w:val="0055244E"/>
    <w:rsid w:val="00555C2D"/>
    <w:rsid w:val="00556311"/>
    <w:rsid w:val="0055655E"/>
    <w:rsid w:val="00556B4F"/>
    <w:rsid w:val="005605E6"/>
    <w:rsid w:val="00560614"/>
    <w:rsid w:val="00560C28"/>
    <w:rsid w:val="00561E3D"/>
    <w:rsid w:val="0056220B"/>
    <w:rsid w:val="00563DC3"/>
    <w:rsid w:val="00564353"/>
    <w:rsid w:val="00564EC3"/>
    <w:rsid w:val="00565031"/>
    <w:rsid w:val="00565DED"/>
    <w:rsid w:val="00567306"/>
    <w:rsid w:val="00567FE7"/>
    <w:rsid w:val="00570BFB"/>
    <w:rsid w:val="00571126"/>
    <w:rsid w:val="00571978"/>
    <w:rsid w:val="00571E3B"/>
    <w:rsid w:val="005728B3"/>
    <w:rsid w:val="005743CB"/>
    <w:rsid w:val="00575845"/>
    <w:rsid w:val="00576C3E"/>
    <w:rsid w:val="00576C5D"/>
    <w:rsid w:val="0057723C"/>
    <w:rsid w:val="0058031F"/>
    <w:rsid w:val="00580703"/>
    <w:rsid w:val="00580FE3"/>
    <w:rsid w:val="00581F01"/>
    <w:rsid w:val="005831FF"/>
    <w:rsid w:val="005846A1"/>
    <w:rsid w:val="00585E25"/>
    <w:rsid w:val="005865C6"/>
    <w:rsid w:val="00587138"/>
    <w:rsid w:val="0058727A"/>
    <w:rsid w:val="00587474"/>
    <w:rsid w:val="00592F0D"/>
    <w:rsid w:val="0059339C"/>
    <w:rsid w:val="00595750"/>
    <w:rsid w:val="00597823"/>
    <w:rsid w:val="005A1135"/>
    <w:rsid w:val="005A171E"/>
    <w:rsid w:val="005A1C9C"/>
    <w:rsid w:val="005A35E5"/>
    <w:rsid w:val="005A468E"/>
    <w:rsid w:val="005A56DA"/>
    <w:rsid w:val="005A62CD"/>
    <w:rsid w:val="005A699C"/>
    <w:rsid w:val="005B39C5"/>
    <w:rsid w:val="005B3D9D"/>
    <w:rsid w:val="005B4CE1"/>
    <w:rsid w:val="005B582C"/>
    <w:rsid w:val="005B590F"/>
    <w:rsid w:val="005B63DE"/>
    <w:rsid w:val="005C07A1"/>
    <w:rsid w:val="005C0B1A"/>
    <w:rsid w:val="005C0E3A"/>
    <w:rsid w:val="005C11C5"/>
    <w:rsid w:val="005C1329"/>
    <w:rsid w:val="005C1F60"/>
    <w:rsid w:val="005C3021"/>
    <w:rsid w:val="005C4252"/>
    <w:rsid w:val="005C5340"/>
    <w:rsid w:val="005C5403"/>
    <w:rsid w:val="005C5FD2"/>
    <w:rsid w:val="005D250B"/>
    <w:rsid w:val="005D4CBE"/>
    <w:rsid w:val="005D55F9"/>
    <w:rsid w:val="005D5EBB"/>
    <w:rsid w:val="005D6D54"/>
    <w:rsid w:val="005E15D5"/>
    <w:rsid w:val="005E24C5"/>
    <w:rsid w:val="005E3506"/>
    <w:rsid w:val="005E48FC"/>
    <w:rsid w:val="005E515D"/>
    <w:rsid w:val="005E526D"/>
    <w:rsid w:val="005E5CC5"/>
    <w:rsid w:val="005E5FA5"/>
    <w:rsid w:val="005E60A9"/>
    <w:rsid w:val="005E6423"/>
    <w:rsid w:val="005E7782"/>
    <w:rsid w:val="005E7BEC"/>
    <w:rsid w:val="005F009A"/>
    <w:rsid w:val="005F017A"/>
    <w:rsid w:val="005F061F"/>
    <w:rsid w:val="005F1BC0"/>
    <w:rsid w:val="005F2682"/>
    <w:rsid w:val="005F35B2"/>
    <w:rsid w:val="005F4132"/>
    <w:rsid w:val="005F4E3C"/>
    <w:rsid w:val="005F5137"/>
    <w:rsid w:val="005F5BA1"/>
    <w:rsid w:val="005F5E09"/>
    <w:rsid w:val="005F6CFA"/>
    <w:rsid w:val="005F7982"/>
    <w:rsid w:val="0060101C"/>
    <w:rsid w:val="006028AD"/>
    <w:rsid w:val="00603662"/>
    <w:rsid w:val="00604ED1"/>
    <w:rsid w:val="0060795D"/>
    <w:rsid w:val="0061118D"/>
    <w:rsid w:val="00612CC8"/>
    <w:rsid w:val="00613F60"/>
    <w:rsid w:val="00615354"/>
    <w:rsid w:val="00615809"/>
    <w:rsid w:val="006171F5"/>
    <w:rsid w:val="006205CF"/>
    <w:rsid w:val="006210A0"/>
    <w:rsid w:val="00622B79"/>
    <w:rsid w:val="00623C84"/>
    <w:rsid w:val="00623F9B"/>
    <w:rsid w:val="00624E9F"/>
    <w:rsid w:val="00625984"/>
    <w:rsid w:val="00626756"/>
    <w:rsid w:val="00626AD7"/>
    <w:rsid w:val="0062772C"/>
    <w:rsid w:val="00631D21"/>
    <w:rsid w:val="0063262C"/>
    <w:rsid w:val="00632875"/>
    <w:rsid w:val="006336FC"/>
    <w:rsid w:val="00633A69"/>
    <w:rsid w:val="00634020"/>
    <w:rsid w:val="006343D5"/>
    <w:rsid w:val="00635EA3"/>
    <w:rsid w:val="00637336"/>
    <w:rsid w:val="00640399"/>
    <w:rsid w:val="0064050A"/>
    <w:rsid w:val="00640B25"/>
    <w:rsid w:val="0064104B"/>
    <w:rsid w:val="0064261D"/>
    <w:rsid w:val="00642EFB"/>
    <w:rsid w:val="006435B9"/>
    <w:rsid w:val="00643E6F"/>
    <w:rsid w:val="00644831"/>
    <w:rsid w:val="00644C2A"/>
    <w:rsid w:val="0064733F"/>
    <w:rsid w:val="00650744"/>
    <w:rsid w:val="00651326"/>
    <w:rsid w:val="00651ACC"/>
    <w:rsid w:val="00651F38"/>
    <w:rsid w:val="00652092"/>
    <w:rsid w:val="0065242A"/>
    <w:rsid w:val="0065253E"/>
    <w:rsid w:val="0065428A"/>
    <w:rsid w:val="006545C8"/>
    <w:rsid w:val="00654AC2"/>
    <w:rsid w:val="00655014"/>
    <w:rsid w:val="006550C7"/>
    <w:rsid w:val="006552D9"/>
    <w:rsid w:val="006572A1"/>
    <w:rsid w:val="006610BA"/>
    <w:rsid w:val="00661720"/>
    <w:rsid w:val="00665C20"/>
    <w:rsid w:val="00666399"/>
    <w:rsid w:val="006671A1"/>
    <w:rsid w:val="00672561"/>
    <w:rsid w:val="00672584"/>
    <w:rsid w:val="006744B7"/>
    <w:rsid w:val="00674D59"/>
    <w:rsid w:val="0067542E"/>
    <w:rsid w:val="006771FC"/>
    <w:rsid w:val="006777F7"/>
    <w:rsid w:val="00677D02"/>
    <w:rsid w:val="00681097"/>
    <w:rsid w:val="006827CB"/>
    <w:rsid w:val="00682912"/>
    <w:rsid w:val="006834BA"/>
    <w:rsid w:val="006841AB"/>
    <w:rsid w:val="00684701"/>
    <w:rsid w:val="00685339"/>
    <w:rsid w:val="00685AA0"/>
    <w:rsid w:val="006862CB"/>
    <w:rsid w:val="00686EB3"/>
    <w:rsid w:val="006873F2"/>
    <w:rsid w:val="00690510"/>
    <w:rsid w:val="006905A9"/>
    <w:rsid w:val="00690C25"/>
    <w:rsid w:val="00691E9C"/>
    <w:rsid w:val="006936B9"/>
    <w:rsid w:val="006941E8"/>
    <w:rsid w:val="006950AA"/>
    <w:rsid w:val="0069670B"/>
    <w:rsid w:val="00696809"/>
    <w:rsid w:val="00696B9F"/>
    <w:rsid w:val="00696CC9"/>
    <w:rsid w:val="00697291"/>
    <w:rsid w:val="006976B2"/>
    <w:rsid w:val="00697723"/>
    <w:rsid w:val="006A0859"/>
    <w:rsid w:val="006A0DF9"/>
    <w:rsid w:val="006A1460"/>
    <w:rsid w:val="006A1810"/>
    <w:rsid w:val="006A1F57"/>
    <w:rsid w:val="006A20A3"/>
    <w:rsid w:val="006A2440"/>
    <w:rsid w:val="006A4AE2"/>
    <w:rsid w:val="006A5008"/>
    <w:rsid w:val="006A56CD"/>
    <w:rsid w:val="006A728A"/>
    <w:rsid w:val="006A7A58"/>
    <w:rsid w:val="006A7A6C"/>
    <w:rsid w:val="006B0324"/>
    <w:rsid w:val="006B0EFD"/>
    <w:rsid w:val="006B1640"/>
    <w:rsid w:val="006B1F54"/>
    <w:rsid w:val="006B246E"/>
    <w:rsid w:val="006B3978"/>
    <w:rsid w:val="006B4459"/>
    <w:rsid w:val="006B4B6D"/>
    <w:rsid w:val="006B505B"/>
    <w:rsid w:val="006B6DF2"/>
    <w:rsid w:val="006C1086"/>
    <w:rsid w:val="006C319E"/>
    <w:rsid w:val="006C44F4"/>
    <w:rsid w:val="006D1661"/>
    <w:rsid w:val="006D19AB"/>
    <w:rsid w:val="006D32E3"/>
    <w:rsid w:val="006D51F2"/>
    <w:rsid w:val="006D638F"/>
    <w:rsid w:val="006D67F0"/>
    <w:rsid w:val="006E0F80"/>
    <w:rsid w:val="006E18FF"/>
    <w:rsid w:val="006E1CEE"/>
    <w:rsid w:val="006E28ED"/>
    <w:rsid w:val="006E31D6"/>
    <w:rsid w:val="006E3F17"/>
    <w:rsid w:val="006E500A"/>
    <w:rsid w:val="006E550D"/>
    <w:rsid w:val="006E670E"/>
    <w:rsid w:val="006E700C"/>
    <w:rsid w:val="006E74A1"/>
    <w:rsid w:val="006F1A95"/>
    <w:rsid w:val="006F1E3C"/>
    <w:rsid w:val="006F44F4"/>
    <w:rsid w:val="006F58AD"/>
    <w:rsid w:val="006F5F4F"/>
    <w:rsid w:val="007013F6"/>
    <w:rsid w:val="007018E0"/>
    <w:rsid w:val="007019EC"/>
    <w:rsid w:val="007021D2"/>
    <w:rsid w:val="00702743"/>
    <w:rsid w:val="00703C38"/>
    <w:rsid w:val="00703ED6"/>
    <w:rsid w:val="0070437C"/>
    <w:rsid w:val="00706170"/>
    <w:rsid w:val="00706AB8"/>
    <w:rsid w:val="00706C47"/>
    <w:rsid w:val="00711729"/>
    <w:rsid w:val="0071195A"/>
    <w:rsid w:val="007128D7"/>
    <w:rsid w:val="0071290C"/>
    <w:rsid w:val="007143E0"/>
    <w:rsid w:val="00716ED4"/>
    <w:rsid w:val="007171CC"/>
    <w:rsid w:val="0071748B"/>
    <w:rsid w:val="00720CC0"/>
    <w:rsid w:val="00722719"/>
    <w:rsid w:val="00722C36"/>
    <w:rsid w:val="00722CD2"/>
    <w:rsid w:val="00722DC1"/>
    <w:rsid w:val="00723ABB"/>
    <w:rsid w:val="007251C5"/>
    <w:rsid w:val="0072525E"/>
    <w:rsid w:val="007267C8"/>
    <w:rsid w:val="00726D08"/>
    <w:rsid w:val="007273B1"/>
    <w:rsid w:val="00727824"/>
    <w:rsid w:val="0073084A"/>
    <w:rsid w:val="00731C59"/>
    <w:rsid w:val="00732657"/>
    <w:rsid w:val="007331ED"/>
    <w:rsid w:val="0073336D"/>
    <w:rsid w:val="007334A4"/>
    <w:rsid w:val="00733B3F"/>
    <w:rsid w:val="00734CCD"/>
    <w:rsid w:val="0073552E"/>
    <w:rsid w:val="00735735"/>
    <w:rsid w:val="00735BC1"/>
    <w:rsid w:val="0073610E"/>
    <w:rsid w:val="00740749"/>
    <w:rsid w:val="00742FFA"/>
    <w:rsid w:val="0074364E"/>
    <w:rsid w:val="00743AB2"/>
    <w:rsid w:val="007446DE"/>
    <w:rsid w:val="00745278"/>
    <w:rsid w:val="00745F8E"/>
    <w:rsid w:val="0074786F"/>
    <w:rsid w:val="00747C21"/>
    <w:rsid w:val="00747E38"/>
    <w:rsid w:val="00747E97"/>
    <w:rsid w:val="0075044F"/>
    <w:rsid w:val="00750839"/>
    <w:rsid w:val="00750AF1"/>
    <w:rsid w:val="00750D6B"/>
    <w:rsid w:val="007517A4"/>
    <w:rsid w:val="00752B23"/>
    <w:rsid w:val="0075376E"/>
    <w:rsid w:val="00754A6D"/>
    <w:rsid w:val="00754A8F"/>
    <w:rsid w:val="0075505C"/>
    <w:rsid w:val="00755A2B"/>
    <w:rsid w:val="007565D9"/>
    <w:rsid w:val="00756EBD"/>
    <w:rsid w:val="007571A0"/>
    <w:rsid w:val="0075755C"/>
    <w:rsid w:val="00757F7D"/>
    <w:rsid w:val="0076295F"/>
    <w:rsid w:val="0076343D"/>
    <w:rsid w:val="00763646"/>
    <w:rsid w:val="00765972"/>
    <w:rsid w:val="00767BDD"/>
    <w:rsid w:val="00767C21"/>
    <w:rsid w:val="00770610"/>
    <w:rsid w:val="0077065A"/>
    <w:rsid w:val="00772602"/>
    <w:rsid w:val="00772AA3"/>
    <w:rsid w:val="00773589"/>
    <w:rsid w:val="007735C2"/>
    <w:rsid w:val="00774291"/>
    <w:rsid w:val="007763FF"/>
    <w:rsid w:val="00776524"/>
    <w:rsid w:val="00777A30"/>
    <w:rsid w:val="00783D6B"/>
    <w:rsid w:val="00784765"/>
    <w:rsid w:val="0078594C"/>
    <w:rsid w:val="00785C2E"/>
    <w:rsid w:val="0078684F"/>
    <w:rsid w:val="007870C3"/>
    <w:rsid w:val="0079022C"/>
    <w:rsid w:val="00791E09"/>
    <w:rsid w:val="0079336D"/>
    <w:rsid w:val="00793E2E"/>
    <w:rsid w:val="007941CD"/>
    <w:rsid w:val="00794A40"/>
    <w:rsid w:val="00794EAB"/>
    <w:rsid w:val="00795C9D"/>
    <w:rsid w:val="00795F35"/>
    <w:rsid w:val="007971AD"/>
    <w:rsid w:val="00797F3A"/>
    <w:rsid w:val="007A088C"/>
    <w:rsid w:val="007A0C6C"/>
    <w:rsid w:val="007A1334"/>
    <w:rsid w:val="007A33A2"/>
    <w:rsid w:val="007A488E"/>
    <w:rsid w:val="007A537A"/>
    <w:rsid w:val="007A5B04"/>
    <w:rsid w:val="007A7417"/>
    <w:rsid w:val="007B08C6"/>
    <w:rsid w:val="007B1859"/>
    <w:rsid w:val="007B1D75"/>
    <w:rsid w:val="007B2BC7"/>
    <w:rsid w:val="007B30A4"/>
    <w:rsid w:val="007B3188"/>
    <w:rsid w:val="007B368B"/>
    <w:rsid w:val="007B3BDF"/>
    <w:rsid w:val="007B4358"/>
    <w:rsid w:val="007B4F65"/>
    <w:rsid w:val="007B5231"/>
    <w:rsid w:val="007B6497"/>
    <w:rsid w:val="007B7516"/>
    <w:rsid w:val="007C08C4"/>
    <w:rsid w:val="007C097A"/>
    <w:rsid w:val="007C15B9"/>
    <w:rsid w:val="007C1B23"/>
    <w:rsid w:val="007C22C6"/>
    <w:rsid w:val="007C3AC7"/>
    <w:rsid w:val="007C50B9"/>
    <w:rsid w:val="007D040C"/>
    <w:rsid w:val="007D060D"/>
    <w:rsid w:val="007D0AA4"/>
    <w:rsid w:val="007D1E67"/>
    <w:rsid w:val="007D2AA9"/>
    <w:rsid w:val="007D2E49"/>
    <w:rsid w:val="007D45EA"/>
    <w:rsid w:val="007D5095"/>
    <w:rsid w:val="007D5E05"/>
    <w:rsid w:val="007E0AB2"/>
    <w:rsid w:val="007E0AF9"/>
    <w:rsid w:val="007E1402"/>
    <w:rsid w:val="007E195E"/>
    <w:rsid w:val="007E2855"/>
    <w:rsid w:val="007E479B"/>
    <w:rsid w:val="007E49CD"/>
    <w:rsid w:val="007E49D5"/>
    <w:rsid w:val="007E4A87"/>
    <w:rsid w:val="007E5579"/>
    <w:rsid w:val="007E573D"/>
    <w:rsid w:val="007E5CF5"/>
    <w:rsid w:val="007E74C2"/>
    <w:rsid w:val="007F0791"/>
    <w:rsid w:val="007F12A5"/>
    <w:rsid w:val="007F23EC"/>
    <w:rsid w:val="007F24F0"/>
    <w:rsid w:val="007F3A21"/>
    <w:rsid w:val="007F486C"/>
    <w:rsid w:val="007F4BA3"/>
    <w:rsid w:val="007F5A11"/>
    <w:rsid w:val="007F5D60"/>
    <w:rsid w:val="007F660D"/>
    <w:rsid w:val="007F6B8C"/>
    <w:rsid w:val="00800BA1"/>
    <w:rsid w:val="00801557"/>
    <w:rsid w:val="008024B0"/>
    <w:rsid w:val="00802E76"/>
    <w:rsid w:val="00804941"/>
    <w:rsid w:val="00804C64"/>
    <w:rsid w:val="00804F92"/>
    <w:rsid w:val="00805905"/>
    <w:rsid w:val="00805B2D"/>
    <w:rsid w:val="008066C3"/>
    <w:rsid w:val="00806A66"/>
    <w:rsid w:val="0080701B"/>
    <w:rsid w:val="008073FF"/>
    <w:rsid w:val="00807B32"/>
    <w:rsid w:val="00810784"/>
    <w:rsid w:val="00810BC3"/>
    <w:rsid w:val="008137F2"/>
    <w:rsid w:val="00814406"/>
    <w:rsid w:val="008160C0"/>
    <w:rsid w:val="00817D6D"/>
    <w:rsid w:val="00817F59"/>
    <w:rsid w:val="0082030F"/>
    <w:rsid w:val="00820472"/>
    <w:rsid w:val="008204C6"/>
    <w:rsid w:val="00821309"/>
    <w:rsid w:val="00822046"/>
    <w:rsid w:val="008254B4"/>
    <w:rsid w:val="00826100"/>
    <w:rsid w:val="00827F34"/>
    <w:rsid w:val="00830199"/>
    <w:rsid w:val="00830615"/>
    <w:rsid w:val="00830ACA"/>
    <w:rsid w:val="0083217B"/>
    <w:rsid w:val="00833F7F"/>
    <w:rsid w:val="00836B2E"/>
    <w:rsid w:val="008379C3"/>
    <w:rsid w:val="00840549"/>
    <w:rsid w:val="0084160B"/>
    <w:rsid w:val="0084166D"/>
    <w:rsid w:val="00841F27"/>
    <w:rsid w:val="008420A1"/>
    <w:rsid w:val="00842363"/>
    <w:rsid w:val="00842385"/>
    <w:rsid w:val="00842B74"/>
    <w:rsid w:val="00843613"/>
    <w:rsid w:val="0084401D"/>
    <w:rsid w:val="00844797"/>
    <w:rsid w:val="008450C4"/>
    <w:rsid w:val="008450F2"/>
    <w:rsid w:val="008452C2"/>
    <w:rsid w:val="0084592F"/>
    <w:rsid w:val="008459D6"/>
    <w:rsid w:val="008470AD"/>
    <w:rsid w:val="0085039B"/>
    <w:rsid w:val="008508FD"/>
    <w:rsid w:val="00850B8B"/>
    <w:rsid w:val="00851392"/>
    <w:rsid w:val="0085179D"/>
    <w:rsid w:val="00853ACD"/>
    <w:rsid w:val="00853F82"/>
    <w:rsid w:val="008549EA"/>
    <w:rsid w:val="00861A1A"/>
    <w:rsid w:val="00865CFB"/>
    <w:rsid w:val="008662CF"/>
    <w:rsid w:val="00866F21"/>
    <w:rsid w:val="00867345"/>
    <w:rsid w:val="00867642"/>
    <w:rsid w:val="00867848"/>
    <w:rsid w:val="00867C17"/>
    <w:rsid w:val="008707B9"/>
    <w:rsid w:val="00871481"/>
    <w:rsid w:val="0087193D"/>
    <w:rsid w:val="008724BC"/>
    <w:rsid w:val="008727F9"/>
    <w:rsid w:val="00873264"/>
    <w:rsid w:val="00873BE4"/>
    <w:rsid w:val="0087474D"/>
    <w:rsid w:val="00874B33"/>
    <w:rsid w:val="00874B8A"/>
    <w:rsid w:val="008759C2"/>
    <w:rsid w:val="00875CAA"/>
    <w:rsid w:val="008763DA"/>
    <w:rsid w:val="00876788"/>
    <w:rsid w:val="008773BD"/>
    <w:rsid w:val="008779AD"/>
    <w:rsid w:val="0088011E"/>
    <w:rsid w:val="008802DF"/>
    <w:rsid w:val="0088050A"/>
    <w:rsid w:val="00880C33"/>
    <w:rsid w:val="00881510"/>
    <w:rsid w:val="00881E50"/>
    <w:rsid w:val="008821B1"/>
    <w:rsid w:val="008847DD"/>
    <w:rsid w:val="00884FE9"/>
    <w:rsid w:val="0088531F"/>
    <w:rsid w:val="0088537A"/>
    <w:rsid w:val="008861BE"/>
    <w:rsid w:val="0088780A"/>
    <w:rsid w:val="00887CC7"/>
    <w:rsid w:val="00891B0A"/>
    <w:rsid w:val="00891B89"/>
    <w:rsid w:val="00891E2F"/>
    <w:rsid w:val="00893397"/>
    <w:rsid w:val="00893643"/>
    <w:rsid w:val="008936CF"/>
    <w:rsid w:val="008952EB"/>
    <w:rsid w:val="0089533B"/>
    <w:rsid w:val="008969FD"/>
    <w:rsid w:val="00896AFF"/>
    <w:rsid w:val="00896FBA"/>
    <w:rsid w:val="008974DB"/>
    <w:rsid w:val="00897CF1"/>
    <w:rsid w:val="008A0371"/>
    <w:rsid w:val="008A1B2D"/>
    <w:rsid w:val="008A270E"/>
    <w:rsid w:val="008A2EFF"/>
    <w:rsid w:val="008A3338"/>
    <w:rsid w:val="008A3C2D"/>
    <w:rsid w:val="008A3FE2"/>
    <w:rsid w:val="008A4D5C"/>
    <w:rsid w:val="008A552A"/>
    <w:rsid w:val="008A672E"/>
    <w:rsid w:val="008A684A"/>
    <w:rsid w:val="008A684D"/>
    <w:rsid w:val="008A69C5"/>
    <w:rsid w:val="008A6E0E"/>
    <w:rsid w:val="008A7FEA"/>
    <w:rsid w:val="008B0382"/>
    <w:rsid w:val="008B03B7"/>
    <w:rsid w:val="008B0A1B"/>
    <w:rsid w:val="008B156C"/>
    <w:rsid w:val="008B17E6"/>
    <w:rsid w:val="008B3124"/>
    <w:rsid w:val="008B37A3"/>
    <w:rsid w:val="008B4522"/>
    <w:rsid w:val="008B4B64"/>
    <w:rsid w:val="008B4C94"/>
    <w:rsid w:val="008B5358"/>
    <w:rsid w:val="008B6C32"/>
    <w:rsid w:val="008B6D95"/>
    <w:rsid w:val="008B6DFF"/>
    <w:rsid w:val="008C0333"/>
    <w:rsid w:val="008C136A"/>
    <w:rsid w:val="008C339C"/>
    <w:rsid w:val="008C395B"/>
    <w:rsid w:val="008C3DAE"/>
    <w:rsid w:val="008C44CB"/>
    <w:rsid w:val="008C461F"/>
    <w:rsid w:val="008C4862"/>
    <w:rsid w:val="008C5287"/>
    <w:rsid w:val="008C55F7"/>
    <w:rsid w:val="008C5637"/>
    <w:rsid w:val="008C5A47"/>
    <w:rsid w:val="008C60CC"/>
    <w:rsid w:val="008C6712"/>
    <w:rsid w:val="008C6F14"/>
    <w:rsid w:val="008C776D"/>
    <w:rsid w:val="008C7BD1"/>
    <w:rsid w:val="008D07E0"/>
    <w:rsid w:val="008D0939"/>
    <w:rsid w:val="008D1242"/>
    <w:rsid w:val="008D53CF"/>
    <w:rsid w:val="008D570E"/>
    <w:rsid w:val="008D5B69"/>
    <w:rsid w:val="008E0D14"/>
    <w:rsid w:val="008E1BA0"/>
    <w:rsid w:val="008E32A4"/>
    <w:rsid w:val="008E35A0"/>
    <w:rsid w:val="008E3D71"/>
    <w:rsid w:val="008E3F15"/>
    <w:rsid w:val="008E5D92"/>
    <w:rsid w:val="008E5DBF"/>
    <w:rsid w:val="008E6AF6"/>
    <w:rsid w:val="008E7C22"/>
    <w:rsid w:val="008F1E3B"/>
    <w:rsid w:val="008F258A"/>
    <w:rsid w:val="008F2E82"/>
    <w:rsid w:val="008F2EFA"/>
    <w:rsid w:val="008F31F0"/>
    <w:rsid w:val="008F367A"/>
    <w:rsid w:val="008F3AF8"/>
    <w:rsid w:val="008F4552"/>
    <w:rsid w:val="008F56C3"/>
    <w:rsid w:val="008F57B6"/>
    <w:rsid w:val="008F7C1A"/>
    <w:rsid w:val="00903C4E"/>
    <w:rsid w:val="0090536D"/>
    <w:rsid w:val="00905A0F"/>
    <w:rsid w:val="00905E8B"/>
    <w:rsid w:val="00910599"/>
    <w:rsid w:val="0091179F"/>
    <w:rsid w:val="00911C4D"/>
    <w:rsid w:val="00911E7C"/>
    <w:rsid w:val="009139A4"/>
    <w:rsid w:val="00914118"/>
    <w:rsid w:val="0091496C"/>
    <w:rsid w:val="009149DA"/>
    <w:rsid w:val="009151B7"/>
    <w:rsid w:val="009169B5"/>
    <w:rsid w:val="00916CE5"/>
    <w:rsid w:val="00916F4A"/>
    <w:rsid w:val="00917981"/>
    <w:rsid w:val="009200F0"/>
    <w:rsid w:val="00921926"/>
    <w:rsid w:val="009226CF"/>
    <w:rsid w:val="00923694"/>
    <w:rsid w:val="00924DAB"/>
    <w:rsid w:val="0092566A"/>
    <w:rsid w:val="009257AE"/>
    <w:rsid w:val="00925944"/>
    <w:rsid w:val="00927A8B"/>
    <w:rsid w:val="00930194"/>
    <w:rsid w:val="009307D5"/>
    <w:rsid w:val="00931439"/>
    <w:rsid w:val="009323B0"/>
    <w:rsid w:val="00933012"/>
    <w:rsid w:val="009337B2"/>
    <w:rsid w:val="009337C1"/>
    <w:rsid w:val="009346E7"/>
    <w:rsid w:val="00934959"/>
    <w:rsid w:val="0093508D"/>
    <w:rsid w:val="00935837"/>
    <w:rsid w:val="00936393"/>
    <w:rsid w:val="00936430"/>
    <w:rsid w:val="00936460"/>
    <w:rsid w:val="00936A3F"/>
    <w:rsid w:val="009407C6"/>
    <w:rsid w:val="00941B35"/>
    <w:rsid w:val="00941D2C"/>
    <w:rsid w:val="00941E7B"/>
    <w:rsid w:val="009422B2"/>
    <w:rsid w:val="009424B8"/>
    <w:rsid w:val="0094348C"/>
    <w:rsid w:val="00943538"/>
    <w:rsid w:val="00943AF0"/>
    <w:rsid w:val="0094441F"/>
    <w:rsid w:val="00945487"/>
    <w:rsid w:val="00945739"/>
    <w:rsid w:val="00945BD7"/>
    <w:rsid w:val="00945E4F"/>
    <w:rsid w:val="00946D8A"/>
    <w:rsid w:val="00947E49"/>
    <w:rsid w:val="00947E68"/>
    <w:rsid w:val="0095037D"/>
    <w:rsid w:val="00950B9F"/>
    <w:rsid w:val="00950C67"/>
    <w:rsid w:val="00952D70"/>
    <w:rsid w:val="00953C11"/>
    <w:rsid w:val="009541E9"/>
    <w:rsid w:val="00954B5A"/>
    <w:rsid w:val="0095522D"/>
    <w:rsid w:val="00955447"/>
    <w:rsid w:val="00955506"/>
    <w:rsid w:val="009558A8"/>
    <w:rsid w:val="00955A94"/>
    <w:rsid w:val="009563C7"/>
    <w:rsid w:val="009567BB"/>
    <w:rsid w:val="00957CEC"/>
    <w:rsid w:val="00957FAB"/>
    <w:rsid w:val="00960DC1"/>
    <w:rsid w:val="00961A47"/>
    <w:rsid w:val="009635E2"/>
    <w:rsid w:val="0096419E"/>
    <w:rsid w:val="009641BE"/>
    <w:rsid w:val="009645C9"/>
    <w:rsid w:val="00964DEB"/>
    <w:rsid w:val="00965491"/>
    <w:rsid w:val="00966657"/>
    <w:rsid w:val="00967703"/>
    <w:rsid w:val="009677F3"/>
    <w:rsid w:val="00970195"/>
    <w:rsid w:val="0097031D"/>
    <w:rsid w:val="00970370"/>
    <w:rsid w:val="0097059F"/>
    <w:rsid w:val="00971546"/>
    <w:rsid w:val="00971EFB"/>
    <w:rsid w:val="0097270E"/>
    <w:rsid w:val="00972859"/>
    <w:rsid w:val="00973D4F"/>
    <w:rsid w:val="0097487A"/>
    <w:rsid w:val="00975196"/>
    <w:rsid w:val="00976849"/>
    <w:rsid w:val="009771AF"/>
    <w:rsid w:val="0098124D"/>
    <w:rsid w:val="00982596"/>
    <w:rsid w:val="00982A08"/>
    <w:rsid w:val="00983671"/>
    <w:rsid w:val="009845FC"/>
    <w:rsid w:val="009848C9"/>
    <w:rsid w:val="00985291"/>
    <w:rsid w:val="0098583D"/>
    <w:rsid w:val="00985C5D"/>
    <w:rsid w:val="00985E2A"/>
    <w:rsid w:val="00987604"/>
    <w:rsid w:val="00987A68"/>
    <w:rsid w:val="00987E13"/>
    <w:rsid w:val="00992AE4"/>
    <w:rsid w:val="00992BC7"/>
    <w:rsid w:val="00993597"/>
    <w:rsid w:val="00993723"/>
    <w:rsid w:val="009947C8"/>
    <w:rsid w:val="00995D18"/>
    <w:rsid w:val="00996289"/>
    <w:rsid w:val="009963FB"/>
    <w:rsid w:val="00997649"/>
    <w:rsid w:val="00997963"/>
    <w:rsid w:val="009A08ED"/>
    <w:rsid w:val="009A18FC"/>
    <w:rsid w:val="009A2207"/>
    <w:rsid w:val="009A3713"/>
    <w:rsid w:val="009A675F"/>
    <w:rsid w:val="009A6EF6"/>
    <w:rsid w:val="009A7A06"/>
    <w:rsid w:val="009A7DDC"/>
    <w:rsid w:val="009B0198"/>
    <w:rsid w:val="009B07E3"/>
    <w:rsid w:val="009B08A9"/>
    <w:rsid w:val="009B08D7"/>
    <w:rsid w:val="009B1819"/>
    <w:rsid w:val="009B2501"/>
    <w:rsid w:val="009B33F2"/>
    <w:rsid w:val="009B3C0B"/>
    <w:rsid w:val="009B404C"/>
    <w:rsid w:val="009B4EFE"/>
    <w:rsid w:val="009B5BF3"/>
    <w:rsid w:val="009B6BFF"/>
    <w:rsid w:val="009B6C12"/>
    <w:rsid w:val="009B7627"/>
    <w:rsid w:val="009B7AB3"/>
    <w:rsid w:val="009C040B"/>
    <w:rsid w:val="009C0947"/>
    <w:rsid w:val="009C0D3B"/>
    <w:rsid w:val="009C139A"/>
    <w:rsid w:val="009C18F2"/>
    <w:rsid w:val="009C1A89"/>
    <w:rsid w:val="009C3194"/>
    <w:rsid w:val="009C3502"/>
    <w:rsid w:val="009C3ED5"/>
    <w:rsid w:val="009C4EF8"/>
    <w:rsid w:val="009C5F80"/>
    <w:rsid w:val="009D004E"/>
    <w:rsid w:val="009D1458"/>
    <w:rsid w:val="009D14FC"/>
    <w:rsid w:val="009D4748"/>
    <w:rsid w:val="009D5869"/>
    <w:rsid w:val="009D5DFE"/>
    <w:rsid w:val="009D633B"/>
    <w:rsid w:val="009D6350"/>
    <w:rsid w:val="009D7134"/>
    <w:rsid w:val="009D7F67"/>
    <w:rsid w:val="009E0581"/>
    <w:rsid w:val="009E1C86"/>
    <w:rsid w:val="009E246D"/>
    <w:rsid w:val="009E2E72"/>
    <w:rsid w:val="009E37D6"/>
    <w:rsid w:val="009E459F"/>
    <w:rsid w:val="009E51D6"/>
    <w:rsid w:val="009E5519"/>
    <w:rsid w:val="009E5C94"/>
    <w:rsid w:val="009E699D"/>
    <w:rsid w:val="009E7CDB"/>
    <w:rsid w:val="009F4CA4"/>
    <w:rsid w:val="009F52F3"/>
    <w:rsid w:val="009F5986"/>
    <w:rsid w:val="009F6456"/>
    <w:rsid w:val="009F705F"/>
    <w:rsid w:val="00A0001D"/>
    <w:rsid w:val="00A0118D"/>
    <w:rsid w:val="00A018DD"/>
    <w:rsid w:val="00A01FAF"/>
    <w:rsid w:val="00A02EC2"/>
    <w:rsid w:val="00A034EF"/>
    <w:rsid w:val="00A045DC"/>
    <w:rsid w:val="00A0625D"/>
    <w:rsid w:val="00A07F23"/>
    <w:rsid w:val="00A11111"/>
    <w:rsid w:val="00A11187"/>
    <w:rsid w:val="00A112B0"/>
    <w:rsid w:val="00A11834"/>
    <w:rsid w:val="00A11AA7"/>
    <w:rsid w:val="00A11B0D"/>
    <w:rsid w:val="00A1267A"/>
    <w:rsid w:val="00A12CC9"/>
    <w:rsid w:val="00A12D74"/>
    <w:rsid w:val="00A12E66"/>
    <w:rsid w:val="00A136E9"/>
    <w:rsid w:val="00A149CB"/>
    <w:rsid w:val="00A14A7B"/>
    <w:rsid w:val="00A16752"/>
    <w:rsid w:val="00A16841"/>
    <w:rsid w:val="00A16B11"/>
    <w:rsid w:val="00A16E36"/>
    <w:rsid w:val="00A17392"/>
    <w:rsid w:val="00A17683"/>
    <w:rsid w:val="00A17F6C"/>
    <w:rsid w:val="00A20738"/>
    <w:rsid w:val="00A213DB"/>
    <w:rsid w:val="00A214CD"/>
    <w:rsid w:val="00A23AD4"/>
    <w:rsid w:val="00A23F79"/>
    <w:rsid w:val="00A240AF"/>
    <w:rsid w:val="00A252D6"/>
    <w:rsid w:val="00A26370"/>
    <w:rsid w:val="00A26599"/>
    <w:rsid w:val="00A30F0D"/>
    <w:rsid w:val="00A31379"/>
    <w:rsid w:val="00A3205E"/>
    <w:rsid w:val="00A322D7"/>
    <w:rsid w:val="00A32429"/>
    <w:rsid w:val="00A32B86"/>
    <w:rsid w:val="00A337B2"/>
    <w:rsid w:val="00A33BDB"/>
    <w:rsid w:val="00A345A0"/>
    <w:rsid w:val="00A359C1"/>
    <w:rsid w:val="00A35C8B"/>
    <w:rsid w:val="00A35CD7"/>
    <w:rsid w:val="00A36088"/>
    <w:rsid w:val="00A362EE"/>
    <w:rsid w:val="00A363F4"/>
    <w:rsid w:val="00A41AE1"/>
    <w:rsid w:val="00A41B2F"/>
    <w:rsid w:val="00A41CF8"/>
    <w:rsid w:val="00A42543"/>
    <w:rsid w:val="00A42905"/>
    <w:rsid w:val="00A42E53"/>
    <w:rsid w:val="00A439CA"/>
    <w:rsid w:val="00A43D73"/>
    <w:rsid w:val="00A4597D"/>
    <w:rsid w:val="00A46D96"/>
    <w:rsid w:val="00A47AA1"/>
    <w:rsid w:val="00A52C09"/>
    <w:rsid w:val="00A53069"/>
    <w:rsid w:val="00A53499"/>
    <w:rsid w:val="00A5493D"/>
    <w:rsid w:val="00A54C05"/>
    <w:rsid w:val="00A55A8A"/>
    <w:rsid w:val="00A5740B"/>
    <w:rsid w:val="00A57A21"/>
    <w:rsid w:val="00A6018C"/>
    <w:rsid w:val="00A6047C"/>
    <w:rsid w:val="00A608C8"/>
    <w:rsid w:val="00A63433"/>
    <w:rsid w:val="00A6459B"/>
    <w:rsid w:val="00A65D04"/>
    <w:rsid w:val="00A65F3F"/>
    <w:rsid w:val="00A66A13"/>
    <w:rsid w:val="00A716B3"/>
    <w:rsid w:val="00A719FC"/>
    <w:rsid w:val="00A72650"/>
    <w:rsid w:val="00A72660"/>
    <w:rsid w:val="00A75104"/>
    <w:rsid w:val="00A759C5"/>
    <w:rsid w:val="00A75BF0"/>
    <w:rsid w:val="00A75CCC"/>
    <w:rsid w:val="00A76908"/>
    <w:rsid w:val="00A800B0"/>
    <w:rsid w:val="00A81455"/>
    <w:rsid w:val="00A8202A"/>
    <w:rsid w:val="00A82F5F"/>
    <w:rsid w:val="00A831E9"/>
    <w:rsid w:val="00A83334"/>
    <w:rsid w:val="00A84929"/>
    <w:rsid w:val="00A859FF"/>
    <w:rsid w:val="00A8702F"/>
    <w:rsid w:val="00A87856"/>
    <w:rsid w:val="00A9007C"/>
    <w:rsid w:val="00A90563"/>
    <w:rsid w:val="00A90692"/>
    <w:rsid w:val="00A91981"/>
    <w:rsid w:val="00A924FA"/>
    <w:rsid w:val="00A92E21"/>
    <w:rsid w:val="00A93A55"/>
    <w:rsid w:val="00A96501"/>
    <w:rsid w:val="00A9692B"/>
    <w:rsid w:val="00AA066B"/>
    <w:rsid w:val="00AA0EE9"/>
    <w:rsid w:val="00AA1E9B"/>
    <w:rsid w:val="00AA2D40"/>
    <w:rsid w:val="00AA36C2"/>
    <w:rsid w:val="00AA49EA"/>
    <w:rsid w:val="00AA4A6E"/>
    <w:rsid w:val="00AA53BF"/>
    <w:rsid w:val="00AA55AA"/>
    <w:rsid w:val="00AA6382"/>
    <w:rsid w:val="00AA73A8"/>
    <w:rsid w:val="00AA7B5E"/>
    <w:rsid w:val="00AB075B"/>
    <w:rsid w:val="00AB07D0"/>
    <w:rsid w:val="00AB084A"/>
    <w:rsid w:val="00AB0AE5"/>
    <w:rsid w:val="00AB1D15"/>
    <w:rsid w:val="00AB1DC4"/>
    <w:rsid w:val="00AB1FAC"/>
    <w:rsid w:val="00AB3086"/>
    <w:rsid w:val="00AB435E"/>
    <w:rsid w:val="00AB44C0"/>
    <w:rsid w:val="00AB666C"/>
    <w:rsid w:val="00AC02AC"/>
    <w:rsid w:val="00AC0C2F"/>
    <w:rsid w:val="00AC1A53"/>
    <w:rsid w:val="00AC23D9"/>
    <w:rsid w:val="00AC2809"/>
    <w:rsid w:val="00AC2980"/>
    <w:rsid w:val="00AC38BF"/>
    <w:rsid w:val="00AC4222"/>
    <w:rsid w:val="00AC5A5F"/>
    <w:rsid w:val="00AC6125"/>
    <w:rsid w:val="00AC6342"/>
    <w:rsid w:val="00AC6F95"/>
    <w:rsid w:val="00AC7519"/>
    <w:rsid w:val="00AC7580"/>
    <w:rsid w:val="00AD0BFF"/>
    <w:rsid w:val="00AD1CFA"/>
    <w:rsid w:val="00AD2098"/>
    <w:rsid w:val="00AD20BB"/>
    <w:rsid w:val="00AD3912"/>
    <w:rsid w:val="00AD543C"/>
    <w:rsid w:val="00AD5A79"/>
    <w:rsid w:val="00AD5E05"/>
    <w:rsid w:val="00AD6B01"/>
    <w:rsid w:val="00AD76D9"/>
    <w:rsid w:val="00AD7A66"/>
    <w:rsid w:val="00AE10A9"/>
    <w:rsid w:val="00AE1654"/>
    <w:rsid w:val="00AE22FE"/>
    <w:rsid w:val="00AE27F2"/>
    <w:rsid w:val="00AE2D43"/>
    <w:rsid w:val="00AE3D28"/>
    <w:rsid w:val="00AE484F"/>
    <w:rsid w:val="00AE4C01"/>
    <w:rsid w:val="00AE4F0F"/>
    <w:rsid w:val="00AE5A8F"/>
    <w:rsid w:val="00AE7308"/>
    <w:rsid w:val="00AE7322"/>
    <w:rsid w:val="00AF066E"/>
    <w:rsid w:val="00AF1504"/>
    <w:rsid w:val="00AF2960"/>
    <w:rsid w:val="00AF31F6"/>
    <w:rsid w:val="00AF5EF9"/>
    <w:rsid w:val="00AF735C"/>
    <w:rsid w:val="00B00046"/>
    <w:rsid w:val="00B01E2B"/>
    <w:rsid w:val="00B0431D"/>
    <w:rsid w:val="00B04566"/>
    <w:rsid w:val="00B054B2"/>
    <w:rsid w:val="00B0586F"/>
    <w:rsid w:val="00B05A3B"/>
    <w:rsid w:val="00B05EDE"/>
    <w:rsid w:val="00B077DA"/>
    <w:rsid w:val="00B101B4"/>
    <w:rsid w:val="00B103AF"/>
    <w:rsid w:val="00B11DDC"/>
    <w:rsid w:val="00B123AA"/>
    <w:rsid w:val="00B1298D"/>
    <w:rsid w:val="00B14F69"/>
    <w:rsid w:val="00B15E52"/>
    <w:rsid w:val="00B171C0"/>
    <w:rsid w:val="00B20D73"/>
    <w:rsid w:val="00B21718"/>
    <w:rsid w:val="00B21988"/>
    <w:rsid w:val="00B21E77"/>
    <w:rsid w:val="00B240AE"/>
    <w:rsid w:val="00B240FF"/>
    <w:rsid w:val="00B24C04"/>
    <w:rsid w:val="00B25114"/>
    <w:rsid w:val="00B2537F"/>
    <w:rsid w:val="00B25BC4"/>
    <w:rsid w:val="00B26328"/>
    <w:rsid w:val="00B2666A"/>
    <w:rsid w:val="00B2705B"/>
    <w:rsid w:val="00B278D9"/>
    <w:rsid w:val="00B30C81"/>
    <w:rsid w:val="00B32833"/>
    <w:rsid w:val="00B33196"/>
    <w:rsid w:val="00B33550"/>
    <w:rsid w:val="00B35863"/>
    <w:rsid w:val="00B35D81"/>
    <w:rsid w:val="00B35EB7"/>
    <w:rsid w:val="00B35ED4"/>
    <w:rsid w:val="00B362B2"/>
    <w:rsid w:val="00B36EAA"/>
    <w:rsid w:val="00B371B3"/>
    <w:rsid w:val="00B3745E"/>
    <w:rsid w:val="00B375CA"/>
    <w:rsid w:val="00B37B44"/>
    <w:rsid w:val="00B37EE6"/>
    <w:rsid w:val="00B400A1"/>
    <w:rsid w:val="00B42032"/>
    <w:rsid w:val="00B4258D"/>
    <w:rsid w:val="00B42C27"/>
    <w:rsid w:val="00B42CB4"/>
    <w:rsid w:val="00B436E7"/>
    <w:rsid w:val="00B438D1"/>
    <w:rsid w:val="00B4392E"/>
    <w:rsid w:val="00B43C0F"/>
    <w:rsid w:val="00B45A04"/>
    <w:rsid w:val="00B45A9B"/>
    <w:rsid w:val="00B4609C"/>
    <w:rsid w:val="00B46147"/>
    <w:rsid w:val="00B46CD7"/>
    <w:rsid w:val="00B4718D"/>
    <w:rsid w:val="00B5105B"/>
    <w:rsid w:val="00B51D9C"/>
    <w:rsid w:val="00B5208B"/>
    <w:rsid w:val="00B538C8"/>
    <w:rsid w:val="00B5437C"/>
    <w:rsid w:val="00B56177"/>
    <w:rsid w:val="00B56681"/>
    <w:rsid w:val="00B571D2"/>
    <w:rsid w:val="00B606CF"/>
    <w:rsid w:val="00B6138D"/>
    <w:rsid w:val="00B61993"/>
    <w:rsid w:val="00B64B29"/>
    <w:rsid w:val="00B65006"/>
    <w:rsid w:val="00B65280"/>
    <w:rsid w:val="00B6588F"/>
    <w:rsid w:val="00B67CCD"/>
    <w:rsid w:val="00B70A9A"/>
    <w:rsid w:val="00B749B0"/>
    <w:rsid w:val="00B7578F"/>
    <w:rsid w:val="00B759DC"/>
    <w:rsid w:val="00B761F9"/>
    <w:rsid w:val="00B767DB"/>
    <w:rsid w:val="00B80921"/>
    <w:rsid w:val="00B82056"/>
    <w:rsid w:val="00B82354"/>
    <w:rsid w:val="00B8352F"/>
    <w:rsid w:val="00B83D44"/>
    <w:rsid w:val="00B844FC"/>
    <w:rsid w:val="00B8590D"/>
    <w:rsid w:val="00B872C7"/>
    <w:rsid w:val="00B87529"/>
    <w:rsid w:val="00B90353"/>
    <w:rsid w:val="00B913AD"/>
    <w:rsid w:val="00B91639"/>
    <w:rsid w:val="00B91977"/>
    <w:rsid w:val="00B91C62"/>
    <w:rsid w:val="00B91ED9"/>
    <w:rsid w:val="00B92EF4"/>
    <w:rsid w:val="00B94E07"/>
    <w:rsid w:val="00B95DD3"/>
    <w:rsid w:val="00B97B51"/>
    <w:rsid w:val="00BA21E5"/>
    <w:rsid w:val="00BA23F8"/>
    <w:rsid w:val="00BA324B"/>
    <w:rsid w:val="00BA5F0A"/>
    <w:rsid w:val="00BA6019"/>
    <w:rsid w:val="00BA622F"/>
    <w:rsid w:val="00BA6EB9"/>
    <w:rsid w:val="00BA74C4"/>
    <w:rsid w:val="00BA7732"/>
    <w:rsid w:val="00BA7EC0"/>
    <w:rsid w:val="00BB39D2"/>
    <w:rsid w:val="00BB4CD0"/>
    <w:rsid w:val="00BB5C36"/>
    <w:rsid w:val="00BB5FC1"/>
    <w:rsid w:val="00BB6897"/>
    <w:rsid w:val="00BC076E"/>
    <w:rsid w:val="00BC133D"/>
    <w:rsid w:val="00BC1D0D"/>
    <w:rsid w:val="00BC30A4"/>
    <w:rsid w:val="00BC3B3D"/>
    <w:rsid w:val="00BC56AA"/>
    <w:rsid w:val="00BC56B9"/>
    <w:rsid w:val="00BC60F2"/>
    <w:rsid w:val="00BC78A4"/>
    <w:rsid w:val="00BD1D4C"/>
    <w:rsid w:val="00BD3BCF"/>
    <w:rsid w:val="00BD4078"/>
    <w:rsid w:val="00BD42C6"/>
    <w:rsid w:val="00BD443C"/>
    <w:rsid w:val="00BD489B"/>
    <w:rsid w:val="00BD5091"/>
    <w:rsid w:val="00BD61D7"/>
    <w:rsid w:val="00BD662C"/>
    <w:rsid w:val="00BD6E5E"/>
    <w:rsid w:val="00BD72AE"/>
    <w:rsid w:val="00BE0E12"/>
    <w:rsid w:val="00BE312C"/>
    <w:rsid w:val="00BE32A9"/>
    <w:rsid w:val="00BE33E3"/>
    <w:rsid w:val="00BE36B0"/>
    <w:rsid w:val="00BE49E1"/>
    <w:rsid w:val="00BE4C7C"/>
    <w:rsid w:val="00BE576A"/>
    <w:rsid w:val="00BE5D74"/>
    <w:rsid w:val="00BE5EA2"/>
    <w:rsid w:val="00BE6477"/>
    <w:rsid w:val="00BE66BC"/>
    <w:rsid w:val="00BE685F"/>
    <w:rsid w:val="00BE7426"/>
    <w:rsid w:val="00BE77DE"/>
    <w:rsid w:val="00BF1067"/>
    <w:rsid w:val="00BF10C8"/>
    <w:rsid w:val="00BF1AE5"/>
    <w:rsid w:val="00BF1EAD"/>
    <w:rsid w:val="00BF2B98"/>
    <w:rsid w:val="00BF3FBB"/>
    <w:rsid w:val="00BF3FC6"/>
    <w:rsid w:val="00BF48E1"/>
    <w:rsid w:val="00BF4EE6"/>
    <w:rsid w:val="00BF533E"/>
    <w:rsid w:val="00BF5610"/>
    <w:rsid w:val="00BF657F"/>
    <w:rsid w:val="00BF670F"/>
    <w:rsid w:val="00BF6CC6"/>
    <w:rsid w:val="00BF7655"/>
    <w:rsid w:val="00BF7894"/>
    <w:rsid w:val="00C00C2C"/>
    <w:rsid w:val="00C024E0"/>
    <w:rsid w:val="00C04E9A"/>
    <w:rsid w:val="00C0500A"/>
    <w:rsid w:val="00C0607A"/>
    <w:rsid w:val="00C07141"/>
    <w:rsid w:val="00C07685"/>
    <w:rsid w:val="00C07686"/>
    <w:rsid w:val="00C108D1"/>
    <w:rsid w:val="00C1272C"/>
    <w:rsid w:val="00C1314F"/>
    <w:rsid w:val="00C132FF"/>
    <w:rsid w:val="00C148F7"/>
    <w:rsid w:val="00C1576F"/>
    <w:rsid w:val="00C15DD2"/>
    <w:rsid w:val="00C17307"/>
    <w:rsid w:val="00C175B0"/>
    <w:rsid w:val="00C20E94"/>
    <w:rsid w:val="00C2150E"/>
    <w:rsid w:val="00C2187C"/>
    <w:rsid w:val="00C227D1"/>
    <w:rsid w:val="00C22D60"/>
    <w:rsid w:val="00C235AE"/>
    <w:rsid w:val="00C23F8A"/>
    <w:rsid w:val="00C251B9"/>
    <w:rsid w:val="00C26909"/>
    <w:rsid w:val="00C26E02"/>
    <w:rsid w:val="00C308F5"/>
    <w:rsid w:val="00C30FC2"/>
    <w:rsid w:val="00C314A9"/>
    <w:rsid w:val="00C3215C"/>
    <w:rsid w:val="00C32702"/>
    <w:rsid w:val="00C3290C"/>
    <w:rsid w:val="00C3329D"/>
    <w:rsid w:val="00C33532"/>
    <w:rsid w:val="00C335CC"/>
    <w:rsid w:val="00C33EBF"/>
    <w:rsid w:val="00C33F28"/>
    <w:rsid w:val="00C34704"/>
    <w:rsid w:val="00C3485A"/>
    <w:rsid w:val="00C35432"/>
    <w:rsid w:val="00C355A6"/>
    <w:rsid w:val="00C35E36"/>
    <w:rsid w:val="00C3704F"/>
    <w:rsid w:val="00C37392"/>
    <w:rsid w:val="00C37E0D"/>
    <w:rsid w:val="00C407DA"/>
    <w:rsid w:val="00C40D88"/>
    <w:rsid w:val="00C40E86"/>
    <w:rsid w:val="00C40F6F"/>
    <w:rsid w:val="00C44400"/>
    <w:rsid w:val="00C45D3A"/>
    <w:rsid w:val="00C46BDC"/>
    <w:rsid w:val="00C46F01"/>
    <w:rsid w:val="00C470AD"/>
    <w:rsid w:val="00C472AC"/>
    <w:rsid w:val="00C51194"/>
    <w:rsid w:val="00C515AC"/>
    <w:rsid w:val="00C51735"/>
    <w:rsid w:val="00C52BE3"/>
    <w:rsid w:val="00C530E3"/>
    <w:rsid w:val="00C54144"/>
    <w:rsid w:val="00C55493"/>
    <w:rsid w:val="00C55E1B"/>
    <w:rsid w:val="00C57653"/>
    <w:rsid w:val="00C57A1B"/>
    <w:rsid w:val="00C612A0"/>
    <w:rsid w:val="00C621DA"/>
    <w:rsid w:val="00C622D1"/>
    <w:rsid w:val="00C62756"/>
    <w:rsid w:val="00C63311"/>
    <w:rsid w:val="00C64198"/>
    <w:rsid w:val="00C655FE"/>
    <w:rsid w:val="00C65816"/>
    <w:rsid w:val="00C67E54"/>
    <w:rsid w:val="00C7220D"/>
    <w:rsid w:val="00C7228A"/>
    <w:rsid w:val="00C732FB"/>
    <w:rsid w:val="00C73540"/>
    <w:rsid w:val="00C75429"/>
    <w:rsid w:val="00C763ED"/>
    <w:rsid w:val="00C76DF7"/>
    <w:rsid w:val="00C770F3"/>
    <w:rsid w:val="00C77EFC"/>
    <w:rsid w:val="00C80057"/>
    <w:rsid w:val="00C80594"/>
    <w:rsid w:val="00C80D2E"/>
    <w:rsid w:val="00C8181B"/>
    <w:rsid w:val="00C821DE"/>
    <w:rsid w:val="00C83AF2"/>
    <w:rsid w:val="00C844CF"/>
    <w:rsid w:val="00C84966"/>
    <w:rsid w:val="00C84D6D"/>
    <w:rsid w:val="00C85349"/>
    <w:rsid w:val="00C86B54"/>
    <w:rsid w:val="00C8710D"/>
    <w:rsid w:val="00C871CA"/>
    <w:rsid w:val="00C91061"/>
    <w:rsid w:val="00C91F20"/>
    <w:rsid w:val="00C92C0F"/>
    <w:rsid w:val="00C92F5F"/>
    <w:rsid w:val="00C932A4"/>
    <w:rsid w:val="00C94B4D"/>
    <w:rsid w:val="00C94C14"/>
    <w:rsid w:val="00C95385"/>
    <w:rsid w:val="00C965ED"/>
    <w:rsid w:val="00C96A59"/>
    <w:rsid w:val="00C974B4"/>
    <w:rsid w:val="00C974C0"/>
    <w:rsid w:val="00C975F9"/>
    <w:rsid w:val="00CA00B5"/>
    <w:rsid w:val="00CA0319"/>
    <w:rsid w:val="00CA063B"/>
    <w:rsid w:val="00CA0E84"/>
    <w:rsid w:val="00CA10E7"/>
    <w:rsid w:val="00CA1E03"/>
    <w:rsid w:val="00CA2840"/>
    <w:rsid w:val="00CA3750"/>
    <w:rsid w:val="00CA39EE"/>
    <w:rsid w:val="00CA585F"/>
    <w:rsid w:val="00CA74D6"/>
    <w:rsid w:val="00CB02D7"/>
    <w:rsid w:val="00CB089B"/>
    <w:rsid w:val="00CB2420"/>
    <w:rsid w:val="00CB26FA"/>
    <w:rsid w:val="00CB2AD5"/>
    <w:rsid w:val="00CB30E7"/>
    <w:rsid w:val="00CB379F"/>
    <w:rsid w:val="00CB4DB7"/>
    <w:rsid w:val="00CB56B8"/>
    <w:rsid w:val="00CB59B1"/>
    <w:rsid w:val="00CB5C62"/>
    <w:rsid w:val="00CB5E3B"/>
    <w:rsid w:val="00CB6622"/>
    <w:rsid w:val="00CB7BA2"/>
    <w:rsid w:val="00CB7C26"/>
    <w:rsid w:val="00CC0A3E"/>
    <w:rsid w:val="00CC0AF9"/>
    <w:rsid w:val="00CC1868"/>
    <w:rsid w:val="00CC1BDF"/>
    <w:rsid w:val="00CC20C2"/>
    <w:rsid w:val="00CC27A6"/>
    <w:rsid w:val="00CC381B"/>
    <w:rsid w:val="00CC3DAC"/>
    <w:rsid w:val="00CC415C"/>
    <w:rsid w:val="00CC42A0"/>
    <w:rsid w:val="00CC4629"/>
    <w:rsid w:val="00CC472C"/>
    <w:rsid w:val="00CC48AC"/>
    <w:rsid w:val="00CC4F51"/>
    <w:rsid w:val="00CC5362"/>
    <w:rsid w:val="00CC5E45"/>
    <w:rsid w:val="00CC6AB8"/>
    <w:rsid w:val="00CD0E90"/>
    <w:rsid w:val="00CD125B"/>
    <w:rsid w:val="00CD238B"/>
    <w:rsid w:val="00CD4627"/>
    <w:rsid w:val="00CD5501"/>
    <w:rsid w:val="00CD5DD1"/>
    <w:rsid w:val="00CD6B05"/>
    <w:rsid w:val="00CD6CA5"/>
    <w:rsid w:val="00CE14FB"/>
    <w:rsid w:val="00CE1BE9"/>
    <w:rsid w:val="00CE49A6"/>
    <w:rsid w:val="00CE5475"/>
    <w:rsid w:val="00CE560D"/>
    <w:rsid w:val="00CE6B46"/>
    <w:rsid w:val="00CE7B44"/>
    <w:rsid w:val="00CF01EC"/>
    <w:rsid w:val="00CF19A6"/>
    <w:rsid w:val="00CF1FFF"/>
    <w:rsid w:val="00CF284A"/>
    <w:rsid w:val="00CF2ECF"/>
    <w:rsid w:val="00CF32CE"/>
    <w:rsid w:val="00CF3951"/>
    <w:rsid w:val="00CF39D4"/>
    <w:rsid w:val="00CF5128"/>
    <w:rsid w:val="00CF5195"/>
    <w:rsid w:val="00CF59EF"/>
    <w:rsid w:val="00D00ACB"/>
    <w:rsid w:val="00D01841"/>
    <w:rsid w:val="00D04DCA"/>
    <w:rsid w:val="00D05382"/>
    <w:rsid w:val="00D06846"/>
    <w:rsid w:val="00D0689F"/>
    <w:rsid w:val="00D06BC1"/>
    <w:rsid w:val="00D07981"/>
    <w:rsid w:val="00D07DCB"/>
    <w:rsid w:val="00D10840"/>
    <w:rsid w:val="00D10856"/>
    <w:rsid w:val="00D13EDE"/>
    <w:rsid w:val="00D14B9F"/>
    <w:rsid w:val="00D168B4"/>
    <w:rsid w:val="00D16D99"/>
    <w:rsid w:val="00D20501"/>
    <w:rsid w:val="00D209E5"/>
    <w:rsid w:val="00D220C5"/>
    <w:rsid w:val="00D22BAE"/>
    <w:rsid w:val="00D23A96"/>
    <w:rsid w:val="00D254CC"/>
    <w:rsid w:val="00D257E8"/>
    <w:rsid w:val="00D25854"/>
    <w:rsid w:val="00D25F03"/>
    <w:rsid w:val="00D2661C"/>
    <w:rsid w:val="00D2680C"/>
    <w:rsid w:val="00D27967"/>
    <w:rsid w:val="00D27AEC"/>
    <w:rsid w:val="00D338FE"/>
    <w:rsid w:val="00D34565"/>
    <w:rsid w:val="00D35106"/>
    <w:rsid w:val="00D355EB"/>
    <w:rsid w:val="00D36841"/>
    <w:rsid w:val="00D36A5F"/>
    <w:rsid w:val="00D37B94"/>
    <w:rsid w:val="00D37EEF"/>
    <w:rsid w:val="00D41621"/>
    <w:rsid w:val="00D416CF"/>
    <w:rsid w:val="00D41FB2"/>
    <w:rsid w:val="00D437EF"/>
    <w:rsid w:val="00D43993"/>
    <w:rsid w:val="00D5017B"/>
    <w:rsid w:val="00D5033A"/>
    <w:rsid w:val="00D51C66"/>
    <w:rsid w:val="00D52A2D"/>
    <w:rsid w:val="00D53402"/>
    <w:rsid w:val="00D53792"/>
    <w:rsid w:val="00D53888"/>
    <w:rsid w:val="00D54F9D"/>
    <w:rsid w:val="00D5583E"/>
    <w:rsid w:val="00D577F6"/>
    <w:rsid w:val="00D60312"/>
    <w:rsid w:val="00D60365"/>
    <w:rsid w:val="00D60649"/>
    <w:rsid w:val="00D614BA"/>
    <w:rsid w:val="00D61DAC"/>
    <w:rsid w:val="00D63255"/>
    <w:rsid w:val="00D639BF"/>
    <w:rsid w:val="00D63DAC"/>
    <w:rsid w:val="00D64413"/>
    <w:rsid w:val="00D649FD"/>
    <w:rsid w:val="00D64F58"/>
    <w:rsid w:val="00D66B18"/>
    <w:rsid w:val="00D678E1"/>
    <w:rsid w:val="00D67C8D"/>
    <w:rsid w:val="00D7054B"/>
    <w:rsid w:val="00D7148C"/>
    <w:rsid w:val="00D73F43"/>
    <w:rsid w:val="00D74ACF"/>
    <w:rsid w:val="00D74CBB"/>
    <w:rsid w:val="00D750BE"/>
    <w:rsid w:val="00D7519F"/>
    <w:rsid w:val="00D77054"/>
    <w:rsid w:val="00D77858"/>
    <w:rsid w:val="00D77D9C"/>
    <w:rsid w:val="00D800EE"/>
    <w:rsid w:val="00D802AE"/>
    <w:rsid w:val="00D80C34"/>
    <w:rsid w:val="00D815BE"/>
    <w:rsid w:val="00D82BFC"/>
    <w:rsid w:val="00D8325F"/>
    <w:rsid w:val="00D833D8"/>
    <w:rsid w:val="00D834E8"/>
    <w:rsid w:val="00D83A8A"/>
    <w:rsid w:val="00D83FE1"/>
    <w:rsid w:val="00D8419A"/>
    <w:rsid w:val="00D84511"/>
    <w:rsid w:val="00D84D7E"/>
    <w:rsid w:val="00D85A34"/>
    <w:rsid w:val="00D85EE2"/>
    <w:rsid w:val="00D86CCD"/>
    <w:rsid w:val="00D86DE9"/>
    <w:rsid w:val="00D86FCA"/>
    <w:rsid w:val="00D871AF"/>
    <w:rsid w:val="00D87530"/>
    <w:rsid w:val="00D87759"/>
    <w:rsid w:val="00D90F0D"/>
    <w:rsid w:val="00D9106F"/>
    <w:rsid w:val="00D92283"/>
    <w:rsid w:val="00D930FF"/>
    <w:rsid w:val="00D93601"/>
    <w:rsid w:val="00D93D3B"/>
    <w:rsid w:val="00D95663"/>
    <w:rsid w:val="00D95A9A"/>
    <w:rsid w:val="00D9690D"/>
    <w:rsid w:val="00D979D1"/>
    <w:rsid w:val="00DA02BD"/>
    <w:rsid w:val="00DA0C90"/>
    <w:rsid w:val="00DA134A"/>
    <w:rsid w:val="00DA1388"/>
    <w:rsid w:val="00DA1C0A"/>
    <w:rsid w:val="00DA28B6"/>
    <w:rsid w:val="00DA2A2E"/>
    <w:rsid w:val="00DA435D"/>
    <w:rsid w:val="00DA4800"/>
    <w:rsid w:val="00DA55CA"/>
    <w:rsid w:val="00DA5A97"/>
    <w:rsid w:val="00DA5AA1"/>
    <w:rsid w:val="00DA5FA2"/>
    <w:rsid w:val="00DA62DA"/>
    <w:rsid w:val="00DA67D6"/>
    <w:rsid w:val="00DB0297"/>
    <w:rsid w:val="00DB0B8C"/>
    <w:rsid w:val="00DB2123"/>
    <w:rsid w:val="00DB2446"/>
    <w:rsid w:val="00DB2B72"/>
    <w:rsid w:val="00DB43F5"/>
    <w:rsid w:val="00DB5071"/>
    <w:rsid w:val="00DB5372"/>
    <w:rsid w:val="00DB5BDA"/>
    <w:rsid w:val="00DB69D9"/>
    <w:rsid w:val="00DB7F57"/>
    <w:rsid w:val="00DC221D"/>
    <w:rsid w:val="00DC25E9"/>
    <w:rsid w:val="00DC2840"/>
    <w:rsid w:val="00DC2A96"/>
    <w:rsid w:val="00DC2F16"/>
    <w:rsid w:val="00DC47B7"/>
    <w:rsid w:val="00DC4C5F"/>
    <w:rsid w:val="00DC5753"/>
    <w:rsid w:val="00DC57B3"/>
    <w:rsid w:val="00DD3A7A"/>
    <w:rsid w:val="00DD489B"/>
    <w:rsid w:val="00DD525E"/>
    <w:rsid w:val="00DD61ED"/>
    <w:rsid w:val="00DD6245"/>
    <w:rsid w:val="00DD7113"/>
    <w:rsid w:val="00DE0A0B"/>
    <w:rsid w:val="00DE0C83"/>
    <w:rsid w:val="00DE126E"/>
    <w:rsid w:val="00DE1779"/>
    <w:rsid w:val="00DE185B"/>
    <w:rsid w:val="00DE1BCD"/>
    <w:rsid w:val="00DE2B56"/>
    <w:rsid w:val="00DE357C"/>
    <w:rsid w:val="00DE53BE"/>
    <w:rsid w:val="00DE5D7F"/>
    <w:rsid w:val="00DE774C"/>
    <w:rsid w:val="00DF007C"/>
    <w:rsid w:val="00DF01BF"/>
    <w:rsid w:val="00DF04C7"/>
    <w:rsid w:val="00DF0CCB"/>
    <w:rsid w:val="00DF1003"/>
    <w:rsid w:val="00DF1A02"/>
    <w:rsid w:val="00DF2408"/>
    <w:rsid w:val="00DF2A23"/>
    <w:rsid w:val="00DF2E36"/>
    <w:rsid w:val="00DF3318"/>
    <w:rsid w:val="00DF3F27"/>
    <w:rsid w:val="00DF51CC"/>
    <w:rsid w:val="00DF6654"/>
    <w:rsid w:val="00DF6BB2"/>
    <w:rsid w:val="00DF7159"/>
    <w:rsid w:val="00DF7715"/>
    <w:rsid w:val="00DF7BEA"/>
    <w:rsid w:val="00DF7CC8"/>
    <w:rsid w:val="00DF7E7C"/>
    <w:rsid w:val="00E00755"/>
    <w:rsid w:val="00E00F5B"/>
    <w:rsid w:val="00E0121B"/>
    <w:rsid w:val="00E01D09"/>
    <w:rsid w:val="00E03859"/>
    <w:rsid w:val="00E06407"/>
    <w:rsid w:val="00E06610"/>
    <w:rsid w:val="00E06856"/>
    <w:rsid w:val="00E06892"/>
    <w:rsid w:val="00E100A2"/>
    <w:rsid w:val="00E107D1"/>
    <w:rsid w:val="00E1155B"/>
    <w:rsid w:val="00E11F83"/>
    <w:rsid w:val="00E12A90"/>
    <w:rsid w:val="00E12B0A"/>
    <w:rsid w:val="00E14B49"/>
    <w:rsid w:val="00E15D43"/>
    <w:rsid w:val="00E21C33"/>
    <w:rsid w:val="00E2224A"/>
    <w:rsid w:val="00E2240F"/>
    <w:rsid w:val="00E233C4"/>
    <w:rsid w:val="00E23B38"/>
    <w:rsid w:val="00E2517C"/>
    <w:rsid w:val="00E26057"/>
    <w:rsid w:val="00E264DA"/>
    <w:rsid w:val="00E269BB"/>
    <w:rsid w:val="00E2775B"/>
    <w:rsid w:val="00E27CD5"/>
    <w:rsid w:val="00E31CEA"/>
    <w:rsid w:val="00E336BE"/>
    <w:rsid w:val="00E35CEB"/>
    <w:rsid w:val="00E3647D"/>
    <w:rsid w:val="00E3679E"/>
    <w:rsid w:val="00E36F9D"/>
    <w:rsid w:val="00E3788A"/>
    <w:rsid w:val="00E40322"/>
    <w:rsid w:val="00E406F3"/>
    <w:rsid w:val="00E411A8"/>
    <w:rsid w:val="00E418F8"/>
    <w:rsid w:val="00E42339"/>
    <w:rsid w:val="00E42BEC"/>
    <w:rsid w:val="00E43494"/>
    <w:rsid w:val="00E436E3"/>
    <w:rsid w:val="00E443BF"/>
    <w:rsid w:val="00E453B5"/>
    <w:rsid w:val="00E47C87"/>
    <w:rsid w:val="00E507E1"/>
    <w:rsid w:val="00E50C8B"/>
    <w:rsid w:val="00E53302"/>
    <w:rsid w:val="00E569F4"/>
    <w:rsid w:val="00E56C4E"/>
    <w:rsid w:val="00E57263"/>
    <w:rsid w:val="00E57990"/>
    <w:rsid w:val="00E57A56"/>
    <w:rsid w:val="00E615C2"/>
    <w:rsid w:val="00E619D1"/>
    <w:rsid w:val="00E62137"/>
    <w:rsid w:val="00E6298A"/>
    <w:rsid w:val="00E62A17"/>
    <w:rsid w:val="00E62AB6"/>
    <w:rsid w:val="00E62E67"/>
    <w:rsid w:val="00E63F71"/>
    <w:rsid w:val="00E64286"/>
    <w:rsid w:val="00E651C6"/>
    <w:rsid w:val="00E67CCC"/>
    <w:rsid w:val="00E70585"/>
    <w:rsid w:val="00E70A1F"/>
    <w:rsid w:val="00E70A73"/>
    <w:rsid w:val="00E70C49"/>
    <w:rsid w:val="00E71347"/>
    <w:rsid w:val="00E71503"/>
    <w:rsid w:val="00E7183B"/>
    <w:rsid w:val="00E72DD9"/>
    <w:rsid w:val="00E734BC"/>
    <w:rsid w:val="00E7376B"/>
    <w:rsid w:val="00E74292"/>
    <w:rsid w:val="00E75271"/>
    <w:rsid w:val="00E80A97"/>
    <w:rsid w:val="00E80CF5"/>
    <w:rsid w:val="00E80EB5"/>
    <w:rsid w:val="00E82A31"/>
    <w:rsid w:val="00E82CC5"/>
    <w:rsid w:val="00E84408"/>
    <w:rsid w:val="00E8610B"/>
    <w:rsid w:val="00E86D2F"/>
    <w:rsid w:val="00E87298"/>
    <w:rsid w:val="00E92014"/>
    <w:rsid w:val="00E927AA"/>
    <w:rsid w:val="00E92C05"/>
    <w:rsid w:val="00E93A64"/>
    <w:rsid w:val="00E94E09"/>
    <w:rsid w:val="00E9544D"/>
    <w:rsid w:val="00E96778"/>
    <w:rsid w:val="00E97098"/>
    <w:rsid w:val="00E9731A"/>
    <w:rsid w:val="00E97867"/>
    <w:rsid w:val="00E97C63"/>
    <w:rsid w:val="00E97DDB"/>
    <w:rsid w:val="00EA02D3"/>
    <w:rsid w:val="00EA0DCC"/>
    <w:rsid w:val="00EA1C84"/>
    <w:rsid w:val="00EA24AD"/>
    <w:rsid w:val="00EA3666"/>
    <w:rsid w:val="00EA389A"/>
    <w:rsid w:val="00EA3978"/>
    <w:rsid w:val="00EA3AA3"/>
    <w:rsid w:val="00EA3BED"/>
    <w:rsid w:val="00EA44D8"/>
    <w:rsid w:val="00EA484C"/>
    <w:rsid w:val="00EA4D63"/>
    <w:rsid w:val="00EB072C"/>
    <w:rsid w:val="00EB1384"/>
    <w:rsid w:val="00EB1BC4"/>
    <w:rsid w:val="00EB1BEE"/>
    <w:rsid w:val="00EB48C9"/>
    <w:rsid w:val="00EB4AC2"/>
    <w:rsid w:val="00EB4E00"/>
    <w:rsid w:val="00EB51EE"/>
    <w:rsid w:val="00EB5A08"/>
    <w:rsid w:val="00EB6505"/>
    <w:rsid w:val="00EB6901"/>
    <w:rsid w:val="00EC0124"/>
    <w:rsid w:val="00EC3194"/>
    <w:rsid w:val="00EC328A"/>
    <w:rsid w:val="00EC3DE2"/>
    <w:rsid w:val="00EC4FED"/>
    <w:rsid w:val="00EC627B"/>
    <w:rsid w:val="00EC6B1D"/>
    <w:rsid w:val="00ED06D0"/>
    <w:rsid w:val="00ED094C"/>
    <w:rsid w:val="00ED126D"/>
    <w:rsid w:val="00ED1932"/>
    <w:rsid w:val="00ED2BEE"/>
    <w:rsid w:val="00ED2D97"/>
    <w:rsid w:val="00ED3A24"/>
    <w:rsid w:val="00ED466E"/>
    <w:rsid w:val="00ED53CC"/>
    <w:rsid w:val="00ED5C39"/>
    <w:rsid w:val="00ED6753"/>
    <w:rsid w:val="00EE1A6C"/>
    <w:rsid w:val="00EE3329"/>
    <w:rsid w:val="00EE3645"/>
    <w:rsid w:val="00EE379B"/>
    <w:rsid w:val="00EE3ACB"/>
    <w:rsid w:val="00EE3E8C"/>
    <w:rsid w:val="00EE4941"/>
    <w:rsid w:val="00EE5189"/>
    <w:rsid w:val="00EE69E2"/>
    <w:rsid w:val="00EE75B1"/>
    <w:rsid w:val="00EF0111"/>
    <w:rsid w:val="00EF0CF9"/>
    <w:rsid w:val="00EF340E"/>
    <w:rsid w:val="00EF3772"/>
    <w:rsid w:val="00EF3C92"/>
    <w:rsid w:val="00EF4F5F"/>
    <w:rsid w:val="00EF590D"/>
    <w:rsid w:val="00EF601D"/>
    <w:rsid w:val="00F00233"/>
    <w:rsid w:val="00F01519"/>
    <w:rsid w:val="00F01739"/>
    <w:rsid w:val="00F01822"/>
    <w:rsid w:val="00F03AAA"/>
    <w:rsid w:val="00F046C9"/>
    <w:rsid w:val="00F04932"/>
    <w:rsid w:val="00F1084C"/>
    <w:rsid w:val="00F10E8E"/>
    <w:rsid w:val="00F124AC"/>
    <w:rsid w:val="00F137D5"/>
    <w:rsid w:val="00F1532C"/>
    <w:rsid w:val="00F1616B"/>
    <w:rsid w:val="00F165CA"/>
    <w:rsid w:val="00F17763"/>
    <w:rsid w:val="00F17830"/>
    <w:rsid w:val="00F21267"/>
    <w:rsid w:val="00F219EA"/>
    <w:rsid w:val="00F23560"/>
    <w:rsid w:val="00F25038"/>
    <w:rsid w:val="00F25047"/>
    <w:rsid w:val="00F255BD"/>
    <w:rsid w:val="00F25D96"/>
    <w:rsid w:val="00F26A99"/>
    <w:rsid w:val="00F27AC5"/>
    <w:rsid w:val="00F3063E"/>
    <w:rsid w:val="00F31B5A"/>
    <w:rsid w:val="00F339F5"/>
    <w:rsid w:val="00F34CD3"/>
    <w:rsid w:val="00F3554B"/>
    <w:rsid w:val="00F36F2A"/>
    <w:rsid w:val="00F374DC"/>
    <w:rsid w:val="00F37FC1"/>
    <w:rsid w:val="00F408FF"/>
    <w:rsid w:val="00F43688"/>
    <w:rsid w:val="00F43BB0"/>
    <w:rsid w:val="00F43D33"/>
    <w:rsid w:val="00F45A20"/>
    <w:rsid w:val="00F45A34"/>
    <w:rsid w:val="00F45AC6"/>
    <w:rsid w:val="00F469B8"/>
    <w:rsid w:val="00F47924"/>
    <w:rsid w:val="00F47BA9"/>
    <w:rsid w:val="00F50696"/>
    <w:rsid w:val="00F50A30"/>
    <w:rsid w:val="00F51916"/>
    <w:rsid w:val="00F51AD9"/>
    <w:rsid w:val="00F54096"/>
    <w:rsid w:val="00F549CF"/>
    <w:rsid w:val="00F54E06"/>
    <w:rsid w:val="00F601C7"/>
    <w:rsid w:val="00F60273"/>
    <w:rsid w:val="00F609C8"/>
    <w:rsid w:val="00F630BB"/>
    <w:rsid w:val="00F64493"/>
    <w:rsid w:val="00F65171"/>
    <w:rsid w:val="00F66335"/>
    <w:rsid w:val="00F671DF"/>
    <w:rsid w:val="00F67B32"/>
    <w:rsid w:val="00F70886"/>
    <w:rsid w:val="00F70964"/>
    <w:rsid w:val="00F73D7A"/>
    <w:rsid w:val="00F740A1"/>
    <w:rsid w:val="00F751B3"/>
    <w:rsid w:val="00F758A3"/>
    <w:rsid w:val="00F75A0B"/>
    <w:rsid w:val="00F75BD7"/>
    <w:rsid w:val="00F761C5"/>
    <w:rsid w:val="00F772F4"/>
    <w:rsid w:val="00F8090F"/>
    <w:rsid w:val="00F81432"/>
    <w:rsid w:val="00F83C5E"/>
    <w:rsid w:val="00F84B6A"/>
    <w:rsid w:val="00F8516E"/>
    <w:rsid w:val="00F8595A"/>
    <w:rsid w:val="00F859AA"/>
    <w:rsid w:val="00F86305"/>
    <w:rsid w:val="00F86C8E"/>
    <w:rsid w:val="00F877E9"/>
    <w:rsid w:val="00F879A9"/>
    <w:rsid w:val="00F91A65"/>
    <w:rsid w:val="00F92581"/>
    <w:rsid w:val="00F92DAD"/>
    <w:rsid w:val="00F9458F"/>
    <w:rsid w:val="00F96153"/>
    <w:rsid w:val="00F96607"/>
    <w:rsid w:val="00F97D4C"/>
    <w:rsid w:val="00F97E9D"/>
    <w:rsid w:val="00FA1580"/>
    <w:rsid w:val="00FA15F8"/>
    <w:rsid w:val="00FA1E80"/>
    <w:rsid w:val="00FA3B1F"/>
    <w:rsid w:val="00FA4104"/>
    <w:rsid w:val="00FA47D2"/>
    <w:rsid w:val="00FA498F"/>
    <w:rsid w:val="00FA4FC6"/>
    <w:rsid w:val="00FA5C31"/>
    <w:rsid w:val="00FA66AC"/>
    <w:rsid w:val="00FA701E"/>
    <w:rsid w:val="00FB079E"/>
    <w:rsid w:val="00FB0A87"/>
    <w:rsid w:val="00FB0AD8"/>
    <w:rsid w:val="00FB0BA7"/>
    <w:rsid w:val="00FB0D0B"/>
    <w:rsid w:val="00FB1790"/>
    <w:rsid w:val="00FB18C6"/>
    <w:rsid w:val="00FB3796"/>
    <w:rsid w:val="00FB37A0"/>
    <w:rsid w:val="00FB37AA"/>
    <w:rsid w:val="00FB39AA"/>
    <w:rsid w:val="00FB4273"/>
    <w:rsid w:val="00FB48DC"/>
    <w:rsid w:val="00FB4C43"/>
    <w:rsid w:val="00FB5B87"/>
    <w:rsid w:val="00FB5D12"/>
    <w:rsid w:val="00FB5F6D"/>
    <w:rsid w:val="00FB62AE"/>
    <w:rsid w:val="00FB6823"/>
    <w:rsid w:val="00FB7CAA"/>
    <w:rsid w:val="00FC0201"/>
    <w:rsid w:val="00FC0F43"/>
    <w:rsid w:val="00FC298A"/>
    <w:rsid w:val="00FC2B98"/>
    <w:rsid w:val="00FC4BF3"/>
    <w:rsid w:val="00FC5525"/>
    <w:rsid w:val="00FC5802"/>
    <w:rsid w:val="00FC59A3"/>
    <w:rsid w:val="00FC7264"/>
    <w:rsid w:val="00FC7D25"/>
    <w:rsid w:val="00FD040D"/>
    <w:rsid w:val="00FD12FC"/>
    <w:rsid w:val="00FD1432"/>
    <w:rsid w:val="00FD1472"/>
    <w:rsid w:val="00FD1709"/>
    <w:rsid w:val="00FD170D"/>
    <w:rsid w:val="00FD2368"/>
    <w:rsid w:val="00FD2922"/>
    <w:rsid w:val="00FD40C4"/>
    <w:rsid w:val="00FD48EE"/>
    <w:rsid w:val="00FD517C"/>
    <w:rsid w:val="00FD5387"/>
    <w:rsid w:val="00FD54F1"/>
    <w:rsid w:val="00FD5EFE"/>
    <w:rsid w:val="00FD67BC"/>
    <w:rsid w:val="00FD7028"/>
    <w:rsid w:val="00FD7463"/>
    <w:rsid w:val="00FD7D08"/>
    <w:rsid w:val="00FE0E9E"/>
    <w:rsid w:val="00FE1018"/>
    <w:rsid w:val="00FE14E2"/>
    <w:rsid w:val="00FE2A3C"/>
    <w:rsid w:val="00FE3324"/>
    <w:rsid w:val="00FE3622"/>
    <w:rsid w:val="00FE3D5A"/>
    <w:rsid w:val="00FE5779"/>
    <w:rsid w:val="00FE68CF"/>
    <w:rsid w:val="00FF08D0"/>
    <w:rsid w:val="00FF16A6"/>
    <w:rsid w:val="00FF28D9"/>
    <w:rsid w:val="00FF2B1E"/>
    <w:rsid w:val="00FF4A40"/>
    <w:rsid w:val="00FF5B43"/>
    <w:rsid w:val="00FF70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1D84D3C"/>
  <w15:docId w15:val="{A5E3EAFB-022B-4529-8642-41E73D0BD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0808"/>
    <w:rPr>
      <w:sz w:val="24"/>
      <w:szCs w:val="24"/>
    </w:rPr>
  </w:style>
  <w:style w:type="paragraph" w:styleId="1">
    <w:name w:val="heading 1"/>
    <w:basedOn w:val="a"/>
    <w:next w:val="a"/>
    <w:qFormat/>
    <w:rsid w:val="00B35D81"/>
    <w:pPr>
      <w:keepNext/>
      <w:jc w:val="right"/>
      <w:outlineLvl w:val="0"/>
    </w:pPr>
    <w:rPr>
      <w:szCs w:val="20"/>
    </w:rPr>
  </w:style>
  <w:style w:type="paragraph" w:styleId="2">
    <w:name w:val="heading 2"/>
    <w:aliases w:val="Заголовок 2 Знак"/>
    <w:basedOn w:val="a"/>
    <w:next w:val="a"/>
    <w:qFormat/>
    <w:rsid w:val="00B35D81"/>
    <w:pPr>
      <w:keepNext/>
      <w:widowControl w:val="0"/>
      <w:autoSpaceDE w:val="0"/>
      <w:autoSpaceDN w:val="0"/>
      <w:adjustRightInd w:val="0"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B35D81"/>
    <w:pPr>
      <w:keepNext/>
      <w:overflowPunct w:val="0"/>
      <w:autoSpaceDE w:val="0"/>
      <w:autoSpaceDN w:val="0"/>
      <w:adjustRightInd w:val="0"/>
      <w:ind w:left="317"/>
      <w:jc w:val="center"/>
      <w:textAlignment w:val="baseline"/>
      <w:outlineLvl w:val="2"/>
    </w:pPr>
    <w:rPr>
      <w:b/>
      <w:sz w:val="22"/>
      <w:szCs w:val="20"/>
    </w:rPr>
  </w:style>
  <w:style w:type="paragraph" w:styleId="4">
    <w:name w:val="heading 4"/>
    <w:basedOn w:val="a"/>
    <w:next w:val="a"/>
    <w:link w:val="40"/>
    <w:qFormat/>
    <w:rsid w:val="00B35D81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ascii="Baltica Chv" w:hAnsi="Baltica Chv"/>
      <w:b/>
      <w:caps/>
      <w:spacing w:val="40"/>
      <w:sz w:val="22"/>
      <w:szCs w:val="20"/>
    </w:rPr>
  </w:style>
  <w:style w:type="paragraph" w:styleId="5">
    <w:name w:val="heading 5"/>
    <w:basedOn w:val="a"/>
    <w:next w:val="a"/>
    <w:link w:val="50"/>
    <w:qFormat/>
    <w:rsid w:val="00B35D81"/>
    <w:pPr>
      <w:keepNext/>
      <w:widowControl w:val="0"/>
      <w:shd w:val="clear" w:color="auto" w:fill="FFFFFF"/>
      <w:autoSpaceDE w:val="0"/>
      <w:autoSpaceDN w:val="0"/>
      <w:adjustRightInd w:val="0"/>
      <w:ind w:firstLine="720"/>
      <w:jc w:val="both"/>
      <w:outlineLvl w:val="4"/>
    </w:pPr>
    <w:rPr>
      <w:b/>
      <w:bCs/>
      <w:color w:val="3366FF"/>
      <w:sz w:val="28"/>
      <w:szCs w:val="28"/>
    </w:rPr>
  </w:style>
  <w:style w:type="paragraph" w:styleId="6">
    <w:name w:val="heading 6"/>
    <w:basedOn w:val="a"/>
    <w:next w:val="a"/>
    <w:link w:val="60"/>
    <w:qFormat/>
    <w:rsid w:val="00B35D81"/>
    <w:pPr>
      <w:keepNext/>
      <w:widowControl w:val="0"/>
      <w:autoSpaceDE w:val="0"/>
      <w:autoSpaceDN w:val="0"/>
      <w:adjustRightInd w:val="0"/>
      <w:outlineLvl w:val="5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rsid w:val="00B35D81"/>
    <w:pPr>
      <w:keepNext/>
      <w:widowControl w:val="0"/>
      <w:autoSpaceDE w:val="0"/>
      <w:autoSpaceDN w:val="0"/>
      <w:adjustRightInd w:val="0"/>
      <w:ind w:firstLine="708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B35D81"/>
    <w:pPr>
      <w:keepNext/>
      <w:widowControl w:val="0"/>
      <w:autoSpaceDE w:val="0"/>
      <w:autoSpaceDN w:val="0"/>
      <w:adjustRightInd w:val="0"/>
      <w:ind w:firstLine="708"/>
      <w:jc w:val="both"/>
      <w:outlineLvl w:val="7"/>
    </w:pPr>
    <w:rPr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0F5A57"/>
    <w:rPr>
      <w:b/>
      <w:sz w:val="22"/>
    </w:rPr>
  </w:style>
  <w:style w:type="character" w:customStyle="1" w:styleId="40">
    <w:name w:val="Заголовок 4 Знак"/>
    <w:link w:val="4"/>
    <w:rsid w:val="000F5A57"/>
    <w:rPr>
      <w:rFonts w:ascii="Baltica Chv" w:hAnsi="Baltica Chv"/>
      <w:b/>
      <w:caps/>
      <w:spacing w:val="40"/>
      <w:sz w:val="22"/>
    </w:rPr>
  </w:style>
  <w:style w:type="character" w:customStyle="1" w:styleId="50">
    <w:name w:val="Заголовок 5 Знак"/>
    <w:link w:val="5"/>
    <w:rsid w:val="000F5A57"/>
    <w:rPr>
      <w:b/>
      <w:bCs/>
      <w:color w:val="3366FF"/>
      <w:sz w:val="28"/>
      <w:szCs w:val="28"/>
      <w:shd w:val="clear" w:color="auto" w:fill="FFFFFF"/>
    </w:rPr>
  </w:style>
  <w:style w:type="character" w:customStyle="1" w:styleId="60">
    <w:name w:val="Заголовок 6 Знак"/>
    <w:link w:val="6"/>
    <w:rsid w:val="000F5A57"/>
    <w:rPr>
      <w:sz w:val="28"/>
    </w:rPr>
  </w:style>
  <w:style w:type="character" w:customStyle="1" w:styleId="70">
    <w:name w:val="Заголовок 7 Знак"/>
    <w:link w:val="7"/>
    <w:rsid w:val="000F5A57"/>
    <w:rPr>
      <w:sz w:val="28"/>
    </w:rPr>
  </w:style>
  <w:style w:type="character" w:customStyle="1" w:styleId="80">
    <w:name w:val="Заголовок 8 Знак"/>
    <w:link w:val="8"/>
    <w:rsid w:val="000F5A57"/>
    <w:rPr>
      <w:b/>
      <w:bCs/>
      <w:sz w:val="28"/>
    </w:rPr>
  </w:style>
  <w:style w:type="character" w:customStyle="1" w:styleId="10">
    <w:name w:val="Заголовок 1 Знак"/>
    <w:rsid w:val="00B35D81"/>
    <w:rPr>
      <w:sz w:val="24"/>
      <w:lang w:val="ru-RU" w:eastAsia="ru-RU" w:bidi="ar-SA"/>
    </w:rPr>
  </w:style>
  <w:style w:type="paragraph" w:styleId="a3">
    <w:name w:val="header"/>
    <w:basedOn w:val="a"/>
    <w:link w:val="a4"/>
    <w:uiPriority w:val="99"/>
    <w:rsid w:val="00B35D8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B6823"/>
  </w:style>
  <w:style w:type="paragraph" w:styleId="a5">
    <w:name w:val="caption"/>
    <w:basedOn w:val="a"/>
    <w:next w:val="a"/>
    <w:qFormat/>
    <w:rsid w:val="00B35D81"/>
    <w:pPr>
      <w:ind w:right="-1"/>
      <w:jc w:val="right"/>
    </w:pPr>
    <w:rPr>
      <w:b/>
      <w:bCs/>
    </w:rPr>
  </w:style>
  <w:style w:type="paragraph" w:customStyle="1" w:styleId="ConsPlusNormal">
    <w:name w:val="ConsPlusNormal"/>
    <w:rsid w:val="00B35D81"/>
    <w:pPr>
      <w:widowControl w:val="0"/>
      <w:ind w:firstLine="720"/>
    </w:pPr>
    <w:rPr>
      <w:rFonts w:ascii="Arial" w:hAnsi="Arial"/>
      <w:snapToGrid w:val="0"/>
    </w:rPr>
  </w:style>
  <w:style w:type="character" w:styleId="a6">
    <w:name w:val="page number"/>
    <w:basedOn w:val="a0"/>
    <w:rsid w:val="00B35D81"/>
  </w:style>
  <w:style w:type="paragraph" w:styleId="20">
    <w:name w:val="Body Text 2"/>
    <w:basedOn w:val="a"/>
    <w:link w:val="21"/>
    <w:rsid w:val="00B35D81"/>
    <w:pPr>
      <w:widowControl w:val="0"/>
      <w:autoSpaceDE w:val="0"/>
      <w:autoSpaceDN w:val="0"/>
      <w:adjustRightInd w:val="0"/>
    </w:pPr>
    <w:rPr>
      <w:sz w:val="28"/>
      <w:szCs w:val="20"/>
    </w:rPr>
  </w:style>
  <w:style w:type="character" w:customStyle="1" w:styleId="21">
    <w:name w:val="Основной текст 2 Знак"/>
    <w:link w:val="20"/>
    <w:locked/>
    <w:rsid w:val="00711729"/>
    <w:rPr>
      <w:sz w:val="28"/>
    </w:rPr>
  </w:style>
  <w:style w:type="paragraph" w:styleId="a7">
    <w:name w:val="Body Text"/>
    <w:basedOn w:val="a"/>
    <w:link w:val="a8"/>
    <w:uiPriority w:val="99"/>
    <w:rsid w:val="00B35D81"/>
    <w:pPr>
      <w:spacing w:after="120"/>
    </w:pPr>
  </w:style>
  <w:style w:type="character" w:customStyle="1" w:styleId="a8">
    <w:name w:val="Основной текст Знак"/>
    <w:link w:val="a7"/>
    <w:uiPriority w:val="99"/>
    <w:rsid w:val="000F5A57"/>
    <w:rPr>
      <w:sz w:val="24"/>
      <w:szCs w:val="24"/>
    </w:rPr>
  </w:style>
  <w:style w:type="paragraph" w:customStyle="1" w:styleId="11">
    <w:name w:val="Абзац списка1"/>
    <w:basedOn w:val="a"/>
    <w:rsid w:val="00830ACA"/>
    <w:pPr>
      <w:ind w:left="720"/>
    </w:pPr>
  </w:style>
  <w:style w:type="paragraph" w:customStyle="1" w:styleId="a9">
    <w:name w:val="Таблицы (моноширинный)"/>
    <w:basedOn w:val="a"/>
    <w:next w:val="a"/>
    <w:rsid w:val="00B35D81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a">
    <w:name w:val="Body Text Indent"/>
    <w:aliases w:val="Основной текст 1,Нумерованный список !!,Надин стиль,Body Text Indent"/>
    <w:basedOn w:val="a"/>
    <w:link w:val="ab"/>
    <w:rsid w:val="00B35D81"/>
    <w:pPr>
      <w:spacing w:after="120"/>
      <w:ind w:left="283"/>
    </w:pPr>
  </w:style>
  <w:style w:type="character" w:customStyle="1" w:styleId="ab">
    <w:name w:val="Основной текст с отступом Знак"/>
    <w:aliases w:val="Основной текст 1 Знак,Нумерованный список !! Знак,Надин стиль Знак,Body Text Indent Знак"/>
    <w:link w:val="aa"/>
    <w:rsid w:val="001503F5"/>
    <w:rPr>
      <w:sz w:val="24"/>
      <w:szCs w:val="24"/>
    </w:rPr>
  </w:style>
  <w:style w:type="paragraph" w:styleId="22">
    <w:name w:val="Body Text Indent 2"/>
    <w:basedOn w:val="a"/>
    <w:link w:val="23"/>
    <w:rsid w:val="00B35D81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0F5A57"/>
    <w:rPr>
      <w:sz w:val="24"/>
      <w:szCs w:val="24"/>
    </w:rPr>
  </w:style>
  <w:style w:type="paragraph" w:styleId="31">
    <w:name w:val="Body Text 3"/>
    <w:basedOn w:val="a"/>
    <w:link w:val="32"/>
    <w:rsid w:val="00B35D8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0F5A57"/>
    <w:rPr>
      <w:sz w:val="16"/>
      <w:szCs w:val="16"/>
    </w:rPr>
  </w:style>
  <w:style w:type="paragraph" w:styleId="33">
    <w:name w:val="Body Text Indent 3"/>
    <w:basedOn w:val="a"/>
    <w:link w:val="34"/>
    <w:rsid w:val="00B35D81"/>
    <w:pPr>
      <w:widowControl w:val="0"/>
      <w:shd w:val="clear" w:color="auto" w:fill="FFFFFF"/>
      <w:autoSpaceDE w:val="0"/>
      <w:autoSpaceDN w:val="0"/>
      <w:adjustRightInd w:val="0"/>
      <w:ind w:firstLine="720"/>
      <w:jc w:val="center"/>
    </w:pPr>
    <w:rPr>
      <w:b/>
      <w:bCs/>
      <w:sz w:val="28"/>
      <w:szCs w:val="28"/>
    </w:rPr>
  </w:style>
  <w:style w:type="character" w:customStyle="1" w:styleId="34">
    <w:name w:val="Основной текст с отступом 3 Знак"/>
    <w:link w:val="33"/>
    <w:rsid w:val="000F5A57"/>
    <w:rPr>
      <w:b/>
      <w:bCs/>
      <w:sz w:val="28"/>
      <w:szCs w:val="28"/>
      <w:shd w:val="clear" w:color="auto" w:fill="FFFFFF"/>
    </w:rPr>
  </w:style>
  <w:style w:type="paragraph" w:styleId="ac">
    <w:name w:val="Block Text"/>
    <w:basedOn w:val="a"/>
    <w:rsid w:val="00B35D81"/>
    <w:pPr>
      <w:widowControl w:val="0"/>
      <w:shd w:val="clear" w:color="auto" w:fill="FFFFFF"/>
      <w:autoSpaceDE w:val="0"/>
      <w:autoSpaceDN w:val="0"/>
      <w:adjustRightInd w:val="0"/>
      <w:spacing w:line="475" w:lineRule="exact"/>
      <w:ind w:left="14" w:right="19" w:firstLine="562"/>
      <w:jc w:val="both"/>
    </w:pPr>
    <w:rPr>
      <w:sz w:val="28"/>
      <w:szCs w:val="28"/>
    </w:rPr>
  </w:style>
  <w:style w:type="character" w:customStyle="1" w:styleId="ad">
    <w:name w:val="Цветовое выделение"/>
    <w:rsid w:val="00B35D81"/>
    <w:rPr>
      <w:b/>
      <w:bCs/>
      <w:color w:val="000080"/>
      <w:szCs w:val="20"/>
    </w:rPr>
  </w:style>
  <w:style w:type="character" w:customStyle="1" w:styleId="ae">
    <w:name w:val="Гипертекстовая ссылка"/>
    <w:rsid w:val="00B35D81"/>
    <w:rPr>
      <w:b/>
      <w:bCs/>
      <w:color w:val="008000"/>
      <w:szCs w:val="20"/>
      <w:u w:val="single"/>
    </w:rPr>
  </w:style>
  <w:style w:type="paragraph" w:customStyle="1" w:styleId="af">
    <w:name w:val="Комментарий"/>
    <w:basedOn w:val="a"/>
    <w:next w:val="a"/>
    <w:rsid w:val="00B35D81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styleId="af0">
    <w:name w:val="footer"/>
    <w:basedOn w:val="a"/>
    <w:link w:val="af1"/>
    <w:rsid w:val="00B35D8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f1">
    <w:name w:val="Нижний колонтитул Знак"/>
    <w:link w:val="af0"/>
    <w:rsid w:val="000F5A57"/>
  </w:style>
  <w:style w:type="paragraph" w:styleId="af2">
    <w:name w:val="Subtitle"/>
    <w:basedOn w:val="a"/>
    <w:link w:val="af3"/>
    <w:qFormat/>
    <w:rsid w:val="00B35D81"/>
    <w:pPr>
      <w:jc w:val="center"/>
    </w:pPr>
    <w:rPr>
      <w:rFonts w:ascii="TimesET" w:hAnsi="TimesET"/>
      <w:b/>
      <w:bCs/>
      <w:sz w:val="32"/>
      <w:szCs w:val="20"/>
    </w:rPr>
  </w:style>
  <w:style w:type="character" w:customStyle="1" w:styleId="af3">
    <w:name w:val="Подзаголовок Знак"/>
    <w:link w:val="af2"/>
    <w:rsid w:val="000F5A57"/>
    <w:rPr>
      <w:rFonts w:ascii="TimesET" w:hAnsi="TimesET"/>
      <w:b/>
      <w:bCs/>
      <w:sz w:val="32"/>
    </w:rPr>
  </w:style>
  <w:style w:type="paragraph" w:customStyle="1" w:styleId="1TimesNewRoman">
    <w:name w:val="Стиль Заголовок 1 + Times New Roman"/>
    <w:basedOn w:val="1"/>
    <w:rsid w:val="00B35D81"/>
    <w:pPr>
      <w:spacing w:before="240" w:after="60"/>
      <w:jc w:val="left"/>
    </w:pPr>
    <w:rPr>
      <w:bCs/>
    </w:rPr>
  </w:style>
  <w:style w:type="character" w:customStyle="1" w:styleId="1TimesNewRoman0">
    <w:name w:val="Стиль Заголовок 1 + Times New Roman Знак"/>
    <w:rsid w:val="00B35D81"/>
    <w:rPr>
      <w:bCs/>
      <w:sz w:val="24"/>
      <w:lang w:val="ru-RU" w:eastAsia="ru-RU" w:bidi="ar-SA"/>
    </w:rPr>
  </w:style>
  <w:style w:type="character" w:styleId="af4">
    <w:name w:val="Hyperlink"/>
    <w:uiPriority w:val="99"/>
    <w:rsid w:val="00B35D81"/>
    <w:rPr>
      <w:color w:val="0000FF"/>
      <w:u w:val="single"/>
    </w:rPr>
  </w:style>
  <w:style w:type="character" w:styleId="af5">
    <w:name w:val="FollowedHyperlink"/>
    <w:uiPriority w:val="99"/>
    <w:rsid w:val="00B35D81"/>
    <w:rPr>
      <w:color w:val="800080"/>
      <w:u w:val="single"/>
    </w:rPr>
  </w:style>
  <w:style w:type="table" w:styleId="af6">
    <w:name w:val="Table Grid"/>
    <w:basedOn w:val="a1"/>
    <w:rsid w:val="00A814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line number"/>
    <w:basedOn w:val="a0"/>
    <w:rsid w:val="009200F0"/>
  </w:style>
  <w:style w:type="paragraph" w:customStyle="1" w:styleId="af8">
    <w:name w:val="Заголовок статьи"/>
    <w:basedOn w:val="a"/>
    <w:next w:val="a"/>
    <w:rsid w:val="006E700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9">
    <w:name w:val="Balloon Text"/>
    <w:basedOn w:val="a"/>
    <w:link w:val="afa"/>
    <w:rsid w:val="00DA5FA2"/>
    <w:rPr>
      <w:rFonts w:ascii="Segoe UI" w:hAnsi="Segoe UI"/>
      <w:sz w:val="18"/>
      <w:szCs w:val="18"/>
    </w:rPr>
  </w:style>
  <w:style w:type="character" w:customStyle="1" w:styleId="afa">
    <w:name w:val="Текст выноски Знак"/>
    <w:link w:val="af9"/>
    <w:rsid w:val="00DA5FA2"/>
    <w:rPr>
      <w:rFonts w:ascii="Segoe UI" w:hAnsi="Segoe UI" w:cs="Segoe UI"/>
      <w:sz w:val="18"/>
      <w:szCs w:val="18"/>
    </w:rPr>
  </w:style>
  <w:style w:type="character" w:customStyle="1" w:styleId="FontStyle46">
    <w:name w:val="Font Style46"/>
    <w:uiPriority w:val="99"/>
    <w:rsid w:val="00462541"/>
    <w:rPr>
      <w:rFonts w:ascii="Trebuchet MS" w:hAnsi="Trebuchet MS" w:cs="Trebuchet MS"/>
      <w:sz w:val="12"/>
      <w:szCs w:val="12"/>
    </w:rPr>
  </w:style>
  <w:style w:type="character" w:customStyle="1" w:styleId="FontStyle38">
    <w:name w:val="Font Style38"/>
    <w:uiPriority w:val="99"/>
    <w:rsid w:val="00462541"/>
    <w:rPr>
      <w:rFonts w:ascii="Trebuchet MS" w:hAnsi="Trebuchet MS" w:cs="Trebuchet MS"/>
      <w:sz w:val="10"/>
      <w:szCs w:val="10"/>
    </w:rPr>
  </w:style>
  <w:style w:type="paragraph" w:customStyle="1" w:styleId="xl63">
    <w:name w:val="xl63"/>
    <w:basedOn w:val="a"/>
    <w:rsid w:val="00F10E8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rsid w:val="00F10E8E"/>
    <w:pP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rsid w:val="00F10E8E"/>
    <w:pPr>
      <w:spacing w:before="100" w:beforeAutospacing="1" w:after="100" w:afterAutospacing="1"/>
    </w:pPr>
    <w:rPr>
      <w:b/>
      <w:bCs/>
    </w:rPr>
  </w:style>
  <w:style w:type="paragraph" w:customStyle="1" w:styleId="xl66">
    <w:name w:val="xl66"/>
    <w:basedOn w:val="a"/>
    <w:rsid w:val="00F10E8E"/>
    <w:pPr>
      <w:spacing w:before="100" w:beforeAutospacing="1" w:after="100" w:afterAutospacing="1"/>
      <w:jc w:val="center"/>
      <w:textAlignment w:val="bottom"/>
    </w:pPr>
    <w:rPr>
      <w:b/>
      <w:bCs/>
    </w:rPr>
  </w:style>
  <w:style w:type="paragraph" w:customStyle="1" w:styleId="xl67">
    <w:name w:val="xl67"/>
    <w:basedOn w:val="a"/>
    <w:rsid w:val="00F10E8E"/>
    <w:pPr>
      <w:spacing w:before="100" w:beforeAutospacing="1" w:after="100" w:afterAutospacing="1"/>
      <w:jc w:val="center"/>
      <w:textAlignment w:val="bottom"/>
    </w:pPr>
  </w:style>
  <w:style w:type="paragraph" w:customStyle="1" w:styleId="xl68">
    <w:name w:val="xl68"/>
    <w:basedOn w:val="a"/>
    <w:rsid w:val="00F10E8E"/>
    <w:pPr>
      <w:spacing w:before="100" w:beforeAutospacing="1" w:after="100" w:afterAutospacing="1"/>
      <w:jc w:val="right"/>
      <w:textAlignment w:val="bottom"/>
    </w:pPr>
    <w:rPr>
      <w:b/>
      <w:bCs/>
    </w:rPr>
  </w:style>
  <w:style w:type="paragraph" w:customStyle="1" w:styleId="xl69">
    <w:name w:val="xl69"/>
    <w:basedOn w:val="a"/>
    <w:rsid w:val="00F10E8E"/>
    <w:pPr>
      <w:shd w:val="clear" w:color="FFFFFF" w:fill="FFFFFF"/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F10E8E"/>
    <w:pPr>
      <w:shd w:val="clear" w:color="FFFFFF" w:fill="FFFFFF"/>
      <w:spacing w:before="100" w:beforeAutospacing="1" w:after="100" w:afterAutospacing="1"/>
    </w:pPr>
  </w:style>
  <w:style w:type="paragraph" w:customStyle="1" w:styleId="xl71">
    <w:name w:val="xl71"/>
    <w:basedOn w:val="a"/>
    <w:rsid w:val="00F10E8E"/>
    <w:pPr>
      <w:spacing w:before="100" w:beforeAutospacing="1" w:after="100" w:afterAutospacing="1"/>
      <w:jc w:val="right"/>
      <w:textAlignment w:val="bottom"/>
    </w:pPr>
  </w:style>
  <w:style w:type="paragraph" w:customStyle="1" w:styleId="xl72">
    <w:name w:val="xl72"/>
    <w:basedOn w:val="a"/>
    <w:rsid w:val="00F10E8E"/>
    <w:pPr>
      <w:spacing w:before="100" w:beforeAutospacing="1" w:after="100" w:afterAutospacing="1"/>
      <w:textAlignment w:val="bottom"/>
    </w:pPr>
  </w:style>
  <w:style w:type="paragraph" w:customStyle="1" w:styleId="xl73">
    <w:name w:val="xl73"/>
    <w:basedOn w:val="a"/>
    <w:rsid w:val="008D0939"/>
    <w:pPr>
      <w:spacing w:before="100" w:beforeAutospacing="1" w:after="100" w:afterAutospacing="1"/>
      <w:textAlignment w:val="bottom"/>
    </w:pPr>
  </w:style>
  <w:style w:type="character" w:styleId="afb">
    <w:name w:val="annotation reference"/>
    <w:basedOn w:val="a0"/>
    <w:semiHidden/>
    <w:unhideWhenUsed/>
    <w:rsid w:val="003E09D6"/>
    <w:rPr>
      <w:sz w:val="16"/>
      <w:szCs w:val="16"/>
    </w:rPr>
  </w:style>
  <w:style w:type="paragraph" w:styleId="afc">
    <w:name w:val="annotation text"/>
    <w:basedOn w:val="a"/>
    <w:link w:val="afd"/>
    <w:semiHidden/>
    <w:unhideWhenUsed/>
    <w:rsid w:val="003E09D6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semiHidden/>
    <w:rsid w:val="003E09D6"/>
  </w:style>
  <w:style w:type="paragraph" w:styleId="afe">
    <w:name w:val="annotation subject"/>
    <w:basedOn w:val="afc"/>
    <w:next w:val="afc"/>
    <w:link w:val="aff"/>
    <w:semiHidden/>
    <w:unhideWhenUsed/>
    <w:rsid w:val="003E09D6"/>
    <w:rPr>
      <w:b/>
      <w:bCs/>
    </w:rPr>
  </w:style>
  <w:style w:type="character" w:customStyle="1" w:styleId="aff">
    <w:name w:val="Тема примечания Знак"/>
    <w:basedOn w:val="afd"/>
    <w:link w:val="afe"/>
    <w:semiHidden/>
    <w:rsid w:val="003E09D6"/>
    <w:rPr>
      <w:b/>
      <w:bCs/>
    </w:rPr>
  </w:style>
  <w:style w:type="paragraph" w:customStyle="1" w:styleId="ConsPlusTitle">
    <w:name w:val="ConsPlusTitle"/>
    <w:rsid w:val="00F0182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msonormal0">
    <w:name w:val="msonormal"/>
    <w:basedOn w:val="a"/>
    <w:rsid w:val="009D4748"/>
    <w:pPr>
      <w:spacing w:before="100" w:beforeAutospacing="1" w:after="100" w:afterAutospacing="1"/>
    </w:pPr>
  </w:style>
  <w:style w:type="paragraph" w:styleId="aff0">
    <w:name w:val="Normal (Web)"/>
    <w:basedOn w:val="a"/>
    <w:uiPriority w:val="99"/>
    <w:semiHidden/>
    <w:unhideWhenUsed/>
    <w:rsid w:val="009A7A06"/>
    <w:pPr>
      <w:spacing w:before="100" w:beforeAutospacing="1" w:after="100" w:afterAutospacing="1"/>
    </w:pPr>
  </w:style>
  <w:style w:type="character" w:customStyle="1" w:styleId="apple-style-span">
    <w:name w:val="apple-style-span"/>
    <w:basedOn w:val="a0"/>
    <w:rsid w:val="005957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6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3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1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7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4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8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8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0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4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5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3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9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4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8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1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6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1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2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2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7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0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6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0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8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oc2\&#1052;&#1086;&#1080;%20&#1076;&#1086;&#1082;&#1091;&#1084;&#1077;&#1085;&#1090;&#1099;\&#1057;&#1086;&#1073;&#1088;&#1072;&#1085;&#1080;&#1077;%20&#1076;&#1077;&#1087;&#1091;&#1090;&#1072;&#1090;&#1086;&#1074;\&#1064;&#1072;&#1073;&#1083;&#1086;&#1085;&#1099;%20&#1057;&#1086;&#1073;&#1088;&#1072;&#1085;&#1080;&#1103;%20&#1076;&#1077;&#1087;&#1091;&#1090;&#1072;&#1090;&#1086;&#1074;\&#1056;&#1077;&#1096;&#1077;&#1085;&#1080;&#1077;%20&#1076;&#1077;&#1087;&#1091;&#1090;&#1072;&#1090;&#1086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1CE5A0-D8BD-4392-8015-C7DD2F54A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Решение депутатов.dot</Template>
  <TotalTime>1</TotalTime>
  <Pages>13</Pages>
  <Words>36289</Words>
  <Characters>206849</Characters>
  <Application>Microsoft Office Word</Application>
  <DocSecurity>0</DocSecurity>
  <Lines>1723</Lines>
  <Paragraphs>485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ЧЁВАШ РЕСПУБЛИКИН</vt:lpstr>
    </vt:vector>
  </TitlesOfParts>
  <Company>Администрация г.Новочебоксарска</Company>
  <LinksUpToDate>false</LinksUpToDate>
  <CharactersWithSpaces>242653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ЧЁВАШ РЕСПУБЛИКИН</dc:title>
  <dc:creator>doc2</dc:creator>
  <cp:lastModifiedBy>Пользователь Windows</cp:lastModifiedBy>
  <cp:revision>2</cp:revision>
  <cp:lastPrinted>2023-12-08T05:53:00Z</cp:lastPrinted>
  <dcterms:created xsi:type="dcterms:W3CDTF">2025-01-09T06:26:00Z</dcterms:created>
  <dcterms:modified xsi:type="dcterms:W3CDTF">2025-01-09T06:26:00Z</dcterms:modified>
</cp:coreProperties>
</file>