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FDA" w:rsidRPr="009300D6" w:rsidRDefault="00B66FDA" w:rsidP="00930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Hlk96605402"/>
      <w:bookmarkEnd w:id="0"/>
      <w:r w:rsidRPr="009300D6">
        <w:rPr>
          <w:rFonts w:ascii="Times New Roman" w:hAnsi="Times New Roman"/>
          <w:b/>
          <w:sz w:val="26"/>
          <w:szCs w:val="26"/>
        </w:rPr>
        <w:t>ПЕРЕЧЕНЬ</w:t>
      </w:r>
    </w:p>
    <w:p w:rsidR="00B66FDA" w:rsidRPr="00B84E7A" w:rsidRDefault="00B66FDA" w:rsidP="00592E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00D6">
        <w:rPr>
          <w:rFonts w:ascii="Times New Roman" w:hAnsi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</w:t>
      </w:r>
      <w:r>
        <w:rPr>
          <w:rFonts w:ascii="Times New Roman" w:hAnsi="Times New Roman"/>
          <w:b/>
          <w:sz w:val="26"/>
          <w:szCs w:val="26"/>
        </w:rPr>
        <w:t xml:space="preserve">проекта </w:t>
      </w:r>
      <w:r w:rsidRPr="00EA1406">
        <w:rPr>
          <w:rFonts w:ascii="Times New Roman" w:hAnsi="Times New Roman"/>
          <w:b/>
          <w:sz w:val="26"/>
          <w:szCs w:val="26"/>
        </w:rPr>
        <w:t xml:space="preserve">закона Чувашской Республики </w:t>
      </w:r>
      <w:r>
        <w:rPr>
          <w:rFonts w:ascii="Times New Roman" w:hAnsi="Times New Roman"/>
          <w:b/>
          <w:sz w:val="26"/>
          <w:szCs w:val="26"/>
        </w:rPr>
        <w:t>«О</w:t>
      </w:r>
      <w:r w:rsidRPr="000241F2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внесении изменений в статью 33</w:t>
      </w:r>
      <w:r w:rsidRPr="00277845">
        <w:rPr>
          <w:rFonts w:ascii="Times New Roman" w:hAnsi="Times New Roman"/>
          <w:b/>
          <w:sz w:val="26"/>
          <w:szCs w:val="26"/>
          <w:vertAlign w:val="superscript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Закона Чувашской Республики «Об административных правонарушениях </w:t>
      </w:r>
      <w:r>
        <w:rPr>
          <w:rFonts w:ascii="Times New Roman" w:hAnsi="Times New Roman"/>
          <w:b/>
          <w:sz w:val="26"/>
          <w:szCs w:val="26"/>
        </w:rPr>
        <w:br/>
        <w:t>в Чувашской Республике»</w:t>
      </w:r>
    </w:p>
    <w:p w:rsidR="00B66FDA" w:rsidRDefault="00B66FDA" w:rsidP="00592E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p w:rsidR="00B66FDA" w:rsidRDefault="00B66FDA" w:rsidP="00592ED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E3D1D">
        <w:rPr>
          <w:rFonts w:ascii="Times New Roman" w:hAnsi="Times New Roman"/>
          <w:sz w:val="26"/>
          <w:szCs w:val="26"/>
        </w:rPr>
        <w:t xml:space="preserve">В связи с принятием </w:t>
      </w:r>
      <w:r w:rsidRPr="00592ED4">
        <w:rPr>
          <w:rFonts w:ascii="Times New Roman" w:hAnsi="Times New Roman"/>
          <w:sz w:val="26"/>
          <w:szCs w:val="26"/>
        </w:rPr>
        <w:t>проект</w:t>
      </w:r>
      <w:r>
        <w:rPr>
          <w:rFonts w:ascii="Times New Roman" w:hAnsi="Times New Roman"/>
          <w:sz w:val="26"/>
          <w:szCs w:val="26"/>
        </w:rPr>
        <w:t>а</w:t>
      </w:r>
      <w:r w:rsidRPr="00592ED4">
        <w:rPr>
          <w:rFonts w:ascii="Times New Roman" w:hAnsi="Times New Roman"/>
          <w:sz w:val="26"/>
          <w:szCs w:val="26"/>
        </w:rPr>
        <w:t xml:space="preserve"> закона Чувашской Республики </w:t>
      </w:r>
      <w:r w:rsidRPr="00D5200C">
        <w:rPr>
          <w:rFonts w:ascii="Times New Roman" w:hAnsi="Times New Roman"/>
          <w:sz w:val="26"/>
          <w:szCs w:val="26"/>
        </w:rPr>
        <w:t>«О</w:t>
      </w:r>
      <w:r>
        <w:rPr>
          <w:rFonts w:ascii="Times New Roman" w:hAnsi="Times New Roman"/>
          <w:sz w:val="26"/>
          <w:szCs w:val="26"/>
        </w:rPr>
        <w:t xml:space="preserve"> внесении изменений в статью 33</w:t>
      </w:r>
      <w:r w:rsidRPr="00277845">
        <w:rPr>
          <w:rFonts w:ascii="Times New Roman" w:hAnsi="Times New Roman"/>
          <w:sz w:val="26"/>
          <w:szCs w:val="26"/>
          <w:vertAlign w:val="superscript"/>
        </w:rPr>
        <w:t>1</w:t>
      </w:r>
      <w:r w:rsidRPr="00D5200C">
        <w:rPr>
          <w:rFonts w:ascii="Times New Roman" w:hAnsi="Times New Roman"/>
          <w:sz w:val="26"/>
          <w:szCs w:val="26"/>
        </w:rPr>
        <w:t xml:space="preserve"> Закона Чувашской Республики «Об административных правонарушениях</w:t>
      </w:r>
      <w:r>
        <w:rPr>
          <w:rFonts w:ascii="Times New Roman" w:hAnsi="Times New Roman"/>
          <w:sz w:val="26"/>
          <w:szCs w:val="26"/>
        </w:rPr>
        <w:t xml:space="preserve"> в Чувашской Республике</w:t>
      </w:r>
      <w:r w:rsidRPr="00D5200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не потребуется </w:t>
      </w:r>
      <w:r w:rsidRPr="00FD7E52">
        <w:rPr>
          <w:rFonts w:ascii="Times New Roman" w:hAnsi="Times New Roman"/>
          <w:sz w:val="26"/>
          <w:szCs w:val="26"/>
        </w:rPr>
        <w:t>признания утратившими силу, приостановления, изменения или принятия законов Чувашской Республики и иных нормативных правовых актов Чувашской Республики</w:t>
      </w:r>
      <w:r>
        <w:rPr>
          <w:rFonts w:ascii="Times New Roman" w:hAnsi="Times New Roman"/>
          <w:sz w:val="26"/>
          <w:szCs w:val="26"/>
        </w:rPr>
        <w:t>.</w:t>
      </w:r>
    </w:p>
    <w:p w:rsidR="00B66FDA" w:rsidRDefault="00B66FDA" w:rsidP="002700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0A0"/>
      </w:tblPr>
      <w:tblGrid>
        <w:gridCol w:w="3969"/>
        <w:gridCol w:w="3681"/>
        <w:gridCol w:w="1695"/>
      </w:tblGrid>
      <w:tr w:rsidR="00B66FDA" w:rsidRPr="00855DC7" w:rsidTr="00855DC7">
        <w:tc>
          <w:tcPr>
            <w:tcW w:w="3969" w:type="dxa"/>
          </w:tcPr>
          <w:p w:rsidR="00B66FDA" w:rsidRPr="00855DC7" w:rsidRDefault="00B66FDA" w:rsidP="00855DC7">
            <w:pPr>
              <w:spacing w:after="0" w:line="240" w:lineRule="auto"/>
              <w:ind w:left="-104" w:right="-1"/>
              <w:rPr>
                <w:rFonts w:ascii="Times New Roman" w:hAnsi="Times New Roman"/>
                <w:sz w:val="26"/>
                <w:szCs w:val="26"/>
              </w:rPr>
            </w:pPr>
          </w:p>
          <w:p w:rsidR="00B66FDA" w:rsidRPr="00855DC7" w:rsidRDefault="00B66FDA" w:rsidP="00855DC7">
            <w:pPr>
              <w:spacing w:after="0" w:line="240" w:lineRule="auto"/>
              <w:ind w:left="-104" w:right="-1"/>
              <w:rPr>
                <w:rFonts w:ascii="Times New Roman" w:hAnsi="Times New Roman"/>
                <w:sz w:val="26"/>
                <w:szCs w:val="26"/>
              </w:rPr>
            </w:pPr>
            <w:r w:rsidRPr="00855DC7">
              <w:rPr>
                <w:rFonts w:ascii="Times New Roman" w:hAnsi="Times New Roman"/>
                <w:sz w:val="26"/>
                <w:szCs w:val="26"/>
              </w:rPr>
              <w:t xml:space="preserve">Министр образования </w:t>
            </w:r>
          </w:p>
          <w:p w:rsidR="00B66FDA" w:rsidRPr="00855DC7" w:rsidRDefault="00B66FDA" w:rsidP="00855DC7">
            <w:pPr>
              <w:autoSpaceDE w:val="0"/>
              <w:autoSpaceDN w:val="0"/>
              <w:adjustRightInd w:val="0"/>
              <w:spacing w:after="0" w:line="240" w:lineRule="auto"/>
              <w:ind w:left="-104"/>
              <w:rPr>
                <w:rFonts w:ascii="Times New Roman" w:hAnsi="Times New Roman"/>
                <w:sz w:val="26"/>
                <w:szCs w:val="26"/>
              </w:rPr>
            </w:pPr>
            <w:r w:rsidRPr="00855DC7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3681" w:type="dxa"/>
          </w:tcPr>
          <w:p w:rsidR="00B66FDA" w:rsidRPr="00855DC7" w:rsidRDefault="00B66FDA" w:rsidP="00855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5DC7">
              <w:rPr>
                <w:rFonts w:ascii="Times New Roman" w:hAnsi="Times New Roman"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70.25pt;height:73.5pt;visibility:visible">
                  <v:imagedata r:id="rId5" o:title=""/>
                </v:shape>
              </w:pict>
            </w:r>
          </w:p>
        </w:tc>
        <w:tc>
          <w:tcPr>
            <w:tcW w:w="1695" w:type="dxa"/>
          </w:tcPr>
          <w:p w:rsidR="00B66FDA" w:rsidRPr="00855DC7" w:rsidRDefault="00B66FDA" w:rsidP="00855DC7">
            <w:pPr>
              <w:autoSpaceDE w:val="0"/>
              <w:autoSpaceDN w:val="0"/>
              <w:adjustRightInd w:val="0"/>
              <w:spacing w:after="0" w:line="240" w:lineRule="auto"/>
              <w:ind w:right="-26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5DC7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  <w:p w:rsidR="00B66FDA" w:rsidRPr="00855DC7" w:rsidRDefault="00B66FDA" w:rsidP="00855DC7">
            <w:pPr>
              <w:autoSpaceDE w:val="0"/>
              <w:autoSpaceDN w:val="0"/>
              <w:adjustRightInd w:val="0"/>
              <w:spacing w:after="0" w:line="240" w:lineRule="auto"/>
              <w:ind w:right="-26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5DC7">
              <w:rPr>
                <w:rFonts w:ascii="Times New Roman" w:hAnsi="Times New Roman"/>
                <w:sz w:val="26"/>
                <w:szCs w:val="26"/>
              </w:rPr>
              <w:t>Д.А. Захаров</w:t>
            </w:r>
          </w:p>
        </w:tc>
      </w:tr>
    </w:tbl>
    <w:p w:rsidR="00B66FDA" w:rsidRPr="00B0635C" w:rsidRDefault="00B66FDA" w:rsidP="00761913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sectPr w:rsidR="00B66FDA" w:rsidRPr="00B0635C" w:rsidSect="00BE2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F0414"/>
    <w:multiLevelType w:val="hybridMultilevel"/>
    <w:tmpl w:val="C162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635C"/>
    <w:rsid w:val="000024B5"/>
    <w:rsid w:val="00003B29"/>
    <w:rsid w:val="000079A8"/>
    <w:rsid w:val="0001272F"/>
    <w:rsid w:val="000129FD"/>
    <w:rsid w:val="00015F72"/>
    <w:rsid w:val="00022E72"/>
    <w:rsid w:val="000241F2"/>
    <w:rsid w:val="00025A12"/>
    <w:rsid w:val="00027192"/>
    <w:rsid w:val="000332E7"/>
    <w:rsid w:val="00040211"/>
    <w:rsid w:val="00042655"/>
    <w:rsid w:val="000434E8"/>
    <w:rsid w:val="00043DF3"/>
    <w:rsid w:val="00047F71"/>
    <w:rsid w:val="000505A7"/>
    <w:rsid w:val="00050616"/>
    <w:rsid w:val="00050ABD"/>
    <w:rsid w:val="00054A6A"/>
    <w:rsid w:val="0005548C"/>
    <w:rsid w:val="000554C1"/>
    <w:rsid w:val="00057525"/>
    <w:rsid w:val="00061A91"/>
    <w:rsid w:val="00062DD0"/>
    <w:rsid w:val="0006348F"/>
    <w:rsid w:val="0006360A"/>
    <w:rsid w:val="00065846"/>
    <w:rsid w:val="00071063"/>
    <w:rsid w:val="00071CF4"/>
    <w:rsid w:val="00076741"/>
    <w:rsid w:val="000813DD"/>
    <w:rsid w:val="00081BD1"/>
    <w:rsid w:val="00081BD7"/>
    <w:rsid w:val="000822A7"/>
    <w:rsid w:val="00082963"/>
    <w:rsid w:val="0008375E"/>
    <w:rsid w:val="000872E8"/>
    <w:rsid w:val="000932C5"/>
    <w:rsid w:val="00095441"/>
    <w:rsid w:val="00095E91"/>
    <w:rsid w:val="00096A3A"/>
    <w:rsid w:val="00096DFE"/>
    <w:rsid w:val="00097C5C"/>
    <w:rsid w:val="00097EA0"/>
    <w:rsid w:val="000A1F32"/>
    <w:rsid w:val="000A373A"/>
    <w:rsid w:val="000A3E68"/>
    <w:rsid w:val="000A4CA3"/>
    <w:rsid w:val="000A539F"/>
    <w:rsid w:val="000A59D2"/>
    <w:rsid w:val="000A77A5"/>
    <w:rsid w:val="000B0D91"/>
    <w:rsid w:val="000B1D96"/>
    <w:rsid w:val="000B209E"/>
    <w:rsid w:val="000B20FE"/>
    <w:rsid w:val="000B6237"/>
    <w:rsid w:val="000B6D8F"/>
    <w:rsid w:val="000B7726"/>
    <w:rsid w:val="000B7B5A"/>
    <w:rsid w:val="000C19B6"/>
    <w:rsid w:val="000C3648"/>
    <w:rsid w:val="000C7C25"/>
    <w:rsid w:val="000D2F4C"/>
    <w:rsid w:val="000D3B43"/>
    <w:rsid w:val="000D4376"/>
    <w:rsid w:val="000D4E8F"/>
    <w:rsid w:val="000E20E7"/>
    <w:rsid w:val="000E2B87"/>
    <w:rsid w:val="000E3ABC"/>
    <w:rsid w:val="000E4A19"/>
    <w:rsid w:val="000E5A4B"/>
    <w:rsid w:val="000E6148"/>
    <w:rsid w:val="000E65BA"/>
    <w:rsid w:val="000E7231"/>
    <w:rsid w:val="000E7A77"/>
    <w:rsid w:val="000E7F7F"/>
    <w:rsid w:val="000F0732"/>
    <w:rsid w:val="000F2759"/>
    <w:rsid w:val="000F2D40"/>
    <w:rsid w:val="000F2E34"/>
    <w:rsid w:val="000F4A89"/>
    <w:rsid w:val="000F4BB0"/>
    <w:rsid w:val="000F5B25"/>
    <w:rsid w:val="000F688A"/>
    <w:rsid w:val="000F7179"/>
    <w:rsid w:val="0010190E"/>
    <w:rsid w:val="00103388"/>
    <w:rsid w:val="00105E03"/>
    <w:rsid w:val="0010618C"/>
    <w:rsid w:val="00107F81"/>
    <w:rsid w:val="0011079C"/>
    <w:rsid w:val="0011117D"/>
    <w:rsid w:val="00111251"/>
    <w:rsid w:val="00112325"/>
    <w:rsid w:val="00112A78"/>
    <w:rsid w:val="00112E6F"/>
    <w:rsid w:val="001135E7"/>
    <w:rsid w:val="00114A5E"/>
    <w:rsid w:val="00116DEB"/>
    <w:rsid w:val="00121CEE"/>
    <w:rsid w:val="00121D02"/>
    <w:rsid w:val="00122A8A"/>
    <w:rsid w:val="00123953"/>
    <w:rsid w:val="00126AE9"/>
    <w:rsid w:val="001276D8"/>
    <w:rsid w:val="00130373"/>
    <w:rsid w:val="00131385"/>
    <w:rsid w:val="0013342C"/>
    <w:rsid w:val="00133E4E"/>
    <w:rsid w:val="00140A03"/>
    <w:rsid w:val="00141CD2"/>
    <w:rsid w:val="00145CA2"/>
    <w:rsid w:val="00146FA8"/>
    <w:rsid w:val="00151C50"/>
    <w:rsid w:val="00152F6B"/>
    <w:rsid w:val="00154449"/>
    <w:rsid w:val="00156AF4"/>
    <w:rsid w:val="001575D0"/>
    <w:rsid w:val="0016059F"/>
    <w:rsid w:val="00160F1D"/>
    <w:rsid w:val="0016249E"/>
    <w:rsid w:val="00167256"/>
    <w:rsid w:val="00167737"/>
    <w:rsid w:val="00172D06"/>
    <w:rsid w:val="001740FB"/>
    <w:rsid w:val="0017426C"/>
    <w:rsid w:val="00175EBF"/>
    <w:rsid w:val="00177B71"/>
    <w:rsid w:val="00177F9A"/>
    <w:rsid w:val="00180E1F"/>
    <w:rsid w:val="00182E6E"/>
    <w:rsid w:val="0018510B"/>
    <w:rsid w:val="00192A8B"/>
    <w:rsid w:val="00194417"/>
    <w:rsid w:val="001946DD"/>
    <w:rsid w:val="001959DA"/>
    <w:rsid w:val="001A2A68"/>
    <w:rsid w:val="001A2B4F"/>
    <w:rsid w:val="001A4E1C"/>
    <w:rsid w:val="001A5285"/>
    <w:rsid w:val="001A687F"/>
    <w:rsid w:val="001A7F8E"/>
    <w:rsid w:val="001B0086"/>
    <w:rsid w:val="001B042B"/>
    <w:rsid w:val="001B1305"/>
    <w:rsid w:val="001B49E5"/>
    <w:rsid w:val="001B520D"/>
    <w:rsid w:val="001B5674"/>
    <w:rsid w:val="001C0D2C"/>
    <w:rsid w:val="001C44C2"/>
    <w:rsid w:val="001C7B1D"/>
    <w:rsid w:val="001D0B9B"/>
    <w:rsid w:val="001D1418"/>
    <w:rsid w:val="001D1D43"/>
    <w:rsid w:val="001D3C36"/>
    <w:rsid w:val="001D6BE2"/>
    <w:rsid w:val="001D7070"/>
    <w:rsid w:val="001D7B92"/>
    <w:rsid w:val="001E2937"/>
    <w:rsid w:val="001E312F"/>
    <w:rsid w:val="001E3492"/>
    <w:rsid w:val="001E40EC"/>
    <w:rsid w:val="001F2D1C"/>
    <w:rsid w:val="001F405C"/>
    <w:rsid w:val="001F6F9D"/>
    <w:rsid w:val="001F7A38"/>
    <w:rsid w:val="002008DF"/>
    <w:rsid w:val="00201DE0"/>
    <w:rsid w:val="00204154"/>
    <w:rsid w:val="002073A7"/>
    <w:rsid w:val="00210DCA"/>
    <w:rsid w:val="00212A93"/>
    <w:rsid w:val="00213955"/>
    <w:rsid w:val="00216BFC"/>
    <w:rsid w:val="00217D5F"/>
    <w:rsid w:val="00221014"/>
    <w:rsid w:val="002229DC"/>
    <w:rsid w:val="00224029"/>
    <w:rsid w:val="00226335"/>
    <w:rsid w:val="00226662"/>
    <w:rsid w:val="00227C8C"/>
    <w:rsid w:val="00230BF5"/>
    <w:rsid w:val="00230CA9"/>
    <w:rsid w:val="00231657"/>
    <w:rsid w:val="00232DFA"/>
    <w:rsid w:val="002338BA"/>
    <w:rsid w:val="002339C2"/>
    <w:rsid w:val="00234591"/>
    <w:rsid w:val="00234CB2"/>
    <w:rsid w:val="002359AA"/>
    <w:rsid w:val="00235E63"/>
    <w:rsid w:val="00237517"/>
    <w:rsid w:val="00240C9D"/>
    <w:rsid w:val="00241B9F"/>
    <w:rsid w:val="002439DF"/>
    <w:rsid w:val="00245912"/>
    <w:rsid w:val="00245F91"/>
    <w:rsid w:val="00246F6E"/>
    <w:rsid w:val="00247BF2"/>
    <w:rsid w:val="00253B30"/>
    <w:rsid w:val="00254E05"/>
    <w:rsid w:val="00254EF3"/>
    <w:rsid w:val="00256BA6"/>
    <w:rsid w:val="00257381"/>
    <w:rsid w:val="002700A8"/>
    <w:rsid w:val="00271965"/>
    <w:rsid w:val="00273191"/>
    <w:rsid w:val="00273E67"/>
    <w:rsid w:val="00274A41"/>
    <w:rsid w:val="00275C25"/>
    <w:rsid w:val="00276DE2"/>
    <w:rsid w:val="00277845"/>
    <w:rsid w:val="00277B3E"/>
    <w:rsid w:val="0028123D"/>
    <w:rsid w:val="00281EC9"/>
    <w:rsid w:val="00284628"/>
    <w:rsid w:val="00285F00"/>
    <w:rsid w:val="00286D0F"/>
    <w:rsid w:val="00287DAE"/>
    <w:rsid w:val="00290DCF"/>
    <w:rsid w:val="00297913"/>
    <w:rsid w:val="002A6908"/>
    <w:rsid w:val="002A7529"/>
    <w:rsid w:val="002A7642"/>
    <w:rsid w:val="002B1889"/>
    <w:rsid w:val="002B1E18"/>
    <w:rsid w:val="002B4643"/>
    <w:rsid w:val="002B4AAA"/>
    <w:rsid w:val="002C122A"/>
    <w:rsid w:val="002C2235"/>
    <w:rsid w:val="002C33ED"/>
    <w:rsid w:val="002C37D1"/>
    <w:rsid w:val="002C62B0"/>
    <w:rsid w:val="002D16A0"/>
    <w:rsid w:val="002D2216"/>
    <w:rsid w:val="002D2CE8"/>
    <w:rsid w:val="002D4498"/>
    <w:rsid w:val="002E0294"/>
    <w:rsid w:val="002E0D7A"/>
    <w:rsid w:val="002E6E2F"/>
    <w:rsid w:val="002F575E"/>
    <w:rsid w:val="002F6031"/>
    <w:rsid w:val="002F795D"/>
    <w:rsid w:val="0030085E"/>
    <w:rsid w:val="003013E6"/>
    <w:rsid w:val="00302973"/>
    <w:rsid w:val="00302E1C"/>
    <w:rsid w:val="00304DAA"/>
    <w:rsid w:val="00305C27"/>
    <w:rsid w:val="00306468"/>
    <w:rsid w:val="00306D0B"/>
    <w:rsid w:val="003072F5"/>
    <w:rsid w:val="0031021B"/>
    <w:rsid w:val="00311983"/>
    <w:rsid w:val="003126FF"/>
    <w:rsid w:val="003139DA"/>
    <w:rsid w:val="003145A5"/>
    <w:rsid w:val="00314E00"/>
    <w:rsid w:val="00316793"/>
    <w:rsid w:val="00322C29"/>
    <w:rsid w:val="00323344"/>
    <w:rsid w:val="00323A0C"/>
    <w:rsid w:val="00325058"/>
    <w:rsid w:val="003261B6"/>
    <w:rsid w:val="003275EF"/>
    <w:rsid w:val="003311DB"/>
    <w:rsid w:val="00332016"/>
    <w:rsid w:val="0033457A"/>
    <w:rsid w:val="003359A1"/>
    <w:rsid w:val="0034142A"/>
    <w:rsid w:val="003422B9"/>
    <w:rsid w:val="003434A5"/>
    <w:rsid w:val="00344D38"/>
    <w:rsid w:val="00351AA5"/>
    <w:rsid w:val="00353924"/>
    <w:rsid w:val="00354CE6"/>
    <w:rsid w:val="003558BC"/>
    <w:rsid w:val="00356C56"/>
    <w:rsid w:val="003575EB"/>
    <w:rsid w:val="00357931"/>
    <w:rsid w:val="0036027A"/>
    <w:rsid w:val="003602DB"/>
    <w:rsid w:val="00363866"/>
    <w:rsid w:val="00364C52"/>
    <w:rsid w:val="00364F37"/>
    <w:rsid w:val="003655E1"/>
    <w:rsid w:val="00366211"/>
    <w:rsid w:val="00372377"/>
    <w:rsid w:val="00372FC3"/>
    <w:rsid w:val="003800BC"/>
    <w:rsid w:val="003802A0"/>
    <w:rsid w:val="0038100F"/>
    <w:rsid w:val="003821E9"/>
    <w:rsid w:val="0038524C"/>
    <w:rsid w:val="0038796C"/>
    <w:rsid w:val="003921C4"/>
    <w:rsid w:val="003A1141"/>
    <w:rsid w:val="003A2807"/>
    <w:rsid w:val="003A2C3C"/>
    <w:rsid w:val="003A2C4B"/>
    <w:rsid w:val="003A3ADD"/>
    <w:rsid w:val="003A4B6D"/>
    <w:rsid w:val="003A52DA"/>
    <w:rsid w:val="003A645A"/>
    <w:rsid w:val="003A7337"/>
    <w:rsid w:val="003B1304"/>
    <w:rsid w:val="003B1366"/>
    <w:rsid w:val="003B1972"/>
    <w:rsid w:val="003B55E9"/>
    <w:rsid w:val="003B6C35"/>
    <w:rsid w:val="003B6CA7"/>
    <w:rsid w:val="003C1AA2"/>
    <w:rsid w:val="003C22BC"/>
    <w:rsid w:val="003C30BC"/>
    <w:rsid w:val="003C44BF"/>
    <w:rsid w:val="003C60EF"/>
    <w:rsid w:val="003C66C7"/>
    <w:rsid w:val="003C6BEF"/>
    <w:rsid w:val="003C7CC0"/>
    <w:rsid w:val="003D3E57"/>
    <w:rsid w:val="003D443E"/>
    <w:rsid w:val="003D54DF"/>
    <w:rsid w:val="003D563E"/>
    <w:rsid w:val="003D6E4D"/>
    <w:rsid w:val="003D74CC"/>
    <w:rsid w:val="003E0F78"/>
    <w:rsid w:val="003E1324"/>
    <w:rsid w:val="003E2390"/>
    <w:rsid w:val="003E3FA6"/>
    <w:rsid w:val="003E55C8"/>
    <w:rsid w:val="003E619D"/>
    <w:rsid w:val="003F04F7"/>
    <w:rsid w:val="003F0583"/>
    <w:rsid w:val="003F1E2F"/>
    <w:rsid w:val="003F2641"/>
    <w:rsid w:val="003F3474"/>
    <w:rsid w:val="003F4D94"/>
    <w:rsid w:val="003F5D47"/>
    <w:rsid w:val="004001AD"/>
    <w:rsid w:val="00402F26"/>
    <w:rsid w:val="00403906"/>
    <w:rsid w:val="004043BC"/>
    <w:rsid w:val="00406F88"/>
    <w:rsid w:val="004072E7"/>
    <w:rsid w:val="00407881"/>
    <w:rsid w:val="004129C7"/>
    <w:rsid w:val="004156AB"/>
    <w:rsid w:val="0041621C"/>
    <w:rsid w:val="004223C7"/>
    <w:rsid w:val="004251B0"/>
    <w:rsid w:val="0043086A"/>
    <w:rsid w:val="00434D33"/>
    <w:rsid w:val="00435FDB"/>
    <w:rsid w:val="00436F34"/>
    <w:rsid w:val="00444DBD"/>
    <w:rsid w:val="00445644"/>
    <w:rsid w:val="00446501"/>
    <w:rsid w:val="004466BB"/>
    <w:rsid w:val="00446B2C"/>
    <w:rsid w:val="00446EE8"/>
    <w:rsid w:val="00447D69"/>
    <w:rsid w:val="00451EAA"/>
    <w:rsid w:val="00451F94"/>
    <w:rsid w:val="0045374C"/>
    <w:rsid w:val="00453C38"/>
    <w:rsid w:val="00455E9C"/>
    <w:rsid w:val="00456F77"/>
    <w:rsid w:val="00461210"/>
    <w:rsid w:val="0046301F"/>
    <w:rsid w:val="00463C22"/>
    <w:rsid w:val="00465BB3"/>
    <w:rsid w:val="0046669F"/>
    <w:rsid w:val="00466A54"/>
    <w:rsid w:val="00475EBA"/>
    <w:rsid w:val="004761C8"/>
    <w:rsid w:val="004779AE"/>
    <w:rsid w:val="00477C9D"/>
    <w:rsid w:val="00480074"/>
    <w:rsid w:val="00483F3A"/>
    <w:rsid w:val="00485093"/>
    <w:rsid w:val="00487BB7"/>
    <w:rsid w:val="004911B3"/>
    <w:rsid w:val="0049206A"/>
    <w:rsid w:val="0049540E"/>
    <w:rsid w:val="004A130E"/>
    <w:rsid w:val="004A15DD"/>
    <w:rsid w:val="004A1D71"/>
    <w:rsid w:val="004A3DF6"/>
    <w:rsid w:val="004A5B5D"/>
    <w:rsid w:val="004A5D98"/>
    <w:rsid w:val="004A6FB1"/>
    <w:rsid w:val="004A7961"/>
    <w:rsid w:val="004A7F7A"/>
    <w:rsid w:val="004B0E2B"/>
    <w:rsid w:val="004B316E"/>
    <w:rsid w:val="004B63A0"/>
    <w:rsid w:val="004B7C6A"/>
    <w:rsid w:val="004B7EEE"/>
    <w:rsid w:val="004C0E63"/>
    <w:rsid w:val="004C2276"/>
    <w:rsid w:val="004C4266"/>
    <w:rsid w:val="004C47FE"/>
    <w:rsid w:val="004C5E49"/>
    <w:rsid w:val="004C5E8B"/>
    <w:rsid w:val="004C69E5"/>
    <w:rsid w:val="004C6AFD"/>
    <w:rsid w:val="004C7DDA"/>
    <w:rsid w:val="004D0B36"/>
    <w:rsid w:val="004D13E5"/>
    <w:rsid w:val="004D17A8"/>
    <w:rsid w:val="004D42D8"/>
    <w:rsid w:val="004D4B4D"/>
    <w:rsid w:val="004D4F7C"/>
    <w:rsid w:val="004D5BB8"/>
    <w:rsid w:val="004D6E1C"/>
    <w:rsid w:val="004D786D"/>
    <w:rsid w:val="004D7C49"/>
    <w:rsid w:val="004E1192"/>
    <w:rsid w:val="004E2D2D"/>
    <w:rsid w:val="004E4D4A"/>
    <w:rsid w:val="004E5970"/>
    <w:rsid w:val="004E6E6C"/>
    <w:rsid w:val="004F3B04"/>
    <w:rsid w:val="004F447F"/>
    <w:rsid w:val="004F4944"/>
    <w:rsid w:val="00501AD6"/>
    <w:rsid w:val="00501C88"/>
    <w:rsid w:val="00502E22"/>
    <w:rsid w:val="00505754"/>
    <w:rsid w:val="00506BAC"/>
    <w:rsid w:val="00506BAD"/>
    <w:rsid w:val="0051357A"/>
    <w:rsid w:val="00516FCC"/>
    <w:rsid w:val="00520C3D"/>
    <w:rsid w:val="005231BF"/>
    <w:rsid w:val="00523738"/>
    <w:rsid w:val="00524C17"/>
    <w:rsid w:val="00525056"/>
    <w:rsid w:val="0052626A"/>
    <w:rsid w:val="0052785A"/>
    <w:rsid w:val="00531AC5"/>
    <w:rsid w:val="00531B23"/>
    <w:rsid w:val="00533BFE"/>
    <w:rsid w:val="00533C00"/>
    <w:rsid w:val="005357B7"/>
    <w:rsid w:val="00542F64"/>
    <w:rsid w:val="00543557"/>
    <w:rsid w:val="0054537E"/>
    <w:rsid w:val="00550056"/>
    <w:rsid w:val="0055035D"/>
    <w:rsid w:val="005529D8"/>
    <w:rsid w:val="00553AF3"/>
    <w:rsid w:val="0055433C"/>
    <w:rsid w:val="0055492A"/>
    <w:rsid w:val="00561C0A"/>
    <w:rsid w:val="00566251"/>
    <w:rsid w:val="00572007"/>
    <w:rsid w:val="00577508"/>
    <w:rsid w:val="0058007D"/>
    <w:rsid w:val="00580D08"/>
    <w:rsid w:val="00581D3F"/>
    <w:rsid w:val="00583D38"/>
    <w:rsid w:val="0058524B"/>
    <w:rsid w:val="00586FF3"/>
    <w:rsid w:val="00587FEA"/>
    <w:rsid w:val="00592ED4"/>
    <w:rsid w:val="00594A40"/>
    <w:rsid w:val="00596B5C"/>
    <w:rsid w:val="00597562"/>
    <w:rsid w:val="005A1BDE"/>
    <w:rsid w:val="005A58B8"/>
    <w:rsid w:val="005A7FCD"/>
    <w:rsid w:val="005B077C"/>
    <w:rsid w:val="005B13C9"/>
    <w:rsid w:val="005B46A1"/>
    <w:rsid w:val="005B53F4"/>
    <w:rsid w:val="005B5E3F"/>
    <w:rsid w:val="005B6D59"/>
    <w:rsid w:val="005B7118"/>
    <w:rsid w:val="005C2351"/>
    <w:rsid w:val="005C3624"/>
    <w:rsid w:val="005C3AAD"/>
    <w:rsid w:val="005C4A2C"/>
    <w:rsid w:val="005C6CB8"/>
    <w:rsid w:val="005D0718"/>
    <w:rsid w:val="005D5133"/>
    <w:rsid w:val="005D61D9"/>
    <w:rsid w:val="005D7672"/>
    <w:rsid w:val="005D7DDD"/>
    <w:rsid w:val="005E0560"/>
    <w:rsid w:val="005E469C"/>
    <w:rsid w:val="005E74CE"/>
    <w:rsid w:val="005E7BC2"/>
    <w:rsid w:val="005F0B65"/>
    <w:rsid w:val="005F0C81"/>
    <w:rsid w:val="005F2043"/>
    <w:rsid w:val="005F318E"/>
    <w:rsid w:val="005F3F7D"/>
    <w:rsid w:val="005F7DB0"/>
    <w:rsid w:val="0060006D"/>
    <w:rsid w:val="00601049"/>
    <w:rsid w:val="00601399"/>
    <w:rsid w:val="0060439A"/>
    <w:rsid w:val="00605033"/>
    <w:rsid w:val="00606C94"/>
    <w:rsid w:val="0060707C"/>
    <w:rsid w:val="0060779A"/>
    <w:rsid w:val="00610C3C"/>
    <w:rsid w:val="00610FCC"/>
    <w:rsid w:val="00612123"/>
    <w:rsid w:val="00614DDD"/>
    <w:rsid w:val="00617939"/>
    <w:rsid w:val="0062281F"/>
    <w:rsid w:val="00623103"/>
    <w:rsid w:val="00623998"/>
    <w:rsid w:val="00631C0E"/>
    <w:rsid w:val="00631CD9"/>
    <w:rsid w:val="006324B5"/>
    <w:rsid w:val="00634EDD"/>
    <w:rsid w:val="00635D24"/>
    <w:rsid w:val="00640B0D"/>
    <w:rsid w:val="006429BA"/>
    <w:rsid w:val="00645DCC"/>
    <w:rsid w:val="006471AF"/>
    <w:rsid w:val="00650D99"/>
    <w:rsid w:val="00652B0A"/>
    <w:rsid w:val="00652ED3"/>
    <w:rsid w:val="00653902"/>
    <w:rsid w:val="00663932"/>
    <w:rsid w:val="00663DDB"/>
    <w:rsid w:val="00664F21"/>
    <w:rsid w:val="00665D7C"/>
    <w:rsid w:val="0066633E"/>
    <w:rsid w:val="0066756B"/>
    <w:rsid w:val="00667F77"/>
    <w:rsid w:val="0067141E"/>
    <w:rsid w:val="00671DF7"/>
    <w:rsid w:val="00672763"/>
    <w:rsid w:val="006747E9"/>
    <w:rsid w:val="00676CC3"/>
    <w:rsid w:val="00685529"/>
    <w:rsid w:val="0068765C"/>
    <w:rsid w:val="006912A5"/>
    <w:rsid w:val="006925C4"/>
    <w:rsid w:val="00692B50"/>
    <w:rsid w:val="006956FA"/>
    <w:rsid w:val="006A1728"/>
    <w:rsid w:val="006A48C4"/>
    <w:rsid w:val="006B33D9"/>
    <w:rsid w:val="006B46A6"/>
    <w:rsid w:val="006B4B5C"/>
    <w:rsid w:val="006B536A"/>
    <w:rsid w:val="006C004C"/>
    <w:rsid w:val="006C0360"/>
    <w:rsid w:val="006C3181"/>
    <w:rsid w:val="006C6F9D"/>
    <w:rsid w:val="006C79CB"/>
    <w:rsid w:val="006D74E3"/>
    <w:rsid w:val="006D7CA2"/>
    <w:rsid w:val="006E0B03"/>
    <w:rsid w:val="006E0CBA"/>
    <w:rsid w:val="006E28D8"/>
    <w:rsid w:val="006E7CF0"/>
    <w:rsid w:val="006F07F3"/>
    <w:rsid w:val="006F0F9C"/>
    <w:rsid w:val="006F1494"/>
    <w:rsid w:val="006F177B"/>
    <w:rsid w:val="006F2233"/>
    <w:rsid w:val="006F4601"/>
    <w:rsid w:val="006F53C1"/>
    <w:rsid w:val="006F69F3"/>
    <w:rsid w:val="006F74ED"/>
    <w:rsid w:val="006F7F91"/>
    <w:rsid w:val="00700805"/>
    <w:rsid w:val="00701799"/>
    <w:rsid w:val="00703EA0"/>
    <w:rsid w:val="00704106"/>
    <w:rsid w:val="007100D4"/>
    <w:rsid w:val="00711244"/>
    <w:rsid w:val="00713560"/>
    <w:rsid w:val="007144F3"/>
    <w:rsid w:val="00714910"/>
    <w:rsid w:val="00714F50"/>
    <w:rsid w:val="007172A4"/>
    <w:rsid w:val="007175DE"/>
    <w:rsid w:val="00717E8F"/>
    <w:rsid w:val="007214E0"/>
    <w:rsid w:val="0072778F"/>
    <w:rsid w:val="007310A5"/>
    <w:rsid w:val="0073158F"/>
    <w:rsid w:val="00732E34"/>
    <w:rsid w:val="00733D1F"/>
    <w:rsid w:val="007340AC"/>
    <w:rsid w:val="00736CEF"/>
    <w:rsid w:val="007428CD"/>
    <w:rsid w:val="0074417F"/>
    <w:rsid w:val="007477E2"/>
    <w:rsid w:val="00750C25"/>
    <w:rsid w:val="00752B06"/>
    <w:rsid w:val="0075547C"/>
    <w:rsid w:val="00755D70"/>
    <w:rsid w:val="00757502"/>
    <w:rsid w:val="007603AC"/>
    <w:rsid w:val="007615DA"/>
    <w:rsid w:val="00761913"/>
    <w:rsid w:val="00761D4E"/>
    <w:rsid w:val="0076229D"/>
    <w:rsid w:val="00762886"/>
    <w:rsid w:val="00764196"/>
    <w:rsid w:val="00764323"/>
    <w:rsid w:val="0076451E"/>
    <w:rsid w:val="0076549B"/>
    <w:rsid w:val="0076607B"/>
    <w:rsid w:val="00767051"/>
    <w:rsid w:val="007704F4"/>
    <w:rsid w:val="007713C6"/>
    <w:rsid w:val="007724E8"/>
    <w:rsid w:val="0077263F"/>
    <w:rsid w:val="00775E9F"/>
    <w:rsid w:val="007808F7"/>
    <w:rsid w:val="00780C4F"/>
    <w:rsid w:val="00781B37"/>
    <w:rsid w:val="0078208E"/>
    <w:rsid w:val="007821CD"/>
    <w:rsid w:val="0078426C"/>
    <w:rsid w:val="007864F8"/>
    <w:rsid w:val="00787FAE"/>
    <w:rsid w:val="0079069E"/>
    <w:rsid w:val="007916FE"/>
    <w:rsid w:val="00794E2E"/>
    <w:rsid w:val="007A1497"/>
    <w:rsid w:val="007A1B82"/>
    <w:rsid w:val="007A72CC"/>
    <w:rsid w:val="007A76F8"/>
    <w:rsid w:val="007B3093"/>
    <w:rsid w:val="007B4C7B"/>
    <w:rsid w:val="007B7054"/>
    <w:rsid w:val="007C0610"/>
    <w:rsid w:val="007C0D3B"/>
    <w:rsid w:val="007C1456"/>
    <w:rsid w:val="007C2241"/>
    <w:rsid w:val="007C4231"/>
    <w:rsid w:val="007C6A75"/>
    <w:rsid w:val="007C6C34"/>
    <w:rsid w:val="007D1079"/>
    <w:rsid w:val="007D180E"/>
    <w:rsid w:val="007D18E3"/>
    <w:rsid w:val="007D196B"/>
    <w:rsid w:val="007D1F31"/>
    <w:rsid w:val="007D31AF"/>
    <w:rsid w:val="007D384F"/>
    <w:rsid w:val="007D6C88"/>
    <w:rsid w:val="007D7447"/>
    <w:rsid w:val="007E13FE"/>
    <w:rsid w:val="007E19F9"/>
    <w:rsid w:val="007E2D12"/>
    <w:rsid w:val="007E39CD"/>
    <w:rsid w:val="007E3C0D"/>
    <w:rsid w:val="007E76F5"/>
    <w:rsid w:val="007E7C86"/>
    <w:rsid w:val="007F3007"/>
    <w:rsid w:val="007F64D2"/>
    <w:rsid w:val="00800807"/>
    <w:rsid w:val="00800A30"/>
    <w:rsid w:val="00800C5F"/>
    <w:rsid w:val="00801915"/>
    <w:rsid w:val="00801999"/>
    <w:rsid w:val="00802CD3"/>
    <w:rsid w:val="00806E39"/>
    <w:rsid w:val="0081039A"/>
    <w:rsid w:val="00812C40"/>
    <w:rsid w:val="008148E5"/>
    <w:rsid w:val="00816297"/>
    <w:rsid w:val="00820506"/>
    <w:rsid w:val="0082223F"/>
    <w:rsid w:val="008237A3"/>
    <w:rsid w:val="008250C9"/>
    <w:rsid w:val="008261FF"/>
    <w:rsid w:val="00830C9E"/>
    <w:rsid w:val="00831650"/>
    <w:rsid w:val="00833170"/>
    <w:rsid w:val="008336F2"/>
    <w:rsid w:val="008352A1"/>
    <w:rsid w:val="00835BFC"/>
    <w:rsid w:val="00836393"/>
    <w:rsid w:val="0083778E"/>
    <w:rsid w:val="00840314"/>
    <w:rsid w:val="00840B3B"/>
    <w:rsid w:val="00841827"/>
    <w:rsid w:val="00843D6E"/>
    <w:rsid w:val="0084639D"/>
    <w:rsid w:val="008500BE"/>
    <w:rsid w:val="00850111"/>
    <w:rsid w:val="00852B0A"/>
    <w:rsid w:val="00855DC7"/>
    <w:rsid w:val="00855EDD"/>
    <w:rsid w:val="0086010C"/>
    <w:rsid w:val="00864B93"/>
    <w:rsid w:val="00870032"/>
    <w:rsid w:val="008705B8"/>
    <w:rsid w:val="008764FD"/>
    <w:rsid w:val="00877ED4"/>
    <w:rsid w:val="00880B68"/>
    <w:rsid w:val="008813A6"/>
    <w:rsid w:val="008840EA"/>
    <w:rsid w:val="00884812"/>
    <w:rsid w:val="008852C9"/>
    <w:rsid w:val="00885B52"/>
    <w:rsid w:val="00885BB8"/>
    <w:rsid w:val="00885FA5"/>
    <w:rsid w:val="0088639E"/>
    <w:rsid w:val="00887976"/>
    <w:rsid w:val="0089116E"/>
    <w:rsid w:val="00892BB7"/>
    <w:rsid w:val="00892D7E"/>
    <w:rsid w:val="0089504D"/>
    <w:rsid w:val="0089587C"/>
    <w:rsid w:val="008A0BFD"/>
    <w:rsid w:val="008A1961"/>
    <w:rsid w:val="008A29EE"/>
    <w:rsid w:val="008A49C1"/>
    <w:rsid w:val="008A4C52"/>
    <w:rsid w:val="008A53B9"/>
    <w:rsid w:val="008A6E24"/>
    <w:rsid w:val="008A6F6F"/>
    <w:rsid w:val="008A76E9"/>
    <w:rsid w:val="008B08B7"/>
    <w:rsid w:val="008B1E67"/>
    <w:rsid w:val="008B291F"/>
    <w:rsid w:val="008B43E7"/>
    <w:rsid w:val="008B591C"/>
    <w:rsid w:val="008B689E"/>
    <w:rsid w:val="008C0B8F"/>
    <w:rsid w:val="008C1116"/>
    <w:rsid w:val="008C17E2"/>
    <w:rsid w:val="008C2E9E"/>
    <w:rsid w:val="008C2FB5"/>
    <w:rsid w:val="008C403B"/>
    <w:rsid w:val="008C5170"/>
    <w:rsid w:val="008C5455"/>
    <w:rsid w:val="008C5B1B"/>
    <w:rsid w:val="008C66F6"/>
    <w:rsid w:val="008C79B2"/>
    <w:rsid w:val="008C7BC1"/>
    <w:rsid w:val="008D1B01"/>
    <w:rsid w:val="008D2415"/>
    <w:rsid w:val="008D2FDD"/>
    <w:rsid w:val="008D3237"/>
    <w:rsid w:val="008D7E5E"/>
    <w:rsid w:val="008E18DE"/>
    <w:rsid w:val="008F08A7"/>
    <w:rsid w:val="008F0F9B"/>
    <w:rsid w:val="008F2463"/>
    <w:rsid w:val="008F35E7"/>
    <w:rsid w:val="008F46F2"/>
    <w:rsid w:val="008F4C6B"/>
    <w:rsid w:val="008F6AB4"/>
    <w:rsid w:val="008F7095"/>
    <w:rsid w:val="0090506F"/>
    <w:rsid w:val="00905424"/>
    <w:rsid w:val="00906013"/>
    <w:rsid w:val="0090745D"/>
    <w:rsid w:val="00907973"/>
    <w:rsid w:val="00911AB1"/>
    <w:rsid w:val="00912BC9"/>
    <w:rsid w:val="0091326E"/>
    <w:rsid w:val="00914C61"/>
    <w:rsid w:val="009154AF"/>
    <w:rsid w:val="00915557"/>
    <w:rsid w:val="009158E7"/>
    <w:rsid w:val="00915A44"/>
    <w:rsid w:val="00915A8E"/>
    <w:rsid w:val="00920AFB"/>
    <w:rsid w:val="00921E13"/>
    <w:rsid w:val="009264A7"/>
    <w:rsid w:val="00926B54"/>
    <w:rsid w:val="009300D6"/>
    <w:rsid w:val="00930415"/>
    <w:rsid w:val="00931418"/>
    <w:rsid w:val="00932B3F"/>
    <w:rsid w:val="0093555A"/>
    <w:rsid w:val="00936883"/>
    <w:rsid w:val="0093735A"/>
    <w:rsid w:val="009429CF"/>
    <w:rsid w:val="009460E9"/>
    <w:rsid w:val="00947DFE"/>
    <w:rsid w:val="00954F9C"/>
    <w:rsid w:val="0095548B"/>
    <w:rsid w:val="009563CA"/>
    <w:rsid w:val="00957E5B"/>
    <w:rsid w:val="00960DD0"/>
    <w:rsid w:val="00961132"/>
    <w:rsid w:val="00962714"/>
    <w:rsid w:val="0096310E"/>
    <w:rsid w:val="00966891"/>
    <w:rsid w:val="00967119"/>
    <w:rsid w:val="009678A7"/>
    <w:rsid w:val="00970691"/>
    <w:rsid w:val="00970CCA"/>
    <w:rsid w:val="00972F31"/>
    <w:rsid w:val="009813A4"/>
    <w:rsid w:val="009824C0"/>
    <w:rsid w:val="00982DB0"/>
    <w:rsid w:val="009830E7"/>
    <w:rsid w:val="009840F5"/>
    <w:rsid w:val="00987373"/>
    <w:rsid w:val="009876E3"/>
    <w:rsid w:val="00991706"/>
    <w:rsid w:val="00992645"/>
    <w:rsid w:val="0099404B"/>
    <w:rsid w:val="00994A43"/>
    <w:rsid w:val="00994B3F"/>
    <w:rsid w:val="009950C9"/>
    <w:rsid w:val="009A252E"/>
    <w:rsid w:val="009A4B27"/>
    <w:rsid w:val="009B037C"/>
    <w:rsid w:val="009B19BD"/>
    <w:rsid w:val="009B2EE8"/>
    <w:rsid w:val="009B4730"/>
    <w:rsid w:val="009B696F"/>
    <w:rsid w:val="009C0A60"/>
    <w:rsid w:val="009C24A9"/>
    <w:rsid w:val="009C3F8B"/>
    <w:rsid w:val="009C4323"/>
    <w:rsid w:val="009C6F79"/>
    <w:rsid w:val="009C7286"/>
    <w:rsid w:val="009D1483"/>
    <w:rsid w:val="009D2C2A"/>
    <w:rsid w:val="009D4BE8"/>
    <w:rsid w:val="009D5C4D"/>
    <w:rsid w:val="009D6C04"/>
    <w:rsid w:val="009D7ACC"/>
    <w:rsid w:val="009E047B"/>
    <w:rsid w:val="009E360C"/>
    <w:rsid w:val="009E4366"/>
    <w:rsid w:val="009E6800"/>
    <w:rsid w:val="009E68ED"/>
    <w:rsid w:val="009E7947"/>
    <w:rsid w:val="009F0CBB"/>
    <w:rsid w:val="009F4488"/>
    <w:rsid w:val="009F45F8"/>
    <w:rsid w:val="009F7538"/>
    <w:rsid w:val="009F7C66"/>
    <w:rsid w:val="00A00DA6"/>
    <w:rsid w:val="00A04534"/>
    <w:rsid w:val="00A052E2"/>
    <w:rsid w:val="00A1075E"/>
    <w:rsid w:val="00A13C7A"/>
    <w:rsid w:val="00A142AE"/>
    <w:rsid w:val="00A14899"/>
    <w:rsid w:val="00A205F4"/>
    <w:rsid w:val="00A24371"/>
    <w:rsid w:val="00A2477A"/>
    <w:rsid w:val="00A25319"/>
    <w:rsid w:val="00A25854"/>
    <w:rsid w:val="00A25E9D"/>
    <w:rsid w:val="00A26E74"/>
    <w:rsid w:val="00A3013D"/>
    <w:rsid w:val="00A30E38"/>
    <w:rsid w:val="00A32679"/>
    <w:rsid w:val="00A32FBD"/>
    <w:rsid w:val="00A33FD1"/>
    <w:rsid w:val="00A34FD3"/>
    <w:rsid w:val="00A37ECB"/>
    <w:rsid w:val="00A404E2"/>
    <w:rsid w:val="00A40D00"/>
    <w:rsid w:val="00A41FCA"/>
    <w:rsid w:val="00A42603"/>
    <w:rsid w:val="00A42674"/>
    <w:rsid w:val="00A449F2"/>
    <w:rsid w:val="00A4643B"/>
    <w:rsid w:val="00A53820"/>
    <w:rsid w:val="00A545A2"/>
    <w:rsid w:val="00A564EC"/>
    <w:rsid w:val="00A60E15"/>
    <w:rsid w:val="00A6267A"/>
    <w:rsid w:val="00A66A7A"/>
    <w:rsid w:val="00A67F4E"/>
    <w:rsid w:val="00A67F6F"/>
    <w:rsid w:val="00A70426"/>
    <w:rsid w:val="00A712A8"/>
    <w:rsid w:val="00A721DB"/>
    <w:rsid w:val="00A77FA0"/>
    <w:rsid w:val="00A80BFD"/>
    <w:rsid w:val="00A813BF"/>
    <w:rsid w:val="00A84784"/>
    <w:rsid w:val="00A869ED"/>
    <w:rsid w:val="00A86AA0"/>
    <w:rsid w:val="00A91FB4"/>
    <w:rsid w:val="00A942C0"/>
    <w:rsid w:val="00A94623"/>
    <w:rsid w:val="00A953AF"/>
    <w:rsid w:val="00AA086F"/>
    <w:rsid w:val="00AA2191"/>
    <w:rsid w:val="00AA2952"/>
    <w:rsid w:val="00AA3124"/>
    <w:rsid w:val="00AA4D66"/>
    <w:rsid w:val="00AA5844"/>
    <w:rsid w:val="00AA5FC5"/>
    <w:rsid w:val="00AA6202"/>
    <w:rsid w:val="00AA7256"/>
    <w:rsid w:val="00AB0C5A"/>
    <w:rsid w:val="00AB0D50"/>
    <w:rsid w:val="00AB0E23"/>
    <w:rsid w:val="00AB2CBE"/>
    <w:rsid w:val="00AB3DA6"/>
    <w:rsid w:val="00AB3F73"/>
    <w:rsid w:val="00AB41B6"/>
    <w:rsid w:val="00AB4BEF"/>
    <w:rsid w:val="00AB788A"/>
    <w:rsid w:val="00AC1A0A"/>
    <w:rsid w:val="00AC31EE"/>
    <w:rsid w:val="00AC43AB"/>
    <w:rsid w:val="00AC71A0"/>
    <w:rsid w:val="00AD1055"/>
    <w:rsid w:val="00AD2351"/>
    <w:rsid w:val="00AD2470"/>
    <w:rsid w:val="00AD309E"/>
    <w:rsid w:val="00AD50E3"/>
    <w:rsid w:val="00AD7B1C"/>
    <w:rsid w:val="00AE2340"/>
    <w:rsid w:val="00AE5718"/>
    <w:rsid w:val="00AE6A13"/>
    <w:rsid w:val="00AF0335"/>
    <w:rsid w:val="00AF0810"/>
    <w:rsid w:val="00AF1717"/>
    <w:rsid w:val="00AF1E15"/>
    <w:rsid w:val="00AF453B"/>
    <w:rsid w:val="00AF52B0"/>
    <w:rsid w:val="00AF5CE1"/>
    <w:rsid w:val="00AF6F13"/>
    <w:rsid w:val="00AF7EA7"/>
    <w:rsid w:val="00B00749"/>
    <w:rsid w:val="00B02BAA"/>
    <w:rsid w:val="00B0635C"/>
    <w:rsid w:val="00B104F8"/>
    <w:rsid w:val="00B115F2"/>
    <w:rsid w:val="00B13DFF"/>
    <w:rsid w:val="00B1451F"/>
    <w:rsid w:val="00B149E0"/>
    <w:rsid w:val="00B14A2A"/>
    <w:rsid w:val="00B17CE1"/>
    <w:rsid w:val="00B213F7"/>
    <w:rsid w:val="00B21F51"/>
    <w:rsid w:val="00B2219A"/>
    <w:rsid w:val="00B24F0F"/>
    <w:rsid w:val="00B25D8B"/>
    <w:rsid w:val="00B30158"/>
    <w:rsid w:val="00B306F9"/>
    <w:rsid w:val="00B316F7"/>
    <w:rsid w:val="00B3284A"/>
    <w:rsid w:val="00B33272"/>
    <w:rsid w:val="00B36247"/>
    <w:rsid w:val="00B37B71"/>
    <w:rsid w:val="00B40099"/>
    <w:rsid w:val="00B413A5"/>
    <w:rsid w:val="00B420DA"/>
    <w:rsid w:val="00B42413"/>
    <w:rsid w:val="00B46EC6"/>
    <w:rsid w:val="00B5179C"/>
    <w:rsid w:val="00B51C7E"/>
    <w:rsid w:val="00B53F7E"/>
    <w:rsid w:val="00B561FB"/>
    <w:rsid w:val="00B56F6C"/>
    <w:rsid w:val="00B57E48"/>
    <w:rsid w:val="00B60E31"/>
    <w:rsid w:val="00B636E5"/>
    <w:rsid w:val="00B63DED"/>
    <w:rsid w:val="00B63E7F"/>
    <w:rsid w:val="00B66FDA"/>
    <w:rsid w:val="00B70DCC"/>
    <w:rsid w:val="00B710C3"/>
    <w:rsid w:val="00B71C4C"/>
    <w:rsid w:val="00B71E16"/>
    <w:rsid w:val="00B73698"/>
    <w:rsid w:val="00B75915"/>
    <w:rsid w:val="00B76BF3"/>
    <w:rsid w:val="00B8022E"/>
    <w:rsid w:val="00B81414"/>
    <w:rsid w:val="00B818B3"/>
    <w:rsid w:val="00B81B52"/>
    <w:rsid w:val="00B82E4B"/>
    <w:rsid w:val="00B82FCA"/>
    <w:rsid w:val="00B84E7A"/>
    <w:rsid w:val="00B86978"/>
    <w:rsid w:val="00B87170"/>
    <w:rsid w:val="00B917D0"/>
    <w:rsid w:val="00B9216A"/>
    <w:rsid w:val="00B9492A"/>
    <w:rsid w:val="00B954A8"/>
    <w:rsid w:val="00BA1347"/>
    <w:rsid w:val="00BA4709"/>
    <w:rsid w:val="00BA736B"/>
    <w:rsid w:val="00BB095E"/>
    <w:rsid w:val="00BB0E81"/>
    <w:rsid w:val="00BB1E89"/>
    <w:rsid w:val="00BB4241"/>
    <w:rsid w:val="00BB54AA"/>
    <w:rsid w:val="00BB6246"/>
    <w:rsid w:val="00BB6AD6"/>
    <w:rsid w:val="00BC0D2B"/>
    <w:rsid w:val="00BC19A0"/>
    <w:rsid w:val="00BD21AC"/>
    <w:rsid w:val="00BD30F7"/>
    <w:rsid w:val="00BD7D42"/>
    <w:rsid w:val="00BE1D02"/>
    <w:rsid w:val="00BE2687"/>
    <w:rsid w:val="00BE298E"/>
    <w:rsid w:val="00BE493D"/>
    <w:rsid w:val="00BE5B87"/>
    <w:rsid w:val="00BE5B96"/>
    <w:rsid w:val="00BE5E5B"/>
    <w:rsid w:val="00BE7D3E"/>
    <w:rsid w:val="00BE7DD1"/>
    <w:rsid w:val="00BF04F1"/>
    <w:rsid w:val="00BF24F5"/>
    <w:rsid w:val="00BF4ABA"/>
    <w:rsid w:val="00C01657"/>
    <w:rsid w:val="00C04AC3"/>
    <w:rsid w:val="00C0513F"/>
    <w:rsid w:val="00C0672A"/>
    <w:rsid w:val="00C11285"/>
    <w:rsid w:val="00C13E12"/>
    <w:rsid w:val="00C13EB8"/>
    <w:rsid w:val="00C14F7B"/>
    <w:rsid w:val="00C15250"/>
    <w:rsid w:val="00C16562"/>
    <w:rsid w:val="00C16910"/>
    <w:rsid w:val="00C268B8"/>
    <w:rsid w:val="00C274C3"/>
    <w:rsid w:val="00C30FC9"/>
    <w:rsid w:val="00C330CA"/>
    <w:rsid w:val="00C35AA8"/>
    <w:rsid w:val="00C35DE4"/>
    <w:rsid w:val="00C36957"/>
    <w:rsid w:val="00C36EF0"/>
    <w:rsid w:val="00C37A58"/>
    <w:rsid w:val="00C43615"/>
    <w:rsid w:val="00C478DF"/>
    <w:rsid w:val="00C50364"/>
    <w:rsid w:val="00C515BF"/>
    <w:rsid w:val="00C522C9"/>
    <w:rsid w:val="00C54EC9"/>
    <w:rsid w:val="00C55450"/>
    <w:rsid w:val="00C6007B"/>
    <w:rsid w:val="00C60266"/>
    <w:rsid w:val="00C60C97"/>
    <w:rsid w:val="00C60F2C"/>
    <w:rsid w:val="00C61388"/>
    <w:rsid w:val="00C6255A"/>
    <w:rsid w:val="00C62DEB"/>
    <w:rsid w:val="00C63B3B"/>
    <w:rsid w:val="00C6650E"/>
    <w:rsid w:val="00C6778E"/>
    <w:rsid w:val="00C67D09"/>
    <w:rsid w:val="00C720F9"/>
    <w:rsid w:val="00C76E8B"/>
    <w:rsid w:val="00C8074B"/>
    <w:rsid w:val="00C8083B"/>
    <w:rsid w:val="00C80E8B"/>
    <w:rsid w:val="00C84E9B"/>
    <w:rsid w:val="00C85298"/>
    <w:rsid w:val="00C855FC"/>
    <w:rsid w:val="00C933BF"/>
    <w:rsid w:val="00C940DC"/>
    <w:rsid w:val="00C94C9F"/>
    <w:rsid w:val="00CA1168"/>
    <w:rsid w:val="00CA2D6D"/>
    <w:rsid w:val="00CA517E"/>
    <w:rsid w:val="00CA5E5F"/>
    <w:rsid w:val="00CB0954"/>
    <w:rsid w:val="00CB33A2"/>
    <w:rsid w:val="00CB3DC2"/>
    <w:rsid w:val="00CB44C8"/>
    <w:rsid w:val="00CB5721"/>
    <w:rsid w:val="00CB6C0B"/>
    <w:rsid w:val="00CC02D1"/>
    <w:rsid w:val="00CC0D56"/>
    <w:rsid w:val="00CC12A1"/>
    <w:rsid w:val="00CD2F9A"/>
    <w:rsid w:val="00CD3423"/>
    <w:rsid w:val="00CD3624"/>
    <w:rsid w:val="00CD6518"/>
    <w:rsid w:val="00CD7525"/>
    <w:rsid w:val="00CD7C67"/>
    <w:rsid w:val="00CE0AB9"/>
    <w:rsid w:val="00CE311D"/>
    <w:rsid w:val="00CE62F3"/>
    <w:rsid w:val="00CF01E9"/>
    <w:rsid w:val="00CF21F8"/>
    <w:rsid w:val="00CF2350"/>
    <w:rsid w:val="00CF3100"/>
    <w:rsid w:val="00CF321B"/>
    <w:rsid w:val="00CF3312"/>
    <w:rsid w:val="00CF4EC6"/>
    <w:rsid w:val="00CF5F8D"/>
    <w:rsid w:val="00D04EB6"/>
    <w:rsid w:val="00D06CAD"/>
    <w:rsid w:val="00D104A6"/>
    <w:rsid w:val="00D11219"/>
    <w:rsid w:val="00D11B9E"/>
    <w:rsid w:val="00D1223A"/>
    <w:rsid w:val="00D12CD3"/>
    <w:rsid w:val="00D13363"/>
    <w:rsid w:val="00D14837"/>
    <w:rsid w:val="00D15F73"/>
    <w:rsid w:val="00D17DCE"/>
    <w:rsid w:val="00D20F47"/>
    <w:rsid w:val="00D2125B"/>
    <w:rsid w:val="00D21AB4"/>
    <w:rsid w:val="00D22DBE"/>
    <w:rsid w:val="00D22E4E"/>
    <w:rsid w:val="00D2419F"/>
    <w:rsid w:val="00D24B9E"/>
    <w:rsid w:val="00D25FB4"/>
    <w:rsid w:val="00D277D3"/>
    <w:rsid w:val="00D319CF"/>
    <w:rsid w:val="00D3436B"/>
    <w:rsid w:val="00D352E0"/>
    <w:rsid w:val="00D37417"/>
    <w:rsid w:val="00D37D46"/>
    <w:rsid w:val="00D42926"/>
    <w:rsid w:val="00D43483"/>
    <w:rsid w:val="00D441BF"/>
    <w:rsid w:val="00D45214"/>
    <w:rsid w:val="00D47846"/>
    <w:rsid w:val="00D51391"/>
    <w:rsid w:val="00D5200C"/>
    <w:rsid w:val="00D539FE"/>
    <w:rsid w:val="00D57DA7"/>
    <w:rsid w:val="00D602E6"/>
    <w:rsid w:val="00D623FD"/>
    <w:rsid w:val="00D63125"/>
    <w:rsid w:val="00D672E8"/>
    <w:rsid w:val="00D67E56"/>
    <w:rsid w:val="00D73235"/>
    <w:rsid w:val="00D74289"/>
    <w:rsid w:val="00D76DC7"/>
    <w:rsid w:val="00D80C42"/>
    <w:rsid w:val="00D80E2F"/>
    <w:rsid w:val="00D829DA"/>
    <w:rsid w:val="00D86C0C"/>
    <w:rsid w:val="00D91EC5"/>
    <w:rsid w:val="00DA0601"/>
    <w:rsid w:val="00DA0BA1"/>
    <w:rsid w:val="00DA0DD0"/>
    <w:rsid w:val="00DA11BB"/>
    <w:rsid w:val="00DA1B84"/>
    <w:rsid w:val="00DA237C"/>
    <w:rsid w:val="00DA272E"/>
    <w:rsid w:val="00DA29AE"/>
    <w:rsid w:val="00DA3732"/>
    <w:rsid w:val="00DA48A8"/>
    <w:rsid w:val="00DA600E"/>
    <w:rsid w:val="00DA6183"/>
    <w:rsid w:val="00DA6F97"/>
    <w:rsid w:val="00DB0C8F"/>
    <w:rsid w:val="00DB5C3E"/>
    <w:rsid w:val="00DB69DA"/>
    <w:rsid w:val="00DC0AFF"/>
    <w:rsid w:val="00DC2FDF"/>
    <w:rsid w:val="00DC54FE"/>
    <w:rsid w:val="00DD2517"/>
    <w:rsid w:val="00DD2962"/>
    <w:rsid w:val="00DD6C37"/>
    <w:rsid w:val="00DE0646"/>
    <w:rsid w:val="00DE10CA"/>
    <w:rsid w:val="00DE189E"/>
    <w:rsid w:val="00DE1E9B"/>
    <w:rsid w:val="00DE3BFA"/>
    <w:rsid w:val="00DE3D1D"/>
    <w:rsid w:val="00DE49CF"/>
    <w:rsid w:val="00DE7BDD"/>
    <w:rsid w:val="00DF0F82"/>
    <w:rsid w:val="00DF1901"/>
    <w:rsid w:val="00DF1B4F"/>
    <w:rsid w:val="00DF394D"/>
    <w:rsid w:val="00DF4CF2"/>
    <w:rsid w:val="00DF6C0E"/>
    <w:rsid w:val="00DF7355"/>
    <w:rsid w:val="00E0393E"/>
    <w:rsid w:val="00E0759F"/>
    <w:rsid w:val="00E07650"/>
    <w:rsid w:val="00E07803"/>
    <w:rsid w:val="00E1030B"/>
    <w:rsid w:val="00E11253"/>
    <w:rsid w:val="00E12774"/>
    <w:rsid w:val="00E127BD"/>
    <w:rsid w:val="00E13A0E"/>
    <w:rsid w:val="00E145F5"/>
    <w:rsid w:val="00E20CA5"/>
    <w:rsid w:val="00E224EC"/>
    <w:rsid w:val="00E229A1"/>
    <w:rsid w:val="00E24152"/>
    <w:rsid w:val="00E27BF6"/>
    <w:rsid w:val="00E27EB7"/>
    <w:rsid w:val="00E31EAB"/>
    <w:rsid w:val="00E32A55"/>
    <w:rsid w:val="00E3433E"/>
    <w:rsid w:val="00E34AE8"/>
    <w:rsid w:val="00E350DF"/>
    <w:rsid w:val="00E35387"/>
    <w:rsid w:val="00E36FCB"/>
    <w:rsid w:val="00E3738B"/>
    <w:rsid w:val="00E410CB"/>
    <w:rsid w:val="00E41994"/>
    <w:rsid w:val="00E42254"/>
    <w:rsid w:val="00E428EC"/>
    <w:rsid w:val="00E43EC4"/>
    <w:rsid w:val="00E45370"/>
    <w:rsid w:val="00E45395"/>
    <w:rsid w:val="00E458BC"/>
    <w:rsid w:val="00E465BB"/>
    <w:rsid w:val="00E47499"/>
    <w:rsid w:val="00E47A3C"/>
    <w:rsid w:val="00E567F1"/>
    <w:rsid w:val="00E60CE1"/>
    <w:rsid w:val="00E61A46"/>
    <w:rsid w:val="00E649F5"/>
    <w:rsid w:val="00E65DEB"/>
    <w:rsid w:val="00E70265"/>
    <w:rsid w:val="00E70E35"/>
    <w:rsid w:val="00E70FBF"/>
    <w:rsid w:val="00E71D0D"/>
    <w:rsid w:val="00E774F9"/>
    <w:rsid w:val="00E818B0"/>
    <w:rsid w:val="00E85BB7"/>
    <w:rsid w:val="00E869AE"/>
    <w:rsid w:val="00E87710"/>
    <w:rsid w:val="00E87798"/>
    <w:rsid w:val="00E90FD9"/>
    <w:rsid w:val="00E9135A"/>
    <w:rsid w:val="00E9275E"/>
    <w:rsid w:val="00E93BF6"/>
    <w:rsid w:val="00E95AF7"/>
    <w:rsid w:val="00E95BF3"/>
    <w:rsid w:val="00EA1406"/>
    <w:rsid w:val="00EA1F64"/>
    <w:rsid w:val="00EA2DB5"/>
    <w:rsid w:val="00EA4665"/>
    <w:rsid w:val="00EB02CE"/>
    <w:rsid w:val="00EB08DD"/>
    <w:rsid w:val="00EB1097"/>
    <w:rsid w:val="00EB26BD"/>
    <w:rsid w:val="00EB2F03"/>
    <w:rsid w:val="00EB34B3"/>
    <w:rsid w:val="00EB39E4"/>
    <w:rsid w:val="00EB4444"/>
    <w:rsid w:val="00EB65A7"/>
    <w:rsid w:val="00EB689B"/>
    <w:rsid w:val="00EB72C3"/>
    <w:rsid w:val="00EB72CB"/>
    <w:rsid w:val="00EB7E2C"/>
    <w:rsid w:val="00EC0353"/>
    <w:rsid w:val="00ED0B43"/>
    <w:rsid w:val="00ED1448"/>
    <w:rsid w:val="00ED7F51"/>
    <w:rsid w:val="00EE0291"/>
    <w:rsid w:val="00EE3CA0"/>
    <w:rsid w:val="00EE458C"/>
    <w:rsid w:val="00EE77F3"/>
    <w:rsid w:val="00EE7DF8"/>
    <w:rsid w:val="00EF0A32"/>
    <w:rsid w:val="00EF1F94"/>
    <w:rsid w:val="00EF6296"/>
    <w:rsid w:val="00F00815"/>
    <w:rsid w:val="00F00CD2"/>
    <w:rsid w:val="00F01085"/>
    <w:rsid w:val="00F045A8"/>
    <w:rsid w:val="00F04800"/>
    <w:rsid w:val="00F05221"/>
    <w:rsid w:val="00F05A06"/>
    <w:rsid w:val="00F06428"/>
    <w:rsid w:val="00F11A6D"/>
    <w:rsid w:val="00F1239E"/>
    <w:rsid w:val="00F129F0"/>
    <w:rsid w:val="00F12E57"/>
    <w:rsid w:val="00F14326"/>
    <w:rsid w:val="00F14C8B"/>
    <w:rsid w:val="00F16B59"/>
    <w:rsid w:val="00F206CB"/>
    <w:rsid w:val="00F2489B"/>
    <w:rsid w:val="00F24B93"/>
    <w:rsid w:val="00F258C9"/>
    <w:rsid w:val="00F267E2"/>
    <w:rsid w:val="00F27555"/>
    <w:rsid w:val="00F275EC"/>
    <w:rsid w:val="00F31A33"/>
    <w:rsid w:val="00F347A7"/>
    <w:rsid w:val="00F3559A"/>
    <w:rsid w:val="00F35AF3"/>
    <w:rsid w:val="00F36D1B"/>
    <w:rsid w:val="00F405F9"/>
    <w:rsid w:val="00F433EC"/>
    <w:rsid w:val="00F467AF"/>
    <w:rsid w:val="00F5083F"/>
    <w:rsid w:val="00F5280D"/>
    <w:rsid w:val="00F52BF5"/>
    <w:rsid w:val="00F565D6"/>
    <w:rsid w:val="00F5667A"/>
    <w:rsid w:val="00F60372"/>
    <w:rsid w:val="00F62F8D"/>
    <w:rsid w:val="00F66ADA"/>
    <w:rsid w:val="00F710BD"/>
    <w:rsid w:val="00F7139A"/>
    <w:rsid w:val="00F7150B"/>
    <w:rsid w:val="00F72FF1"/>
    <w:rsid w:val="00F76076"/>
    <w:rsid w:val="00F81152"/>
    <w:rsid w:val="00F84CF7"/>
    <w:rsid w:val="00F864EB"/>
    <w:rsid w:val="00F8673A"/>
    <w:rsid w:val="00F86A6D"/>
    <w:rsid w:val="00F86C8A"/>
    <w:rsid w:val="00F9157D"/>
    <w:rsid w:val="00F91A2C"/>
    <w:rsid w:val="00F945CE"/>
    <w:rsid w:val="00F966B9"/>
    <w:rsid w:val="00F96E63"/>
    <w:rsid w:val="00FA0566"/>
    <w:rsid w:val="00FA1B56"/>
    <w:rsid w:val="00FA2AD3"/>
    <w:rsid w:val="00FA51C6"/>
    <w:rsid w:val="00FA6307"/>
    <w:rsid w:val="00FA751C"/>
    <w:rsid w:val="00FA7774"/>
    <w:rsid w:val="00FB0C82"/>
    <w:rsid w:val="00FB1942"/>
    <w:rsid w:val="00FB1B69"/>
    <w:rsid w:val="00FB56DE"/>
    <w:rsid w:val="00FB5E59"/>
    <w:rsid w:val="00FB6C21"/>
    <w:rsid w:val="00FB7412"/>
    <w:rsid w:val="00FC002E"/>
    <w:rsid w:val="00FC14A9"/>
    <w:rsid w:val="00FC1706"/>
    <w:rsid w:val="00FC1B20"/>
    <w:rsid w:val="00FC3680"/>
    <w:rsid w:val="00FC5921"/>
    <w:rsid w:val="00FC5ED4"/>
    <w:rsid w:val="00FC676A"/>
    <w:rsid w:val="00FC6EA5"/>
    <w:rsid w:val="00FD1430"/>
    <w:rsid w:val="00FD50D7"/>
    <w:rsid w:val="00FD5208"/>
    <w:rsid w:val="00FD7D0C"/>
    <w:rsid w:val="00FD7E52"/>
    <w:rsid w:val="00FE10F5"/>
    <w:rsid w:val="00FE16FA"/>
    <w:rsid w:val="00FE24DE"/>
    <w:rsid w:val="00FE320E"/>
    <w:rsid w:val="00FE32B8"/>
    <w:rsid w:val="00FE35EB"/>
    <w:rsid w:val="00FE53DF"/>
    <w:rsid w:val="00FE5D7D"/>
    <w:rsid w:val="00FE5FD9"/>
    <w:rsid w:val="00FE79E5"/>
    <w:rsid w:val="00FF2200"/>
    <w:rsid w:val="00FF2308"/>
    <w:rsid w:val="00FF2DA9"/>
    <w:rsid w:val="00FF4032"/>
    <w:rsid w:val="00FF4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6E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B0635C"/>
    <w:pPr>
      <w:widowControl w:val="0"/>
      <w:spacing w:after="0" w:line="240" w:lineRule="auto"/>
      <w:jc w:val="center"/>
    </w:pPr>
    <w:rPr>
      <w:rFonts w:ascii="Times New Roman" w:hAnsi="Times New Roman"/>
      <w:b/>
      <w:bCs/>
      <w:caps/>
      <w:sz w:val="26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B0635C"/>
    <w:rPr>
      <w:rFonts w:ascii="Times New Roman" w:hAnsi="Times New Roman" w:cs="Times New Roman"/>
      <w:b/>
      <w:bCs/>
      <w:caps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17426C"/>
    <w:pPr>
      <w:ind w:left="720"/>
      <w:contextualSpacing/>
    </w:pPr>
  </w:style>
  <w:style w:type="table" w:styleId="TableGrid">
    <w:name w:val="Table Grid"/>
    <w:basedOn w:val="TableNormal"/>
    <w:uiPriority w:val="99"/>
    <w:rsid w:val="00DD6C3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5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20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114</Words>
  <Characters>654</Characters>
  <Application>Microsoft Office Outlook</Application>
  <DocSecurity>0</DocSecurity>
  <Lines>0</Lines>
  <Paragraphs>0</Paragraphs>
  <ScaleCrop>false</ScaleCrop>
  <Company>GKSI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obrazov8</dc:creator>
  <cp:keywords/>
  <dc:description/>
  <cp:lastModifiedBy> АГ</cp:lastModifiedBy>
  <cp:revision>8</cp:revision>
  <cp:lastPrinted>2024-01-25T11:12:00Z</cp:lastPrinted>
  <dcterms:created xsi:type="dcterms:W3CDTF">2022-02-24T11:34:00Z</dcterms:created>
  <dcterms:modified xsi:type="dcterms:W3CDTF">2024-02-01T07:11:00Z</dcterms:modified>
</cp:coreProperties>
</file>