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E9F" w:rsidRPr="005E2BDE" w:rsidRDefault="00220E9F" w:rsidP="005C464C">
      <w:pPr>
        <w:jc w:val="right"/>
        <w:rPr>
          <w:rFonts w:ascii="Times New Roman" w:hAnsi="Times New Roman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2"/>
        <w:gridCol w:w="5834"/>
      </w:tblGrid>
      <w:tr w:rsidR="00220E9F" w:rsidRPr="006B164E" w:rsidTr="000011DB">
        <w:tc>
          <w:tcPr>
            <w:tcW w:w="4112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Место расположения: </w:t>
            </w:r>
            <w:r w:rsidRPr="004E3F3E">
              <w:rPr>
                <w:rFonts w:ascii="Times New Roman" w:hAnsi="Times New Roman"/>
                <w:i/>
                <w:color w:val="000000"/>
                <w:shd w:val="clear" w:color="auto" w:fill="F8F9FA"/>
              </w:rPr>
              <w:t>Чувашская Республика-Чувашия , р-н Батыревский, с/пос Шыгырданское, земельный участок расположен в восточной части кадастрового квартала 21:08:340308</w:t>
            </w:r>
          </w:p>
        </w:tc>
        <w:tc>
          <w:tcPr>
            <w:tcW w:w="5834" w:type="dxa"/>
            <w:vMerge w:val="restart"/>
          </w:tcPr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8" o:spid="_x0000_i1025" type="#_x0000_t75" style="width:263.25pt;height:173.25pt;visibility:visible">
                  <v:imagedata r:id="rId5" o:title="" croptop="23046f" cropbottom="3021f" cropleft="10462f" cropright="17611f"/>
                </v:shape>
              </w:pict>
            </w:r>
          </w:p>
        </w:tc>
      </w:tr>
      <w:tr w:rsidR="00220E9F" w:rsidRPr="006B164E" w:rsidTr="000011DB">
        <w:trPr>
          <w:trHeight w:val="338"/>
        </w:trPr>
        <w:tc>
          <w:tcPr>
            <w:tcW w:w="4112" w:type="dxa"/>
          </w:tcPr>
          <w:p w:rsidR="00220E9F" w:rsidRPr="004E3F3E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 xml:space="preserve">Площадь, га: </w:t>
            </w:r>
            <w:r w:rsidRPr="004E3F3E">
              <w:rPr>
                <w:rFonts w:ascii="Times New Roman" w:hAnsi="Times New Roman"/>
                <w:i/>
              </w:rPr>
              <w:t>19,26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E3F3E">
              <w:rPr>
                <w:rFonts w:ascii="Times New Roman" w:hAnsi="Times New Roman"/>
                <w:i/>
              </w:rPr>
              <w:t>192572кв.м.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rPr>
          <w:trHeight w:val="476"/>
        </w:trPr>
        <w:tc>
          <w:tcPr>
            <w:tcW w:w="4112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Площадь объектов: -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112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Pr="004E3F3E" w:rsidRDefault="00220E9F" w:rsidP="000011DB">
            <w:pPr>
              <w:rPr>
                <w:rFonts w:ascii="Times New Roman" w:hAnsi="Times New Roman"/>
                <w:i/>
              </w:rPr>
            </w:pPr>
            <w:r w:rsidRPr="004E3F3E">
              <w:rPr>
                <w:rFonts w:ascii="Times New Roman" w:hAnsi="Times New Roman"/>
                <w:i/>
              </w:rPr>
              <w:t>21:08:340308:395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112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Кадастровая стоимость, руб. </w:t>
            </w:r>
          </w:p>
          <w:p w:rsidR="00220E9F" w:rsidRPr="004E3F3E" w:rsidRDefault="00220E9F" w:rsidP="000011DB">
            <w:pPr>
              <w:rPr>
                <w:rFonts w:ascii="Times New Roman" w:hAnsi="Times New Roman"/>
                <w:i/>
              </w:rPr>
            </w:pPr>
            <w:r w:rsidRPr="004E3F3E">
              <w:rPr>
                <w:rFonts w:ascii="Times New Roman" w:hAnsi="Times New Roman"/>
                <w:i/>
              </w:rPr>
              <w:t>1357632,6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112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Категория земель: </w:t>
            </w:r>
            <w:r w:rsidRPr="004E3F3E">
              <w:rPr>
                <w:rFonts w:ascii="Times New Roman" w:hAnsi="Times New Roman"/>
                <w:i/>
              </w:rPr>
              <w:t>земли сельскохозяйственного назначения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112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  <w:r w:rsidRPr="004E3F3E">
              <w:rPr>
                <w:rFonts w:ascii="Times New Roman" w:hAnsi="Times New Roman"/>
                <w:i/>
              </w:rPr>
              <w:t>для сельскохозяйственного производства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112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Форма собственности: </w:t>
            </w:r>
            <w:r w:rsidRPr="004E3F3E">
              <w:rPr>
                <w:rFonts w:ascii="Times New Roman" w:hAnsi="Times New Roman"/>
                <w:i/>
              </w:rPr>
              <w:t>аренда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rPr>
          <w:trHeight w:val="159"/>
        </w:trPr>
        <w:tc>
          <w:tcPr>
            <w:tcW w:w="4112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Имеющиеся обременения:</w:t>
            </w:r>
            <w:r>
              <w:rPr>
                <w:rFonts w:ascii="Times New Roman" w:hAnsi="Times New Roman"/>
                <w:b/>
              </w:rPr>
              <w:t xml:space="preserve"> -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112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Форма передачи (аренда, продажа):</w:t>
            </w:r>
          </w:p>
          <w:p w:rsidR="00220E9F" w:rsidRPr="004A71F7" w:rsidRDefault="00220E9F" w:rsidP="000011DB">
            <w:pPr>
              <w:rPr>
                <w:rFonts w:ascii="Times New Roman" w:hAnsi="Times New Roman"/>
                <w:i/>
              </w:rPr>
            </w:pPr>
            <w:r w:rsidRPr="004A71F7">
              <w:rPr>
                <w:rFonts w:ascii="Times New Roman" w:hAnsi="Times New Roman"/>
                <w:i/>
              </w:rPr>
              <w:t>аренда</w:t>
            </w:r>
          </w:p>
        </w:tc>
        <w:tc>
          <w:tcPr>
            <w:tcW w:w="5834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Проект туристической базы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730791">
              <w:rPr>
                <w:rFonts w:ascii="Times New Roman" w:hAnsi="Times New Roman"/>
                <w:noProof/>
              </w:rPr>
              <w:pict>
                <v:shape id="Рисунок 27" o:spid="_x0000_i1026" type="#_x0000_t75" alt="IMG-20210921-WA0023" style="width:279pt;height:240.75pt;visibility:visible">
                  <v:imagedata r:id="rId6" o:title="" croptop="4273f" cropbottom="32884f"/>
                </v:shape>
              </w:pict>
            </w:r>
          </w:p>
        </w:tc>
      </w:tr>
      <w:tr w:rsidR="00220E9F" w:rsidRPr="006B164E" w:rsidTr="000011DB">
        <w:tc>
          <w:tcPr>
            <w:tcW w:w="4112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Стоимость земельного участка, руб./га: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112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Расстояние до ближайшей</w:t>
            </w:r>
            <w:r w:rsidRPr="00405FE4">
              <w:rPr>
                <w:rFonts w:ascii="Times New Roman" w:hAnsi="Times New Roman"/>
                <w:b/>
              </w:rPr>
              <w:t xml:space="preserve"> инфраструктуры</w:t>
            </w:r>
            <w:r>
              <w:rPr>
                <w:rFonts w:ascii="Times New Roman" w:hAnsi="Times New Roman"/>
                <w:b/>
              </w:rPr>
              <w:t>:</w:t>
            </w:r>
            <w:r w:rsidRPr="00C661A0">
              <w:rPr>
                <w:rFonts w:ascii="Times New Roman" w:hAnsi="Times New Roman"/>
                <w:b/>
              </w:rPr>
              <w:t xml:space="preserve"> ~</w:t>
            </w:r>
            <w:r>
              <w:rPr>
                <w:rFonts w:ascii="Times New Roman" w:hAnsi="Times New Roman"/>
                <w:b/>
              </w:rPr>
              <w:t>20 м</w:t>
            </w:r>
          </w:p>
          <w:p w:rsidR="00220E9F" w:rsidRPr="004A71F7" w:rsidRDefault="00220E9F" w:rsidP="0000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Наличие инфраструктуры: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Газоснабжение-</w:t>
            </w:r>
            <w:r w:rsidRPr="00625628"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 w:rsidRPr="00E73F96">
              <w:rPr>
                <w:rFonts w:ascii="Times New Roman" w:hAnsi="Times New Roman"/>
                <w:i/>
              </w:rPr>
              <w:t xml:space="preserve"> отсутствует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E73F96">
              <w:rPr>
                <w:rFonts w:ascii="Times New Roman" w:hAnsi="Times New Roman"/>
                <w:i/>
              </w:rPr>
              <w:t>отсутствует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112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Pr="006B164E" w:rsidRDefault="00220E9F" w:rsidP="00C935B2">
            <w:pPr>
              <w:ind w:left="-7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126</w:t>
            </w:r>
            <w:r>
              <w:rPr>
                <w:rFonts w:ascii="Times New Roman" w:hAnsi="Times New Roman"/>
              </w:rPr>
              <w:t>_</w:t>
            </w:r>
            <w:r w:rsidRPr="006B164E">
              <w:rPr>
                <w:rFonts w:ascii="Times New Roman" w:hAnsi="Times New Roman"/>
              </w:rPr>
              <w:t xml:space="preserve"> км от столицы республики г. Чебоксары</w:t>
            </w:r>
          </w:p>
          <w:p w:rsidR="00220E9F" w:rsidRPr="006B164E" w:rsidRDefault="00220E9F" w:rsidP="00C935B2">
            <w:pPr>
              <w:ind w:left="-77"/>
              <w:rPr>
                <w:rFonts w:ascii="Times New Roman" w:hAnsi="Times New Roman"/>
              </w:rPr>
            </w:pPr>
            <w:r w:rsidRPr="00C661A0">
              <w:rPr>
                <w:rFonts w:ascii="Times New Roman" w:hAnsi="Times New Roman"/>
                <w:u w:val="single"/>
              </w:rPr>
              <w:t>1</w:t>
            </w:r>
            <w:r>
              <w:rPr>
                <w:rFonts w:ascii="Times New Roman" w:hAnsi="Times New Roman"/>
              </w:rPr>
              <w:t>_</w:t>
            </w:r>
            <w:r w:rsidRPr="006B164E">
              <w:rPr>
                <w:rFonts w:ascii="Times New Roman" w:hAnsi="Times New Roman"/>
              </w:rPr>
              <w:t xml:space="preserve"> км от центра </w:t>
            </w:r>
            <w:r>
              <w:rPr>
                <w:rFonts w:ascii="Times New Roman" w:hAnsi="Times New Roman"/>
              </w:rPr>
              <w:t>села Батырево</w:t>
            </w:r>
          </w:p>
          <w:p w:rsidR="00220E9F" w:rsidRPr="006B164E" w:rsidRDefault="00220E9F" w:rsidP="00C935B2">
            <w:pPr>
              <w:ind w:left="-7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вдольфедеральной трассы А-151 </w:t>
            </w:r>
          </w:p>
          <w:p w:rsidR="00220E9F" w:rsidRDefault="00220E9F" w:rsidP="00C935B2">
            <w:pPr>
              <w:ind w:left="-77"/>
              <w:rPr>
                <w:rFonts w:ascii="Times New Roman" w:hAnsi="Times New Roman"/>
              </w:rPr>
            </w:pPr>
            <w:r w:rsidRPr="0029023C">
              <w:rPr>
                <w:rFonts w:ascii="Times New Roman" w:hAnsi="Times New Roman"/>
                <w:u w:val="single"/>
              </w:rPr>
              <w:t>5</w:t>
            </w:r>
            <w:r w:rsidRPr="00C935B2">
              <w:rPr>
                <w:rFonts w:ascii="Times New Roman" w:hAnsi="Times New Roman"/>
                <w:u w:val="single"/>
              </w:rPr>
              <w:t>4</w:t>
            </w:r>
            <w:r w:rsidRPr="00C935B2">
              <w:rPr>
                <w:rFonts w:ascii="Times New Roman" w:hAnsi="Times New Roman"/>
              </w:rPr>
              <w:t>___</w:t>
            </w:r>
            <w:r w:rsidRPr="006B164E">
              <w:rPr>
                <w:rFonts w:ascii="Times New Roman" w:hAnsi="Times New Roman"/>
              </w:rPr>
              <w:t xml:space="preserve"> от ближайшей ж/дороги</w:t>
            </w:r>
          </w:p>
          <w:p w:rsidR="00220E9F" w:rsidRPr="006B164E" w:rsidRDefault="00220E9F" w:rsidP="000011DB">
            <w:pPr>
              <w:ind w:left="360"/>
              <w:rPr>
                <w:rFonts w:ascii="Times New Roman" w:hAnsi="Times New Roman"/>
              </w:rPr>
            </w:pP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112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Контактное лицо:</w:t>
            </w:r>
          </w:p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 w:rsidRPr="00C661A0">
              <w:rPr>
                <w:rFonts w:ascii="Times New Roman" w:hAnsi="Times New Roman"/>
                <w:i/>
              </w:rPr>
              <w:t>Валеев Марат Миннереисович</w:t>
            </w:r>
            <w:r>
              <w:rPr>
                <w:rFonts w:ascii="Times New Roman" w:hAnsi="Times New Roman"/>
                <w:i/>
              </w:rPr>
              <w:t>,</w:t>
            </w:r>
          </w:p>
          <w:p w:rsidR="00220E9F" w:rsidRPr="00C661A0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Глава КФХ Валеева М.М.</w:t>
            </w: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rPr>
          <w:trHeight w:val="70"/>
        </w:trPr>
        <w:tc>
          <w:tcPr>
            <w:tcW w:w="4112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Pr="00C661A0" w:rsidRDefault="00220E9F" w:rsidP="000011DB">
            <w:pPr>
              <w:rPr>
                <w:rFonts w:ascii="Times New Roman" w:hAnsi="Times New Roman"/>
                <w:i/>
              </w:rPr>
            </w:pPr>
            <w:r w:rsidRPr="00C661A0">
              <w:rPr>
                <w:rFonts w:ascii="Times New Roman" w:hAnsi="Times New Roman"/>
                <w:i/>
              </w:rPr>
              <w:t>Сельская туристическая база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83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</w:tbl>
    <w:p w:rsidR="00220E9F" w:rsidRPr="005E2BDE" w:rsidRDefault="00220E9F" w:rsidP="005C464C">
      <w:pPr>
        <w:rPr>
          <w:rFonts w:ascii="Times New Roman" w:hAnsi="Times New Roman"/>
        </w:rPr>
      </w:pPr>
    </w:p>
    <w:p w:rsidR="00220E9F" w:rsidRDefault="00220E9F"/>
    <w:p w:rsidR="00220E9F" w:rsidRDefault="00220E9F"/>
    <w:tbl>
      <w:tblPr>
        <w:tblW w:w="104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53"/>
        <w:gridCol w:w="6186"/>
      </w:tblGrid>
      <w:tr w:rsidR="00220E9F" w:rsidRPr="006B164E" w:rsidTr="000011DB">
        <w:tc>
          <w:tcPr>
            <w:tcW w:w="4253" w:type="dxa"/>
          </w:tcPr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Место расположения</w:t>
            </w:r>
            <w:r w:rsidRPr="00E73F96">
              <w:rPr>
                <w:rFonts w:ascii="Times New Roman" w:hAnsi="Times New Roman"/>
                <w:i/>
              </w:rPr>
              <w:t xml:space="preserve">: </w:t>
            </w:r>
          </w:p>
          <w:p w:rsidR="00220E9F" w:rsidRPr="00E73F96" w:rsidRDefault="00220E9F" w:rsidP="000011DB">
            <w:pPr>
              <w:rPr>
                <w:rFonts w:ascii="Times New Roman" w:hAnsi="Times New Roman"/>
                <w:i/>
              </w:rPr>
            </w:pPr>
            <w:r w:rsidRPr="00E73F96">
              <w:rPr>
                <w:rFonts w:ascii="Times New Roman" w:hAnsi="Times New Roman"/>
                <w:i/>
              </w:rPr>
              <w:t>с.</w:t>
            </w:r>
            <w:r>
              <w:rPr>
                <w:rFonts w:ascii="Times New Roman" w:hAnsi="Times New Roman"/>
                <w:i/>
              </w:rPr>
              <w:t>Батыревопр.Ленина</w:t>
            </w:r>
            <w:r w:rsidRPr="00E73F96">
              <w:rPr>
                <w:rFonts w:ascii="Times New Roman" w:hAnsi="Times New Roman"/>
                <w:i/>
              </w:rPr>
              <w:t>,д.2</w:t>
            </w:r>
            <w:r>
              <w:rPr>
                <w:rFonts w:ascii="Times New Roman" w:hAnsi="Times New Roman"/>
                <w:i/>
              </w:rPr>
              <w:t>5а,б,г,д,е</w:t>
            </w:r>
          </w:p>
          <w:p w:rsidR="00220E9F" w:rsidRPr="00F3060B" w:rsidRDefault="00220E9F" w:rsidP="000011DB">
            <w:pPr>
              <w:ind w:left="-102" w:right="-124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Территория б</w:t>
            </w:r>
            <w:r w:rsidRPr="00F3060B">
              <w:rPr>
                <w:rFonts w:ascii="Times New Roman" w:hAnsi="Times New Roman"/>
                <w:i/>
              </w:rPr>
              <w:t>ывш</w:t>
            </w:r>
            <w:r>
              <w:rPr>
                <w:rFonts w:ascii="Times New Roman" w:hAnsi="Times New Roman"/>
                <w:i/>
              </w:rPr>
              <w:t>.Батыревского ЖКХ</w:t>
            </w:r>
          </w:p>
        </w:tc>
        <w:tc>
          <w:tcPr>
            <w:tcW w:w="6186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карты</w:t>
            </w: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31" o:spid="_x0000_i1027" type="#_x0000_t75" style="width:297pt;height:219.75pt;visibility:visible">
                  <v:imagedata r:id="rId7" o:title="" croptop="6542f" cropbottom="3487f" cropleft="22277f" cropright="1017f"/>
                </v:shape>
              </w:pict>
            </w:r>
          </w:p>
        </w:tc>
      </w:tr>
      <w:tr w:rsidR="00220E9F" w:rsidRPr="006B164E" w:rsidTr="000011DB">
        <w:trPr>
          <w:trHeight w:val="338"/>
        </w:trPr>
        <w:tc>
          <w:tcPr>
            <w:tcW w:w="4253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Площадь, га: </w:t>
            </w:r>
            <w:r w:rsidRPr="00481241">
              <w:rPr>
                <w:rFonts w:ascii="Times New Roman" w:hAnsi="Times New Roman"/>
                <w:i/>
              </w:rPr>
              <w:t>0,9129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9129</w:t>
            </w:r>
            <w:r w:rsidRPr="00F3060B">
              <w:rPr>
                <w:rFonts w:ascii="Times New Roman" w:hAnsi="Times New Roman"/>
                <w:i/>
              </w:rPr>
              <w:t>кв.м.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rPr>
          <w:trHeight w:val="476"/>
        </w:trPr>
        <w:tc>
          <w:tcPr>
            <w:tcW w:w="4253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i/>
              </w:rPr>
              <w:t>1465,1кв.м.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253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Pr="00926C9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>21-21-03/045/2008-048  -</w:t>
            </w:r>
          </w:p>
          <w:p w:rsidR="00220E9F" w:rsidRPr="00926C9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>Здание арочного склада</w:t>
            </w:r>
          </w:p>
          <w:p w:rsidR="00220E9F" w:rsidRPr="00926C9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21-21-03/045/2008-049 – </w:t>
            </w:r>
          </w:p>
          <w:p w:rsidR="00220E9F" w:rsidRPr="00926C9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>Здание складов</w:t>
            </w:r>
          </w:p>
          <w:p w:rsidR="00220E9F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21-21-03/015/2009-174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–</w:t>
            </w:r>
          </w:p>
          <w:p w:rsidR="00220E9F" w:rsidRPr="00926C9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Квартальная котельная </w:t>
            </w:r>
          </w:p>
          <w:p w:rsidR="00220E9F" w:rsidRPr="00926C9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21:08:000000:618 – </w:t>
            </w:r>
          </w:p>
          <w:p w:rsidR="00220E9F" w:rsidRPr="00926C9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>Здание (мини- котельная 3.1)</w:t>
            </w:r>
          </w:p>
          <w:p w:rsidR="00220E9F" w:rsidRPr="00926C9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21:08:000000:635 – </w:t>
            </w:r>
          </w:p>
          <w:p w:rsidR="00220E9F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>Здание (мини- котельные 3.2)</w:t>
            </w:r>
          </w:p>
          <w:p w:rsidR="00220E9F" w:rsidRPr="00926C9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>21:08:000000:6</w:t>
            </w:r>
            <w:r w:rsidRPr="001B29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00 </w:t>
            </w: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– </w:t>
            </w:r>
          </w:p>
          <w:p w:rsidR="00220E9F" w:rsidRPr="001B292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2928">
              <w:rPr>
                <w:rFonts w:ascii="Times New Roman" w:hAnsi="Times New Roman"/>
                <w:color w:val="000000"/>
                <w:sz w:val="20"/>
                <w:szCs w:val="20"/>
              </w:rPr>
              <w:t>Мастерская</w:t>
            </w:r>
          </w:p>
          <w:p w:rsidR="00220E9F" w:rsidRPr="00926C9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>21:08:000000:6</w:t>
            </w:r>
            <w:r w:rsidRPr="001B2928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– </w:t>
            </w:r>
          </w:p>
          <w:p w:rsidR="00220E9F" w:rsidRPr="001B2928" w:rsidRDefault="00220E9F" w:rsidP="000011DB">
            <w:pPr>
              <w:widowControl w:val="0"/>
              <w:autoSpaceDE w:val="0"/>
              <w:autoSpaceDN w:val="0"/>
              <w:adjustRightInd w:val="0"/>
              <w:ind w:left="1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Охранная будка</w:t>
            </w:r>
          </w:p>
          <w:p w:rsidR="00220E9F" w:rsidRDefault="00220E9F" w:rsidP="000011D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26C98">
              <w:rPr>
                <w:rFonts w:ascii="Times New Roman" w:hAnsi="Times New Roman"/>
                <w:color w:val="000000"/>
                <w:sz w:val="20"/>
                <w:szCs w:val="20"/>
              </w:rPr>
              <w:t>21-21-03/045/2008-052 – автогараж</w:t>
            </w:r>
          </w:p>
          <w:p w:rsidR="00220E9F" w:rsidRPr="001B2928" w:rsidRDefault="00220E9F" w:rsidP="000011DB">
            <w:pPr>
              <w:rPr>
                <w:rFonts w:ascii="Times New Roman" w:hAnsi="Times New Roman"/>
                <w:b/>
              </w:rPr>
            </w:pPr>
            <w:r w:rsidRPr="001B2928">
              <w:rPr>
                <w:rFonts w:ascii="Times New Roman" w:hAnsi="Times New Roman"/>
                <w:i/>
                <w:sz w:val="22"/>
                <w:szCs w:val="22"/>
              </w:rPr>
              <w:t>21:08:360202:146 – земельный участок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253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Кадастровая стоимость, руб.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5 615 795,64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253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Категория земель: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Земли населенных пунктов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253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 xml:space="preserve">Для </w:t>
            </w:r>
            <w:r>
              <w:rPr>
                <w:rFonts w:ascii="Times New Roman" w:hAnsi="Times New Roman"/>
                <w:i/>
              </w:rPr>
              <w:t>хозяйственной деятельности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253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Форма собственности: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</w:t>
            </w:r>
            <w:r w:rsidRPr="00F3060B">
              <w:rPr>
                <w:rFonts w:ascii="Times New Roman" w:hAnsi="Times New Roman"/>
                <w:i/>
              </w:rPr>
              <w:t>униципальная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253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Имеющиеся обременения: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Не имеются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253" w:type="dxa"/>
          </w:tcPr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Форма передачи (аренда, продажа):</w:t>
            </w:r>
            <w:r w:rsidRPr="00F3060B">
              <w:rPr>
                <w:rFonts w:ascii="Times New Roman" w:hAnsi="Times New Roman"/>
                <w:i/>
              </w:rPr>
              <w:t>Аренда, продажа</w:t>
            </w:r>
          </w:p>
        </w:tc>
        <w:tc>
          <w:tcPr>
            <w:tcW w:w="6186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фотографии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32" o:spid="_x0000_i1028" type="#_x0000_t75" style="width:277.5pt;height:187.5pt;visibility:visible">
                  <v:imagedata r:id="rId8" o:title="" croptop="4369f" cropbottom="16563f" cropleft="631f" cropright="17638f"/>
                </v:shape>
              </w:pict>
            </w:r>
          </w:p>
        </w:tc>
      </w:tr>
      <w:tr w:rsidR="00220E9F" w:rsidRPr="006B164E" w:rsidTr="000011DB">
        <w:tc>
          <w:tcPr>
            <w:tcW w:w="4253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Стоимость земельного участка, руб./га: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253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AF5F7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Газоснабжение–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416371">
              <w:rPr>
                <w:rFonts w:ascii="Times New Roman" w:hAnsi="Times New Roman"/>
                <w:i/>
              </w:rPr>
              <w:t>имеется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253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Pr="009847E1" w:rsidRDefault="00220E9F" w:rsidP="000011DB">
            <w:pPr>
              <w:pStyle w:val="ListParagraph"/>
              <w:ind w:left="0"/>
              <w:rPr>
                <w:rFonts w:ascii="Times New Roman" w:hAnsi="Times New Roman"/>
              </w:rPr>
            </w:pPr>
            <w:r w:rsidRPr="009847E1">
              <w:rPr>
                <w:rFonts w:ascii="Times New Roman" w:hAnsi="Times New Roman"/>
              </w:rPr>
              <w:t>127 км от столицы республики г. Чебоксары</w:t>
            </w:r>
          </w:p>
          <w:p w:rsidR="00220E9F" w:rsidRPr="009847E1" w:rsidRDefault="00220E9F" w:rsidP="00C935B2">
            <w:pPr>
              <w:pStyle w:val="ListParagraph"/>
              <w:ind w:left="0"/>
              <w:rPr>
                <w:rFonts w:ascii="Times New Roman" w:hAnsi="Times New Roman"/>
              </w:rPr>
            </w:pPr>
            <w:r w:rsidRPr="009847E1">
              <w:rPr>
                <w:rFonts w:ascii="Times New Roman" w:hAnsi="Times New Roman"/>
              </w:rPr>
              <w:t xml:space="preserve"> В центре с.Батырево</w:t>
            </w:r>
          </w:p>
          <w:p w:rsidR="00220E9F" w:rsidRPr="009847E1" w:rsidRDefault="00220E9F" w:rsidP="00C935B2">
            <w:pPr>
              <w:pStyle w:val="ListParagraph"/>
              <w:ind w:left="0" w:right="-124"/>
              <w:rPr>
                <w:rFonts w:ascii="Times New Roman" w:hAnsi="Times New Roman"/>
              </w:rPr>
            </w:pPr>
            <w:r w:rsidRPr="009847E1">
              <w:rPr>
                <w:rFonts w:ascii="Times New Roman" w:hAnsi="Times New Roman"/>
              </w:rPr>
              <w:t xml:space="preserve">3,2 км от федеральной трассы А151 </w:t>
            </w:r>
          </w:p>
          <w:p w:rsidR="00220E9F" w:rsidRPr="009847E1" w:rsidRDefault="00220E9F" w:rsidP="00C935B2">
            <w:pPr>
              <w:pStyle w:val="ListParagraph"/>
              <w:ind w:left="0"/>
              <w:rPr>
                <w:rFonts w:ascii="Times New Roman" w:hAnsi="Times New Roman"/>
              </w:rPr>
            </w:pPr>
            <w:r w:rsidRPr="009847E1">
              <w:rPr>
                <w:rFonts w:ascii="Times New Roman" w:hAnsi="Times New Roman"/>
              </w:rPr>
              <w:t xml:space="preserve"> 56 км от ближайшей ж/дороги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4253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Контактное лицо: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Ялуков Николай Геннадьевич, Глава Батыревского сельского поселения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rPr>
          <w:trHeight w:val="1266"/>
        </w:trPr>
        <w:tc>
          <w:tcPr>
            <w:tcW w:w="4253" w:type="dxa"/>
          </w:tcPr>
          <w:p w:rsidR="00220E9F" w:rsidRPr="006024E1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  <w:r w:rsidRPr="006024E1">
              <w:rPr>
                <w:rFonts w:ascii="Times New Roman" w:hAnsi="Times New Roman"/>
                <w:i/>
                <w:color w:val="000000"/>
                <w:shd w:val="clear" w:color="auto" w:fill="F5F5F5"/>
              </w:rPr>
              <w:t xml:space="preserve">жилая застройка, </w:t>
            </w:r>
            <w:r>
              <w:rPr>
                <w:rFonts w:ascii="Times New Roman" w:hAnsi="Times New Roman"/>
                <w:i/>
                <w:color w:val="000000"/>
                <w:shd w:val="clear" w:color="auto" w:fill="F5F5F5"/>
              </w:rPr>
              <w:t>о</w:t>
            </w:r>
            <w:r w:rsidRPr="006024E1">
              <w:rPr>
                <w:rFonts w:ascii="Times New Roman" w:hAnsi="Times New Roman"/>
                <w:i/>
                <w:color w:val="000000"/>
                <w:shd w:val="clear" w:color="auto" w:fill="F5F5F5"/>
              </w:rPr>
              <w:t xml:space="preserve">бщественное питание, </w:t>
            </w:r>
            <w:r>
              <w:rPr>
                <w:rFonts w:ascii="Times New Roman" w:hAnsi="Times New Roman"/>
                <w:i/>
                <w:color w:val="000000"/>
                <w:shd w:val="clear" w:color="auto" w:fill="F5F5F5"/>
              </w:rPr>
              <w:t>а</w:t>
            </w:r>
            <w:r w:rsidRPr="006024E1">
              <w:rPr>
                <w:rFonts w:ascii="Times New Roman" w:hAnsi="Times New Roman"/>
                <w:i/>
                <w:color w:val="000000"/>
                <w:shd w:val="clear" w:color="auto" w:fill="F5F5F5"/>
              </w:rPr>
              <w:t>втостоянка и хранение транспорта</w:t>
            </w:r>
          </w:p>
        </w:tc>
        <w:tc>
          <w:tcPr>
            <w:tcW w:w="618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</w:tbl>
    <w:p w:rsidR="00220E9F" w:rsidRDefault="00220E9F"/>
    <w:p w:rsidR="00220E9F" w:rsidRDefault="00220E9F"/>
    <w:tbl>
      <w:tblPr>
        <w:tblW w:w="1028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456"/>
        <w:gridCol w:w="133"/>
        <w:gridCol w:w="6615"/>
        <w:gridCol w:w="81"/>
      </w:tblGrid>
      <w:tr w:rsidR="00220E9F" w:rsidRPr="006B164E" w:rsidTr="005C464C">
        <w:tc>
          <w:tcPr>
            <w:tcW w:w="3686" w:type="dxa"/>
            <w:gridSpan w:val="2"/>
          </w:tcPr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Место расположения</w:t>
            </w:r>
            <w:r w:rsidRPr="00E73F96">
              <w:rPr>
                <w:rFonts w:ascii="Times New Roman" w:hAnsi="Times New Roman"/>
                <w:i/>
              </w:rPr>
              <w:t xml:space="preserve">: </w:t>
            </w:r>
          </w:p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Чувашская Республика, Батыревский район, </w:t>
            </w:r>
          </w:p>
          <w:p w:rsidR="00220E9F" w:rsidRPr="00F3060B" w:rsidRDefault="00220E9F" w:rsidP="005D27D9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д.Абамза, ул.Новая, </w:t>
            </w:r>
            <w:r w:rsidRPr="00E73F96">
              <w:rPr>
                <w:rFonts w:ascii="Times New Roman" w:hAnsi="Times New Roman"/>
                <w:i/>
              </w:rPr>
              <w:t>д.2</w:t>
            </w:r>
            <w:r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6599" w:type="dxa"/>
            <w:gridSpan w:val="2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карты</w:t>
            </w: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7" o:spid="_x0000_i1029" type="#_x0000_t75" style="width:297pt;height:237pt;visibility:visible">
                  <v:imagedata r:id="rId9" o:title="" croptop="10468f" cropbottom="3118f" cropleft="12611f" cropright="8687f"/>
                </v:shape>
              </w:pict>
            </w:r>
          </w:p>
        </w:tc>
      </w:tr>
      <w:tr w:rsidR="00220E9F" w:rsidRPr="006B164E" w:rsidTr="005C464C">
        <w:trPr>
          <w:trHeight w:val="338"/>
        </w:trPr>
        <w:tc>
          <w:tcPr>
            <w:tcW w:w="3686" w:type="dxa"/>
            <w:gridSpan w:val="2"/>
          </w:tcPr>
          <w:p w:rsidR="00220E9F" w:rsidRPr="003E58E3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 xml:space="preserve">Площадь, га: </w:t>
            </w:r>
            <w:r w:rsidRPr="003E58E3">
              <w:rPr>
                <w:rFonts w:ascii="Times New Roman" w:hAnsi="Times New Roman"/>
                <w:i/>
              </w:rPr>
              <w:t>1,9133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19133</w:t>
            </w:r>
            <w:r w:rsidRPr="00F3060B">
              <w:rPr>
                <w:rFonts w:ascii="Times New Roman" w:hAnsi="Times New Roman"/>
                <w:i/>
              </w:rPr>
              <w:t>кв.м.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rPr>
          <w:trHeight w:val="476"/>
        </w:trPr>
        <w:tc>
          <w:tcPr>
            <w:tcW w:w="3686" w:type="dxa"/>
            <w:gridSpan w:val="2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</w:p>
          <w:p w:rsidR="00220E9F" w:rsidRDefault="00220E9F" w:rsidP="007063C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Здание ООШ – 1186,6кв.м.</w:t>
            </w:r>
          </w:p>
          <w:p w:rsidR="00220E9F" w:rsidRPr="00405FE4" w:rsidRDefault="00220E9F" w:rsidP="005D27D9">
            <w:pPr>
              <w:ind w:right="-20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i/>
              </w:rPr>
              <w:t>Здание гараж котельная 138,1кв.м.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Pr="001B2928" w:rsidRDefault="00220E9F" w:rsidP="005D27D9">
            <w:pPr>
              <w:rPr>
                <w:rFonts w:ascii="Times New Roman" w:hAnsi="Times New Roman"/>
                <w:b/>
              </w:rPr>
            </w:pPr>
            <w:r w:rsidRPr="001B2928">
              <w:rPr>
                <w:rFonts w:ascii="Times New Roman" w:hAnsi="Times New Roman"/>
                <w:i/>
                <w:sz w:val="22"/>
                <w:szCs w:val="22"/>
              </w:rPr>
              <w:t>21:08: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410204</w:t>
            </w:r>
            <w:r w:rsidRPr="001B2928">
              <w:rPr>
                <w:rFonts w:ascii="Times New Roman" w:hAnsi="Times New Roman"/>
                <w:i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50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Кадастровая стоимость, руб. </w:t>
            </w:r>
          </w:p>
          <w:p w:rsidR="00220E9F" w:rsidRPr="00F3060B" w:rsidRDefault="00220E9F" w:rsidP="007063C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1358825,66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Категория земель: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Земли населенных пунктов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</w:p>
          <w:p w:rsidR="00220E9F" w:rsidRPr="00F3060B" w:rsidRDefault="00220E9F" w:rsidP="007063CC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 xml:space="preserve">Для </w:t>
            </w:r>
            <w:r>
              <w:rPr>
                <w:rFonts w:ascii="Times New Roman" w:hAnsi="Times New Roman"/>
                <w:i/>
              </w:rPr>
              <w:t>хозяйственной деятельности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Форма собственности: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</w:t>
            </w:r>
            <w:r w:rsidRPr="00F3060B">
              <w:rPr>
                <w:rFonts w:ascii="Times New Roman" w:hAnsi="Times New Roman"/>
                <w:i/>
              </w:rPr>
              <w:t>униципальная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Имеющиеся обременения: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Не имеются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Pr="00F3060B" w:rsidRDefault="00220E9F" w:rsidP="00926C98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Форма передачи (аренда, продажа):</w:t>
            </w:r>
            <w:r w:rsidRPr="00F3060B">
              <w:rPr>
                <w:rFonts w:ascii="Times New Roman" w:hAnsi="Times New Roman"/>
                <w:i/>
              </w:rPr>
              <w:t>Аренда, продажа</w:t>
            </w:r>
          </w:p>
        </w:tc>
        <w:tc>
          <w:tcPr>
            <w:tcW w:w="6599" w:type="dxa"/>
            <w:gridSpan w:val="2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фотографии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730791">
              <w:rPr>
                <w:rFonts w:ascii="TimesNewRomanPSMT" w:hAnsi="TimesNewRomanPSMT" w:cs="TimesNewRomanPSMT"/>
                <w:noProof/>
                <w:sz w:val="20"/>
                <w:szCs w:val="20"/>
              </w:rPr>
              <w:pict>
                <v:shape id="Рисунок 3" o:spid="_x0000_i1030" type="#_x0000_t75" style="width:324pt;height:239.25pt;visibility:visible">
                  <v:imagedata r:id="rId10" o:title="" croptop="9196f" cropbottom="26156f"/>
                </v:shape>
              </w:pict>
            </w: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Pr="00405FE4" w:rsidRDefault="00220E9F" w:rsidP="00926C98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Стоимость земельного участка, руб./га: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AF5F7F" w:rsidRDefault="00220E9F" w:rsidP="0041637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Газоснабжение–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416371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416371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405FE4" w:rsidRDefault="00220E9F" w:rsidP="00926C98">
            <w:pPr>
              <w:rPr>
                <w:rFonts w:ascii="Times New Roman" w:hAnsi="Times New Roman"/>
                <w:b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416371">
              <w:rPr>
                <w:rFonts w:ascii="Times New Roman" w:hAnsi="Times New Roman"/>
                <w:i/>
              </w:rPr>
              <w:t>имеется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Pr="006B164E" w:rsidRDefault="00220E9F" w:rsidP="00C935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</w:t>
            </w:r>
            <w:r w:rsidRPr="006B164E">
              <w:rPr>
                <w:rFonts w:ascii="Times New Roman" w:hAnsi="Times New Roman"/>
              </w:rPr>
              <w:t xml:space="preserve"> км от столицы республики г. Чебоксары</w:t>
            </w:r>
          </w:p>
          <w:p w:rsidR="00220E9F" w:rsidRPr="006B164E" w:rsidRDefault="00220E9F" w:rsidP="00C935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км от центра с.Батырево 26,4</w:t>
            </w:r>
            <w:r w:rsidRPr="006B164E">
              <w:rPr>
                <w:rFonts w:ascii="Times New Roman" w:hAnsi="Times New Roman"/>
              </w:rPr>
              <w:t xml:space="preserve"> км от </w:t>
            </w:r>
            <w:r>
              <w:rPr>
                <w:rFonts w:ascii="Times New Roman" w:hAnsi="Times New Roman"/>
              </w:rPr>
              <w:t xml:space="preserve">федеральной трассы А151 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78 км</w:t>
            </w:r>
            <w:r w:rsidRPr="006B164E">
              <w:rPr>
                <w:rFonts w:ascii="Times New Roman" w:hAnsi="Times New Roman"/>
              </w:rPr>
              <w:t xml:space="preserve"> от ближайшей ж/дороги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c>
          <w:tcPr>
            <w:tcW w:w="3686" w:type="dxa"/>
            <w:gridSpan w:val="2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Контактное лицо:</w:t>
            </w:r>
          </w:p>
          <w:p w:rsidR="00220E9F" w:rsidRDefault="00220E9F" w:rsidP="0041637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Львов Виктор Игоревич </w:t>
            </w:r>
          </w:p>
          <w:p w:rsidR="00220E9F" w:rsidRPr="006B164E" w:rsidRDefault="00220E9F" w:rsidP="004163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Администрация Батыревского района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rPr>
          <w:trHeight w:val="83"/>
        </w:trPr>
        <w:tc>
          <w:tcPr>
            <w:tcW w:w="3686" w:type="dxa"/>
            <w:gridSpan w:val="2"/>
          </w:tcPr>
          <w:p w:rsidR="00220E9F" w:rsidRDefault="00220E9F" w:rsidP="00926C98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Pr="00F3060B" w:rsidRDefault="00220E9F" w:rsidP="004C5A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Швейный цех, мини пекарня, кафе</w:t>
            </w:r>
          </w:p>
        </w:tc>
        <w:tc>
          <w:tcPr>
            <w:tcW w:w="6599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5C464C">
        <w:trPr>
          <w:trHeight w:val="83"/>
        </w:trPr>
        <w:tc>
          <w:tcPr>
            <w:tcW w:w="3686" w:type="dxa"/>
            <w:gridSpan w:val="2"/>
            <w:tcBorders>
              <w:left w:val="nil"/>
              <w:bottom w:val="nil"/>
              <w:right w:val="nil"/>
            </w:tcBorders>
          </w:tcPr>
          <w:p w:rsidR="00220E9F" w:rsidRDefault="00220E9F" w:rsidP="00926C98">
            <w:pPr>
              <w:rPr>
                <w:rFonts w:ascii="Times New Roman" w:hAnsi="Times New Roman"/>
                <w:b/>
              </w:rPr>
            </w:pPr>
          </w:p>
          <w:p w:rsidR="00220E9F" w:rsidRDefault="00220E9F" w:rsidP="00926C98">
            <w:pPr>
              <w:rPr>
                <w:rFonts w:ascii="Times New Roman" w:hAnsi="Times New Roman"/>
                <w:b/>
              </w:rPr>
            </w:pPr>
          </w:p>
          <w:p w:rsidR="00220E9F" w:rsidRDefault="00220E9F" w:rsidP="00926C98">
            <w:pPr>
              <w:rPr>
                <w:rFonts w:ascii="Times New Roman" w:hAnsi="Times New Roman"/>
                <w:b/>
              </w:rPr>
            </w:pPr>
          </w:p>
          <w:p w:rsidR="00220E9F" w:rsidRDefault="00220E9F" w:rsidP="00926C98">
            <w:pPr>
              <w:rPr>
                <w:rFonts w:ascii="Times New Roman" w:hAnsi="Times New Roman"/>
                <w:b/>
              </w:rPr>
            </w:pPr>
          </w:p>
          <w:p w:rsidR="00220E9F" w:rsidRPr="00405FE4" w:rsidRDefault="00220E9F" w:rsidP="00926C9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599" w:type="dxa"/>
            <w:gridSpan w:val="2"/>
            <w:tcBorders>
              <w:left w:val="nil"/>
              <w:bottom w:val="nil"/>
              <w:right w:val="nil"/>
            </w:tcBorders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Место расположения</w:t>
            </w:r>
            <w:r w:rsidRPr="00E73F96">
              <w:rPr>
                <w:rFonts w:ascii="Times New Roman" w:hAnsi="Times New Roman"/>
                <w:i/>
              </w:rPr>
              <w:t xml:space="preserve">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Чувашская Республика, Батыревский район, с.БольшоеЧеменево, ул.Центральная, д.23 </w:t>
            </w:r>
          </w:p>
        </w:tc>
        <w:tc>
          <w:tcPr>
            <w:tcW w:w="6666" w:type="dxa"/>
            <w:gridSpan w:val="2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карты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6" o:spid="_x0000_i1031" type="#_x0000_t75" style="width:305.25pt;height:207pt;visibility:visible">
                  <v:imagedata r:id="rId11" o:title="" croptop="23552f" cropbottom="6258f" cropleft="10347f" cropright="17646f"/>
                </v:shape>
              </w:pict>
            </w:r>
          </w:p>
        </w:tc>
      </w:tr>
      <w:tr w:rsidR="00220E9F" w:rsidRPr="006B164E" w:rsidTr="009847E1">
        <w:trPr>
          <w:gridAfter w:val="1"/>
          <w:wAfter w:w="79" w:type="dxa"/>
          <w:trHeight w:val="338"/>
        </w:trPr>
        <w:tc>
          <w:tcPr>
            <w:tcW w:w="3540" w:type="dxa"/>
          </w:tcPr>
          <w:p w:rsidR="00220E9F" w:rsidRDefault="00220E9F" w:rsidP="000011DB">
            <w:pPr>
              <w:rPr>
                <w:rFonts w:ascii="Times New Roman" w:hAnsi="Times New Roman"/>
                <w:i/>
                <w:lang w:val="en-US"/>
              </w:rPr>
            </w:pPr>
            <w:r w:rsidRPr="00405FE4">
              <w:rPr>
                <w:rFonts w:ascii="Times New Roman" w:hAnsi="Times New Roman"/>
                <w:b/>
              </w:rPr>
              <w:t xml:space="preserve">Площадь, га: </w:t>
            </w:r>
            <w:r w:rsidRPr="00122E68">
              <w:rPr>
                <w:rFonts w:ascii="Times New Roman" w:hAnsi="Times New Roman"/>
                <w:i/>
                <w:lang w:val="en-US"/>
              </w:rPr>
              <w:t>~3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122E68">
              <w:rPr>
                <w:rFonts w:ascii="Times New Roman" w:hAnsi="Times New Roman"/>
                <w:i/>
                <w:lang w:val="en-US"/>
              </w:rPr>
              <w:t>~</w:t>
            </w:r>
            <w:r>
              <w:rPr>
                <w:rFonts w:ascii="Times New Roman" w:hAnsi="Times New Roman"/>
                <w:i/>
              </w:rPr>
              <w:t>36000</w:t>
            </w:r>
            <w:r w:rsidRPr="00F3060B">
              <w:rPr>
                <w:rFonts w:ascii="Times New Roman" w:hAnsi="Times New Roman"/>
                <w:i/>
              </w:rPr>
              <w:t>кв.м.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  <w:trHeight w:val="476"/>
        </w:trPr>
        <w:tc>
          <w:tcPr>
            <w:tcW w:w="3540" w:type="dxa"/>
          </w:tcPr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  <w:r w:rsidRPr="00A87FF8">
              <w:rPr>
                <w:rFonts w:ascii="Times New Roman" w:hAnsi="Times New Roman"/>
                <w:i/>
              </w:rPr>
              <w:t>~</w:t>
            </w:r>
            <w:r>
              <w:rPr>
                <w:rFonts w:ascii="Times New Roman" w:hAnsi="Times New Roman"/>
                <w:i/>
              </w:rPr>
              <w:t>450</w:t>
            </w:r>
            <w:r w:rsidRPr="00A87FF8">
              <w:rPr>
                <w:rFonts w:ascii="Times New Roman" w:hAnsi="Times New Roman"/>
                <w:i/>
              </w:rPr>
              <w:t>0</w:t>
            </w:r>
            <w:r w:rsidRPr="00122E68">
              <w:rPr>
                <w:rFonts w:ascii="Times New Roman" w:hAnsi="Times New Roman"/>
                <w:i/>
              </w:rPr>
              <w:t>кв.м.</w:t>
            </w:r>
          </w:p>
          <w:p w:rsidR="00220E9F" w:rsidRPr="00CB1361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(3 здания) 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Pr="00484C75" w:rsidRDefault="00220E9F" w:rsidP="000011DB">
            <w:pPr>
              <w:rPr>
                <w:rFonts w:ascii="Times New Roman" w:hAnsi="Times New Roman"/>
                <w:b/>
              </w:rPr>
            </w:pPr>
            <w:r w:rsidRPr="001B2928">
              <w:rPr>
                <w:rFonts w:ascii="Times New Roman" w:hAnsi="Times New Roman"/>
                <w:i/>
                <w:sz w:val="22"/>
                <w:szCs w:val="22"/>
              </w:rPr>
              <w:t>21:08: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290101</w:t>
            </w:r>
            <w:r w:rsidRPr="001B2928">
              <w:rPr>
                <w:rFonts w:ascii="Times New Roman" w:hAnsi="Times New Roman"/>
                <w:i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Кадастровая стоимость, руб.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5519851,8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Категория земель: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 xml:space="preserve">Земли </w:t>
            </w:r>
            <w:r>
              <w:rPr>
                <w:rFonts w:ascii="Times New Roman" w:hAnsi="Times New Roman"/>
                <w:i/>
              </w:rPr>
              <w:t>сельскохозяйственного назначения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 xml:space="preserve">Для </w:t>
            </w:r>
            <w:r>
              <w:rPr>
                <w:rFonts w:ascii="Times New Roman" w:hAnsi="Times New Roman"/>
                <w:i/>
              </w:rPr>
              <w:t>ведения сельскохозяйственного производства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Форма собственности: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в бессрочном пользовании 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Pr="000011DB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Имеющиеся обременения:</w:t>
            </w: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Форма передачи (аренда, продажа):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аренда</w:t>
            </w:r>
            <w:r w:rsidRPr="00F3060B">
              <w:rPr>
                <w:rFonts w:ascii="Times New Roman" w:hAnsi="Times New Roman"/>
                <w:i/>
              </w:rPr>
              <w:t>,</w:t>
            </w:r>
            <w:r w:rsidRPr="0042572C">
              <w:rPr>
                <w:rFonts w:ascii="Times New Roman" w:hAnsi="Times New Roman"/>
                <w:i/>
              </w:rPr>
              <w:t xml:space="preserve">продажа </w:t>
            </w:r>
          </w:p>
        </w:tc>
        <w:tc>
          <w:tcPr>
            <w:tcW w:w="6666" w:type="dxa"/>
            <w:gridSpan w:val="2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фотографии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2" o:spid="_x0000_i1032" type="#_x0000_t75" style="width:307.5pt;height:268.5pt;visibility:visible">
                  <v:imagedata r:id="rId12" o:title="" croptop="20141f" cropbottom="17212f" cropleft="333f"/>
                </v:shape>
              </w:pict>
            </w: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Стоимость земельного участка, руб./га: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AF5F7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Газоснабжение–</w:t>
            </w:r>
            <w:r w:rsidRPr="00AF5F7F">
              <w:rPr>
                <w:rFonts w:ascii="Times New Roman" w:hAnsi="Times New Roman"/>
                <w:i/>
              </w:rPr>
              <w:t xml:space="preserve">на расстоянии </w:t>
            </w:r>
            <w:r w:rsidRPr="007C2814">
              <w:rPr>
                <w:rFonts w:ascii="Times New Roman" w:hAnsi="Times New Roman"/>
                <w:i/>
              </w:rPr>
              <w:t>~</w:t>
            </w:r>
            <w:r w:rsidRPr="00AF5F7F">
              <w:rPr>
                <w:rFonts w:ascii="Times New Roman" w:hAnsi="Times New Roman"/>
                <w:i/>
              </w:rPr>
              <w:t>1</w:t>
            </w:r>
            <w:r>
              <w:rPr>
                <w:rFonts w:ascii="Times New Roman" w:hAnsi="Times New Roman"/>
                <w:i/>
              </w:rPr>
              <w:t>0</w:t>
            </w:r>
            <w:r w:rsidRPr="00AF5F7F">
              <w:rPr>
                <w:rFonts w:ascii="Times New Roman" w:hAnsi="Times New Roman"/>
                <w:i/>
              </w:rPr>
              <w:t>0 м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i/>
              </w:rPr>
              <w:t xml:space="preserve">не имеется 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C61D2B">
              <w:rPr>
                <w:rFonts w:ascii="Times New Roman" w:hAnsi="Times New Roman"/>
                <w:i/>
              </w:rPr>
              <w:t xml:space="preserve">не </w:t>
            </w:r>
            <w:r w:rsidRPr="00416371">
              <w:rPr>
                <w:rFonts w:ascii="Times New Roman" w:hAnsi="Times New Roman"/>
                <w:i/>
              </w:rPr>
              <w:t>имеется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Pr="00C935B2" w:rsidRDefault="00220E9F" w:rsidP="00C935B2">
            <w:pPr>
              <w:rPr>
                <w:rFonts w:ascii="Times New Roman" w:hAnsi="Times New Roman"/>
              </w:rPr>
            </w:pPr>
            <w:r w:rsidRPr="00C935B2">
              <w:rPr>
                <w:rFonts w:ascii="Times New Roman" w:hAnsi="Times New Roman"/>
              </w:rPr>
              <w:t>153 км от столицы республики г. Чебоксары</w:t>
            </w:r>
          </w:p>
          <w:p w:rsidR="00220E9F" w:rsidRPr="001B4A2B" w:rsidRDefault="00220E9F" w:rsidP="00C935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1B4A2B">
              <w:rPr>
                <w:rFonts w:ascii="Times New Roman" w:hAnsi="Times New Roman"/>
              </w:rPr>
              <w:t xml:space="preserve"> км от центра с.Батырево</w:t>
            </w:r>
          </w:p>
          <w:p w:rsidR="00220E9F" w:rsidRPr="001B4A2B" w:rsidRDefault="00220E9F" w:rsidP="00C935B2">
            <w:pPr>
              <w:ind w:right="-1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  <w:r w:rsidRPr="001B4A2B">
              <w:rPr>
                <w:rFonts w:ascii="Times New Roman" w:hAnsi="Times New Roman"/>
              </w:rPr>
              <w:t xml:space="preserve"> км от федеральной трассы А151 </w:t>
            </w:r>
          </w:p>
          <w:p w:rsidR="00220E9F" w:rsidRPr="00C935B2" w:rsidRDefault="00220E9F" w:rsidP="00C935B2">
            <w:pPr>
              <w:rPr>
                <w:rFonts w:ascii="Times New Roman" w:hAnsi="Times New Roman"/>
                <w:b/>
              </w:rPr>
            </w:pPr>
            <w:r w:rsidRPr="00C935B2">
              <w:rPr>
                <w:rFonts w:ascii="Times New Roman" w:hAnsi="Times New Roman"/>
              </w:rPr>
              <w:t>78 км от ближайшей ж/дороги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</w:trPr>
        <w:tc>
          <w:tcPr>
            <w:tcW w:w="3540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Контактное лицо:</w:t>
            </w:r>
          </w:p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Фролов Сергей Николаевич, </w:t>
            </w:r>
          </w:p>
          <w:p w:rsidR="00220E9F" w:rsidRPr="00122E68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Глава КФХ Фролова С.Н.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gridAfter w:val="1"/>
          <w:wAfter w:w="79" w:type="dxa"/>
          <w:trHeight w:val="83"/>
        </w:trPr>
        <w:tc>
          <w:tcPr>
            <w:tcW w:w="3540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Сельскохозяйственное использование: скотоводство, птицеводство</w:t>
            </w:r>
          </w:p>
        </w:tc>
        <w:tc>
          <w:tcPr>
            <w:tcW w:w="6666" w:type="dxa"/>
            <w:gridSpan w:val="2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</w:tbl>
    <w:p w:rsidR="00220E9F" w:rsidRDefault="00220E9F" w:rsidP="009847E1">
      <w:pPr>
        <w:rPr>
          <w:rFonts w:ascii="Times New Roman" w:hAnsi="Times New Roman"/>
        </w:rPr>
      </w:pPr>
    </w:p>
    <w:tbl>
      <w:tblPr>
        <w:tblW w:w="10348" w:type="dxa"/>
        <w:tblInd w:w="-572" w:type="dxa"/>
        <w:tblLayout w:type="fixed"/>
        <w:tblLook w:val="0000"/>
      </w:tblPr>
      <w:tblGrid>
        <w:gridCol w:w="4928"/>
        <w:gridCol w:w="5420"/>
      </w:tblGrid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Pr="00B846F9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 xml:space="preserve">Место расположения: </w:t>
            </w:r>
            <w:r w:rsidRPr="00304E09">
              <w:rPr>
                <w:rFonts w:ascii="Times New Roman" w:hAnsi="Times New Roman"/>
                <w:i/>
              </w:rPr>
              <w:t>Чувашская Республика, Батыревский р-н, участок находится примерно в 20 м по направлению на север от ориентира офис, расположенного за пределами участка, адрес ориентира: ЧР, Батыревский р-н, д. Кзыл-Чишма, пер. Тукая, д.</w:t>
            </w:r>
            <w:r>
              <w:rPr>
                <w:rFonts w:ascii="Times New Roman" w:hAnsi="Times New Roman"/>
                <w:i/>
              </w:rPr>
              <w:t>11</w:t>
            </w:r>
          </w:p>
        </w:tc>
        <w:tc>
          <w:tcPr>
            <w:tcW w:w="5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для карты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8" o:spid="_x0000_i1033" type="#_x0000_t75" style="width:268.5pt;height:185.25pt;visibility:visible">
                  <v:imagedata r:id="rId13" o:title="" croptop="22488f" cropbottom="6013f" cropleft="9794f" cropright="17524f"/>
                </v:shape>
              </w:pict>
            </w:r>
          </w:p>
        </w:tc>
      </w:tr>
      <w:tr w:rsidR="00220E9F" w:rsidTr="009847E1">
        <w:trPr>
          <w:trHeight w:val="338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Pr="00D34CD8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 xml:space="preserve">Площадь, га: </w:t>
            </w:r>
            <w:r w:rsidRPr="00D34CD8">
              <w:rPr>
                <w:rFonts w:ascii="Times New Roman" w:hAnsi="Times New Roman"/>
                <w:i/>
              </w:rPr>
              <w:t>0,2363</w:t>
            </w:r>
          </w:p>
          <w:p w:rsidR="00220E9F" w:rsidRPr="00D34CD8" w:rsidRDefault="00220E9F" w:rsidP="000011DB">
            <w:pPr>
              <w:rPr>
                <w:rFonts w:ascii="Times New Roman" w:hAnsi="Times New Roman"/>
                <w:i/>
              </w:rPr>
            </w:pPr>
            <w:r w:rsidRPr="00D34CD8">
              <w:rPr>
                <w:rFonts w:ascii="Times New Roman" w:hAnsi="Times New Roman"/>
                <w:i/>
              </w:rPr>
              <w:t>2363 кв.м.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rPr>
          <w:trHeight w:val="476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Pr="00B846F9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  <w:r w:rsidRPr="00D34CD8">
              <w:rPr>
                <w:rFonts w:ascii="Times New Roman" w:hAnsi="Times New Roman"/>
                <w:i/>
              </w:rPr>
              <w:t xml:space="preserve">не имеются 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Pr="00B846F9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 xml:space="preserve">Кадастровый номер: </w:t>
            </w:r>
            <w:r>
              <w:rPr>
                <w:rFonts w:ascii="Times New Roman" w:hAnsi="Times New Roman"/>
                <w:i/>
              </w:rPr>
              <w:t>21:08:390306:31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Кадастровая стоимость, руб. </w:t>
            </w:r>
            <w:r w:rsidRPr="00D34CD8">
              <w:rPr>
                <w:rFonts w:ascii="Times New Roman" w:hAnsi="Times New Roman"/>
                <w:i/>
              </w:rPr>
              <w:t>110517,51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Pr="00B846F9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 xml:space="preserve">Категория земель: </w:t>
            </w:r>
            <w:r>
              <w:rPr>
                <w:rFonts w:ascii="Times New Roman" w:hAnsi="Times New Roman"/>
                <w:i/>
              </w:rPr>
              <w:t>земли населенных пунктов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Pr="00B846F9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  <w:r w:rsidRPr="00304E09">
              <w:rPr>
                <w:rFonts w:ascii="Times New Roman" w:hAnsi="Times New Roman"/>
                <w:i/>
              </w:rPr>
              <w:t>для обслуживания зданий, сооружени</w:t>
            </w:r>
            <w:r>
              <w:rPr>
                <w:rFonts w:ascii="Times New Roman" w:hAnsi="Times New Roman"/>
                <w:i/>
              </w:rPr>
              <w:t>й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Форма собственности: </w:t>
            </w:r>
            <w:r w:rsidRPr="00D34CD8">
              <w:rPr>
                <w:rFonts w:ascii="Times New Roman" w:hAnsi="Times New Roman"/>
                <w:i/>
              </w:rPr>
              <w:t>муниципальная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Имеющиеся обременения: -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Форма передачи (аренда, продажа):</w:t>
            </w:r>
          </w:p>
          <w:p w:rsidR="00220E9F" w:rsidRPr="00D34CD8" w:rsidRDefault="00220E9F" w:rsidP="000011DB">
            <w:pPr>
              <w:rPr>
                <w:rFonts w:ascii="Times New Roman" w:hAnsi="Times New Roman"/>
                <w:i/>
              </w:rPr>
            </w:pPr>
            <w:r w:rsidRPr="00D34CD8">
              <w:rPr>
                <w:rFonts w:ascii="Times New Roman" w:hAnsi="Times New Roman"/>
                <w:i/>
              </w:rPr>
              <w:t>Аренда, продажа</w:t>
            </w:r>
          </w:p>
        </w:tc>
        <w:tc>
          <w:tcPr>
            <w:tcW w:w="5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>
              <w:rPr>
                <w:noProof/>
              </w:rPr>
              <w:pict>
                <v:shape id="Рисунок 10" o:spid="_x0000_s1026" type="#_x0000_t75" style="position:absolute;left:0;text-align:left;margin-left:-5.1pt;margin-top:19.15pt;width:271.35pt;height:316.3pt;z-index:251658240;visibility:visible;mso-wrap-distance-left:0;mso-wrap-distance-right:0;mso-position-horizontal-relative:text;mso-position-vertical-relative:text" filled="t">
                  <v:imagedata r:id="rId14" o:title=""/>
                  <w10:wrap type="topAndBottom"/>
                </v:shape>
              </w:pict>
            </w:r>
            <w:r>
              <w:rPr>
                <w:rFonts w:ascii="Times New Roman" w:hAnsi="Times New Roman"/>
              </w:rPr>
              <w:t>Место для фотографии</w:t>
            </w:r>
          </w:p>
          <w:p w:rsidR="00220E9F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Стоимость земельного участка, руб./га: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Газоснабжение-</w:t>
            </w:r>
            <w:r w:rsidRPr="00E73F96">
              <w:rPr>
                <w:rFonts w:ascii="Times New Roman" w:hAnsi="Times New Roman"/>
                <w:i/>
              </w:rPr>
              <w:t>отсутствует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 w:rsidRPr="00E73F96">
              <w:rPr>
                <w:rFonts w:ascii="Times New Roman" w:hAnsi="Times New Roman"/>
                <w:i/>
              </w:rPr>
              <w:t xml:space="preserve"> отсутствует</w:t>
            </w:r>
          </w:p>
          <w:p w:rsidR="00220E9F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E73F96">
              <w:rPr>
                <w:rFonts w:ascii="Times New Roman" w:hAnsi="Times New Roman"/>
                <w:i/>
              </w:rPr>
              <w:t>отсутствует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Default="00220E9F" w:rsidP="00C935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 км от столицы республики г. Чебоксары</w:t>
            </w:r>
          </w:p>
          <w:p w:rsidR="00220E9F" w:rsidRDefault="00220E9F" w:rsidP="00C935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25,1 км от центра с.Батырево</w:t>
            </w:r>
          </w:p>
          <w:p w:rsidR="00220E9F" w:rsidRDefault="00220E9F" w:rsidP="00C935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20,5 км от ближайшей магистрали</w:t>
            </w:r>
          </w:p>
          <w:p w:rsidR="00220E9F" w:rsidRDefault="00220E9F" w:rsidP="00C935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 км от ближайшей ж/дороги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Контактное лицо: </w:t>
            </w:r>
          </w:p>
          <w:p w:rsidR="00220E9F" w:rsidRDefault="00220E9F" w:rsidP="009847E1">
            <w:pPr>
              <w:rPr>
                <w:rFonts w:ascii="Times New Roman" w:hAnsi="Times New Roman"/>
                <w:b/>
              </w:rPr>
            </w:pPr>
            <w:r w:rsidRPr="00D34CD8">
              <w:rPr>
                <w:rFonts w:ascii="Times New Roman" w:hAnsi="Times New Roman"/>
                <w:i/>
              </w:rPr>
              <w:t>Камалов Р</w:t>
            </w:r>
            <w:r>
              <w:rPr>
                <w:rFonts w:ascii="Times New Roman" w:hAnsi="Times New Roman"/>
                <w:i/>
              </w:rPr>
              <w:t xml:space="preserve">аил </w:t>
            </w:r>
            <w:r w:rsidRPr="00D34CD8">
              <w:rPr>
                <w:rFonts w:ascii="Times New Roman" w:hAnsi="Times New Roman"/>
                <w:i/>
              </w:rPr>
              <w:t>Х</w:t>
            </w:r>
            <w:r>
              <w:rPr>
                <w:rFonts w:ascii="Times New Roman" w:hAnsi="Times New Roman"/>
                <w:i/>
              </w:rPr>
              <w:t xml:space="preserve">арисович, Глава Кзыл-Чишминского сельского поселения 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rPr>
          <w:trHeight w:val="7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Pr="00D34CD8" w:rsidRDefault="00220E9F" w:rsidP="000011DB">
            <w:pPr>
              <w:rPr>
                <w:rFonts w:ascii="Times New Roman" w:hAnsi="Times New Roman"/>
                <w:i/>
              </w:rPr>
            </w:pPr>
            <w:r w:rsidRPr="00D34CD8">
              <w:rPr>
                <w:rFonts w:ascii="Times New Roman" w:hAnsi="Times New Roman"/>
                <w:i/>
              </w:rPr>
              <w:t>База отдыха</w:t>
            </w:r>
          </w:p>
        </w:tc>
        <w:tc>
          <w:tcPr>
            <w:tcW w:w="5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</w:tbl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tbl>
      <w:tblPr>
        <w:tblW w:w="10027" w:type="dxa"/>
        <w:tblInd w:w="-572" w:type="dxa"/>
        <w:tblLayout w:type="fixed"/>
        <w:tblLook w:val="0000"/>
      </w:tblPr>
      <w:tblGrid>
        <w:gridCol w:w="4928"/>
        <w:gridCol w:w="5099"/>
      </w:tblGrid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Место расположения: </w:t>
            </w:r>
            <w:r w:rsidRPr="00304E09">
              <w:rPr>
                <w:rFonts w:ascii="Times New Roman" w:hAnsi="Times New Roman"/>
                <w:i/>
              </w:rPr>
              <w:t xml:space="preserve">ЧР, Батыревский р-н,  д.Кзыл-Чишма, ул.Комсомольская, </w:t>
            </w:r>
            <w:r>
              <w:rPr>
                <w:rFonts w:ascii="Times New Roman" w:hAnsi="Times New Roman"/>
                <w:i/>
              </w:rPr>
              <w:t>д.</w:t>
            </w:r>
            <w:r w:rsidRPr="00304E09">
              <w:rPr>
                <w:rFonts w:ascii="Times New Roman" w:hAnsi="Times New Roman"/>
                <w:i/>
              </w:rPr>
              <w:t>19</w:t>
            </w:r>
          </w:p>
        </w:tc>
        <w:tc>
          <w:tcPr>
            <w:tcW w:w="5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5" o:spid="_x0000_i1034" type="#_x0000_t75" style="width:3in;height:199.5pt;visibility:visible">
                  <v:imagedata r:id="rId15" o:title="" croptop="22426f" cropbottom="3863f" cropleft="25009f" cropright="15832f"/>
                </v:shape>
              </w:pict>
            </w:r>
          </w:p>
        </w:tc>
      </w:tr>
      <w:tr w:rsidR="00220E9F" w:rsidTr="009847E1">
        <w:trPr>
          <w:trHeight w:val="338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Площадь, га: </w:t>
            </w:r>
            <w:r w:rsidRPr="00304E09">
              <w:rPr>
                <w:rFonts w:ascii="Times New Roman" w:hAnsi="Times New Roman"/>
                <w:i/>
              </w:rPr>
              <w:t>0,2500</w:t>
            </w:r>
          </w:p>
          <w:p w:rsidR="00220E9F" w:rsidRPr="00B846F9" w:rsidRDefault="00220E9F" w:rsidP="000011DB">
            <w:pPr>
              <w:rPr>
                <w:rFonts w:ascii="Times New Roman" w:hAnsi="Times New Roman"/>
                <w:i/>
              </w:rPr>
            </w:pPr>
            <w:r w:rsidRPr="00B846F9">
              <w:rPr>
                <w:rFonts w:ascii="Times New Roman" w:hAnsi="Times New Roman"/>
                <w:i/>
              </w:rPr>
              <w:t>2500кв.м.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rPr>
          <w:trHeight w:val="476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Pr="00F8582A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  <w:r w:rsidRPr="00F8582A">
              <w:rPr>
                <w:rFonts w:ascii="Times New Roman" w:hAnsi="Times New Roman"/>
                <w:i/>
              </w:rPr>
              <w:t>не имеются</w:t>
            </w:r>
          </w:p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Pr="00F8582A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21:08:390306:10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Кадастровая стоимость, руб.  </w:t>
            </w:r>
          </w:p>
          <w:p w:rsidR="00220E9F" w:rsidRPr="00F8582A" w:rsidRDefault="00220E9F" w:rsidP="000011DB">
            <w:pPr>
              <w:rPr>
                <w:rFonts w:ascii="Times New Roman" w:hAnsi="Times New Roman"/>
              </w:rPr>
            </w:pPr>
            <w:r w:rsidRPr="00F8582A">
              <w:rPr>
                <w:rFonts w:ascii="Times New Roman" w:hAnsi="Times New Roman"/>
              </w:rPr>
              <w:t>60</w:t>
            </w:r>
            <w:r>
              <w:rPr>
                <w:rFonts w:ascii="Times New Roman" w:hAnsi="Times New Roman"/>
              </w:rPr>
              <w:t> </w:t>
            </w:r>
            <w:r w:rsidRPr="00F8582A">
              <w:rPr>
                <w:rFonts w:ascii="Times New Roman" w:hAnsi="Times New Roman"/>
              </w:rPr>
              <w:t>850</w:t>
            </w:r>
            <w:r>
              <w:rPr>
                <w:rFonts w:ascii="Times New Roman" w:hAnsi="Times New Roman"/>
              </w:rPr>
              <w:t>,0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Категория земель: </w:t>
            </w:r>
          </w:p>
          <w:p w:rsidR="00220E9F" w:rsidRPr="00F8582A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земли населенных пунктов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</w:p>
          <w:p w:rsidR="00220E9F" w:rsidRPr="00F8582A" w:rsidRDefault="00220E9F" w:rsidP="000011DB">
            <w:pPr>
              <w:rPr>
                <w:rFonts w:ascii="Times New Roman" w:hAnsi="Times New Roman"/>
                <w:i/>
              </w:rPr>
            </w:pPr>
            <w:r w:rsidRPr="00AF5F7F">
              <w:rPr>
                <w:rFonts w:ascii="Times New Roman" w:hAnsi="Times New Roman"/>
                <w:i/>
              </w:rPr>
              <w:t>для ведения личного подсобного хозяйства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Pr="00AF5F7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 xml:space="preserve">Форма собственности: </w:t>
            </w:r>
            <w:r w:rsidRPr="00AF5F7F">
              <w:rPr>
                <w:rFonts w:ascii="Times New Roman" w:hAnsi="Times New Roman"/>
                <w:i/>
              </w:rPr>
              <w:t>муниципальная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Имеющиеся обременения: -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Форма передачи (аренда, продажа):</w:t>
            </w:r>
          </w:p>
          <w:p w:rsidR="00220E9F" w:rsidRPr="00AF5F7F" w:rsidRDefault="00220E9F" w:rsidP="000011DB">
            <w:pPr>
              <w:rPr>
                <w:rFonts w:ascii="Times New Roman" w:hAnsi="Times New Roman"/>
                <w:i/>
              </w:rPr>
            </w:pPr>
            <w:r w:rsidRPr="00AF5F7F">
              <w:rPr>
                <w:rFonts w:ascii="Times New Roman" w:hAnsi="Times New Roman"/>
                <w:i/>
              </w:rPr>
              <w:t>Аренда, продажа</w:t>
            </w:r>
          </w:p>
        </w:tc>
        <w:tc>
          <w:tcPr>
            <w:tcW w:w="5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для фотографии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>
              <w:rPr>
                <w:noProof/>
              </w:rPr>
              <w:pict>
                <v:shape id="Рисунок 9" o:spid="_x0000_s1027" type="#_x0000_t75" style="position:absolute;left:0;text-align:left;margin-left:0;margin-top:0;width:244.1pt;height:325.45pt;z-index:251657216;visibility:visible;mso-wrap-distance-left:0;mso-wrap-distance-right:0;mso-position-horizontal:center" filled="t">
                  <v:imagedata r:id="rId16" o:title="" gain="109227f" blacklevel="-6554f"/>
                  <w10:wrap type="topAndBottom"/>
                </v:shape>
              </w:pict>
            </w: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Стоимость земельного участка, руб./га: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AF5F7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Газоснабжение–</w:t>
            </w:r>
            <w:r w:rsidRPr="00AF5F7F">
              <w:rPr>
                <w:rFonts w:ascii="Times New Roman" w:hAnsi="Times New Roman"/>
                <w:i/>
              </w:rPr>
              <w:t xml:space="preserve">на расстоянии </w:t>
            </w:r>
            <w:r w:rsidRPr="009847E1">
              <w:rPr>
                <w:rFonts w:ascii="Times New Roman" w:hAnsi="Times New Roman"/>
                <w:i/>
              </w:rPr>
              <w:t>~</w:t>
            </w:r>
            <w:r w:rsidRPr="00AF5F7F">
              <w:rPr>
                <w:rFonts w:ascii="Times New Roman" w:hAnsi="Times New Roman"/>
                <w:i/>
              </w:rPr>
              <w:t>10 м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 w:rsidRPr="00E73F96">
              <w:rPr>
                <w:rFonts w:ascii="Times New Roman" w:hAnsi="Times New Roman"/>
                <w:i/>
              </w:rPr>
              <w:t xml:space="preserve"> отсутствует</w:t>
            </w:r>
          </w:p>
          <w:p w:rsidR="00220E9F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E73F96">
              <w:rPr>
                <w:rFonts w:ascii="Times New Roman" w:hAnsi="Times New Roman"/>
                <w:i/>
              </w:rPr>
              <w:t>отсутствует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Default="00220E9F" w:rsidP="00C935B2">
            <w:pPr>
              <w:rPr>
                <w:rFonts w:ascii="Times New Roman" w:hAnsi="Times New Roman"/>
              </w:rPr>
            </w:pPr>
            <w:r w:rsidRPr="00AF5F7F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>2 км от столицы республики г. Чебоксары</w:t>
            </w:r>
          </w:p>
          <w:p w:rsidR="00220E9F" w:rsidRDefault="00220E9F" w:rsidP="00C935B2">
            <w:pPr>
              <w:rPr>
                <w:rFonts w:ascii="Times New Roman" w:hAnsi="Times New Roman"/>
              </w:rPr>
            </w:pPr>
            <w:r w:rsidRPr="00AF5F7F">
              <w:rPr>
                <w:rFonts w:ascii="Times New Roman" w:hAnsi="Times New Roman"/>
              </w:rPr>
              <w:t>25</w:t>
            </w:r>
            <w:r>
              <w:rPr>
                <w:rFonts w:ascii="Times New Roman" w:hAnsi="Times New Roman"/>
              </w:rPr>
              <w:t xml:space="preserve"> км от центра с.Батырево</w:t>
            </w:r>
          </w:p>
          <w:p w:rsidR="00220E9F" w:rsidRDefault="00220E9F" w:rsidP="00C935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 км от ближайшей магистрали</w:t>
            </w:r>
          </w:p>
          <w:p w:rsidR="00220E9F" w:rsidRPr="00AF5F7F" w:rsidRDefault="00220E9F" w:rsidP="00C935B2">
            <w:pPr>
              <w:rPr>
                <w:rFonts w:ascii="Times New Roman" w:hAnsi="Times New Roman"/>
              </w:rPr>
            </w:pPr>
            <w:r w:rsidRPr="00AF5F7F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1км от ближайшей ж/дороги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Контактное лицо: </w:t>
            </w:r>
          </w:p>
          <w:p w:rsidR="00220E9F" w:rsidRDefault="00220E9F" w:rsidP="0010007F">
            <w:pPr>
              <w:rPr>
                <w:rFonts w:ascii="Times New Roman" w:hAnsi="Times New Roman"/>
                <w:b/>
              </w:rPr>
            </w:pPr>
            <w:r w:rsidRPr="00D34CD8">
              <w:rPr>
                <w:rFonts w:ascii="Times New Roman" w:hAnsi="Times New Roman"/>
                <w:i/>
              </w:rPr>
              <w:t>Камалов Р</w:t>
            </w:r>
            <w:r>
              <w:rPr>
                <w:rFonts w:ascii="Times New Roman" w:hAnsi="Times New Roman"/>
                <w:i/>
              </w:rPr>
              <w:t xml:space="preserve">аил </w:t>
            </w:r>
            <w:r w:rsidRPr="00D34CD8">
              <w:rPr>
                <w:rFonts w:ascii="Times New Roman" w:hAnsi="Times New Roman"/>
                <w:i/>
              </w:rPr>
              <w:t>Х</w:t>
            </w:r>
            <w:r>
              <w:rPr>
                <w:rFonts w:ascii="Times New Roman" w:hAnsi="Times New Roman"/>
                <w:i/>
              </w:rPr>
              <w:t xml:space="preserve">арисович, Глава Кзыл-Чишминского сельского поселения 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  <w:tr w:rsidR="00220E9F" w:rsidTr="009847E1">
        <w:trPr>
          <w:trHeight w:val="7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Pr="00F8582A" w:rsidRDefault="00220E9F" w:rsidP="000011DB">
            <w:pPr>
              <w:rPr>
                <w:rFonts w:ascii="Times New Roman" w:hAnsi="Times New Roman"/>
                <w:i/>
              </w:rPr>
            </w:pPr>
            <w:r w:rsidRPr="00F8582A">
              <w:rPr>
                <w:rFonts w:ascii="Times New Roman" w:hAnsi="Times New Roman"/>
                <w:i/>
              </w:rPr>
              <w:t>Туристическая база отдыха</w:t>
            </w:r>
          </w:p>
        </w:tc>
        <w:tc>
          <w:tcPr>
            <w:tcW w:w="5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9F" w:rsidRDefault="00220E9F" w:rsidP="000011DB">
            <w:pPr>
              <w:snapToGrid w:val="0"/>
              <w:rPr>
                <w:rFonts w:ascii="Times New Roman" w:hAnsi="Times New Roman"/>
              </w:rPr>
            </w:pPr>
          </w:p>
        </w:tc>
      </w:tr>
    </w:tbl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4C5A2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p w:rsidR="00220E9F" w:rsidRDefault="00220E9F" w:rsidP="004C5A2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p w:rsidR="00220E9F" w:rsidRDefault="00220E9F" w:rsidP="004C5A2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p w:rsidR="00220E9F" w:rsidRDefault="00220E9F" w:rsidP="004C5A2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p w:rsidR="00220E9F" w:rsidRDefault="00220E9F" w:rsidP="004C5A2C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p w:rsidR="00220E9F" w:rsidRPr="005E2BDE" w:rsidRDefault="00220E9F" w:rsidP="009847E1"/>
    <w:tbl>
      <w:tblPr>
        <w:tblW w:w="1059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1"/>
        <w:gridCol w:w="6486"/>
      </w:tblGrid>
      <w:tr w:rsidR="00220E9F" w:rsidRPr="006B164E" w:rsidTr="009847E1">
        <w:tc>
          <w:tcPr>
            <w:tcW w:w="4111" w:type="dxa"/>
          </w:tcPr>
          <w:p w:rsidR="00220E9F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 xml:space="preserve">Место расположения: </w:t>
            </w:r>
          </w:p>
          <w:p w:rsidR="00220E9F" w:rsidRPr="00405FE4" w:rsidRDefault="00220E9F" w:rsidP="000011DB">
            <w:pPr>
              <w:rPr>
                <w:b/>
              </w:rPr>
            </w:pPr>
            <w:r>
              <w:rPr>
                <w:b/>
              </w:rPr>
              <w:t>Норваш-Шигалинское сельское поселение  Батыревского р-на Чувашской Республики</w:t>
            </w:r>
          </w:p>
          <w:p w:rsidR="00220E9F" w:rsidRPr="00405FE4" w:rsidRDefault="00220E9F" w:rsidP="000011DB">
            <w:pPr>
              <w:rPr>
                <w:b/>
              </w:rPr>
            </w:pPr>
          </w:p>
        </w:tc>
        <w:tc>
          <w:tcPr>
            <w:tcW w:w="6486" w:type="dxa"/>
            <w:vMerge w:val="restart"/>
          </w:tcPr>
          <w:p w:rsidR="00220E9F" w:rsidRDefault="00220E9F" w:rsidP="000011DB">
            <w:pPr>
              <w:jc w:val="center"/>
            </w:pPr>
            <w:r w:rsidRPr="00AA78D2">
              <w:rPr>
                <w:noProof/>
              </w:rPr>
              <w:pict>
                <v:shape id="Рисунок 11" o:spid="_x0000_i1035" type="#_x0000_t75" style="width:285pt;height:180pt;visibility:visible">
                  <v:imagedata r:id="rId17" o:title="" croptop="9091f" cropbottom="6588f" cropleft="27516f" cropright="6039f"/>
                </v:shape>
              </w:pict>
            </w:r>
          </w:p>
          <w:p w:rsidR="00220E9F" w:rsidRPr="006B164E" w:rsidRDefault="00220E9F" w:rsidP="000011DB">
            <w:pPr>
              <w:jc w:val="center"/>
            </w:pPr>
            <w:r w:rsidRPr="00AA78D2">
              <w:rPr>
                <w:noProof/>
              </w:rPr>
              <w:pict>
                <v:shape id="Рисунок 12" o:spid="_x0000_i1036" type="#_x0000_t75" style="width:309.75pt;height:159.75pt;visibility:visible">
                  <v:imagedata r:id="rId18" o:title="" croptop="23364f" cropbottom="3487f" cropleft="6937f" cropright="14674f"/>
                </v:shape>
              </w:pict>
            </w:r>
          </w:p>
        </w:tc>
      </w:tr>
      <w:tr w:rsidR="00220E9F" w:rsidRPr="006B164E" w:rsidTr="009847E1">
        <w:trPr>
          <w:trHeight w:val="338"/>
        </w:trPr>
        <w:tc>
          <w:tcPr>
            <w:tcW w:w="4111" w:type="dxa"/>
          </w:tcPr>
          <w:p w:rsidR="00220E9F" w:rsidRPr="0057086C" w:rsidRDefault="00220E9F" w:rsidP="000011DB">
            <w:pPr>
              <w:rPr>
                <w:i/>
              </w:rPr>
            </w:pPr>
            <w:r w:rsidRPr="00405FE4">
              <w:rPr>
                <w:b/>
              </w:rPr>
              <w:t xml:space="preserve">Площадь, га: </w:t>
            </w:r>
            <w:r w:rsidRPr="0057086C">
              <w:rPr>
                <w:i/>
              </w:rPr>
              <w:t>25,11 га</w:t>
            </w:r>
          </w:p>
          <w:p w:rsidR="00220E9F" w:rsidRPr="0057086C" w:rsidRDefault="00220E9F" w:rsidP="000011DB">
            <w:pPr>
              <w:rPr>
                <w:i/>
              </w:rPr>
            </w:pPr>
            <w:r w:rsidRPr="0057086C">
              <w:rPr>
                <w:i/>
              </w:rPr>
              <w:t>251086кв.м.</w:t>
            </w:r>
          </w:p>
          <w:p w:rsidR="00220E9F" w:rsidRPr="00405FE4" w:rsidRDefault="00220E9F" w:rsidP="000011DB">
            <w:pPr>
              <w:rPr>
                <w:b/>
              </w:rPr>
            </w:pP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rPr>
          <w:trHeight w:val="476"/>
        </w:trPr>
        <w:tc>
          <w:tcPr>
            <w:tcW w:w="4111" w:type="dxa"/>
          </w:tcPr>
          <w:p w:rsidR="00220E9F" w:rsidRDefault="00220E9F" w:rsidP="000011DB">
            <w:pPr>
              <w:rPr>
                <w:b/>
              </w:rPr>
            </w:pPr>
            <w:r>
              <w:rPr>
                <w:b/>
              </w:rPr>
              <w:t>Площадь объектов:</w:t>
            </w:r>
          </w:p>
          <w:p w:rsidR="00220E9F" w:rsidRPr="0057086C" w:rsidRDefault="00220E9F" w:rsidP="000011DB">
            <w:pPr>
              <w:rPr>
                <w:i/>
              </w:rPr>
            </w:pPr>
            <w:r w:rsidRPr="0057086C">
              <w:rPr>
                <w:i/>
              </w:rPr>
              <w:t>~1330 кв.м.</w:t>
            </w:r>
          </w:p>
          <w:p w:rsidR="00220E9F" w:rsidRPr="00405FE4" w:rsidRDefault="00220E9F" w:rsidP="000011DB">
            <w:pPr>
              <w:rPr>
                <w:b/>
              </w:rPr>
            </w:pP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111" w:type="dxa"/>
          </w:tcPr>
          <w:p w:rsidR="00220E9F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 xml:space="preserve">Кадастровый номер: </w:t>
            </w:r>
          </w:p>
          <w:p w:rsidR="00220E9F" w:rsidRPr="0057086C" w:rsidRDefault="00220E9F" w:rsidP="000011DB">
            <w:pPr>
              <w:rPr>
                <w:i/>
              </w:rPr>
            </w:pPr>
            <w:r w:rsidRPr="0057086C">
              <w:rPr>
                <w:i/>
              </w:rPr>
              <w:t>21:08:000000:3970/5</w:t>
            </w: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111" w:type="dxa"/>
          </w:tcPr>
          <w:p w:rsidR="00220E9F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Кадастровая стоимость, руб.</w:t>
            </w:r>
          </w:p>
          <w:p w:rsidR="00220E9F" w:rsidRPr="0057086C" w:rsidRDefault="00220E9F" w:rsidP="000011DB">
            <w:pPr>
              <w:rPr>
                <w:i/>
              </w:rPr>
            </w:pPr>
            <w:r w:rsidRPr="0057086C">
              <w:rPr>
                <w:i/>
              </w:rPr>
              <w:t>4918774,74</w:t>
            </w: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111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 xml:space="preserve">Категория земель: </w:t>
            </w:r>
            <w:r w:rsidRPr="0057086C">
              <w:rPr>
                <w:i/>
              </w:rPr>
              <w:t>земли сельскохозяйственного назначения</w:t>
            </w:r>
          </w:p>
          <w:p w:rsidR="00220E9F" w:rsidRPr="00405FE4" w:rsidRDefault="00220E9F" w:rsidP="000011DB">
            <w:pPr>
              <w:rPr>
                <w:b/>
              </w:rPr>
            </w:pP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111" w:type="dxa"/>
          </w:tcPr>
          <w:p w:rsidR="00220E9F" w:rsidRPr="0057086C" w:rsidRDefault="00220E9F" w:rsidP="000011DB">
            <w:pPr>
              <w:rPr>
                <w:i/>
              </w:rPr>
            </w:pPr>
            <w:r w:rsidRPr="00405FE4">
              <w:rPr>
                <w:b/>
              </w:rPr>
              <w:t xml:space="preserve">Вид разрешенного использования: </w:t>
            </w:r>
            <w:r w:rsidRPr="0057086C">
              <w:rPr>
                <w:i/>
              </w:rPr>
              <w:t>Для сельскохозяйственного производства</w:t>
            </w:r>
          </w:p>
          <w:p w:rsidR="00220E9F" w:rsidRPr="00405FE4" w:rsidRDefault="00220E9F" w:rsidP="000011DB">
            <w:pPr>
              <w:rPr>
                <w:b/>
              </w:rPr>
            </w:pP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111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 xml:space="preserve">Форма собственности: </w:t>
            </w:r>
            <w:r>
              <w:rPr>
                <w:i/>
              </w:rPr>
              <w:t>аренда</w:t>
            </w:r>
          </w:p>
          <w:p w:rsidR="00220E9F" w:rsidRPr="00405FE4" w:rsidRDefault="00220E9F" w:rsidP="000011DB">
            <w:pPr>
              <w:rPr>
                <w:b/>
              </w:rPr>
            </w:pP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111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Имеющиеся обременения:</w:t>
            </w:r>
            <w:r>
              <w:rPr>
                <w:b/>
              </w:rPr>
              <w:t xml:space="preserve"> -</w:t>
            </w:r>
          </w:p>
          <w:p w:rsidR="00220E9F" w:rsidRPr="00405FE4" w:rsidRDefault="00220E9F" w:rsidP="000011DB">
            <w:pPr>
              <w:rPr>
                <w:b/>
              </w:rPr>
            </w:pP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111" w:type="dxa"/>
          </w:tcPr>
          <w:p w:rsidR="00220E9F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Форма передачи (аренда, продажа):</w:t>
            </w:r>
          </w:p>
          <w:p w:rsidR="00220E9F" w:rsidRPr="00405FE4" w:rsidRDefault="00220E9F" w:rsidP="000011DB">
            <w:pPr>
              <w:rPr>
                <w:b/>
              </w:rPr>
            </w:pPr>
            <w:r>
              <w:rPr>
                <w:i/>
              </w:rPr>
              <w:t>суб</w:t>
            </w:r>
            <w:r w:rsidRPr="0057086C">
              <w:rPr>
                <w:i/>
              </w:rPr>
              <w:t>аренда</w:t>
            </w:r>
          </w:p>
        </w:tc>
        <w:tc>
          <w:tcPr>
            <w:tcW w:w="6486" w:type="dxa"/>
            <w:vMerge w:val="restart"/>
          </w:tcPr>
          <w:p w:rsidR="00220E9F" w:rsidRDefault="00220E9F" w:rsidP="000011DB">
            <w:pPr>
              <w:jc w:val="center"/>
            </w:pPr>
            <w:r w:rsidRPr="006B164E">
              <w:t>Место для фотографии</w:t>
            </w:r>
          </w:p>
          <w:p w:rsidR="00220E9F" w:rsidRDefault="00220E9F" w:rsidP="000011DB">
            <w:pPr>
              <w:jc w:val="center"/>
            </w:pPr>
          </w:p>
          <w:p w:rsidR="00220E9F" w:rsidRPr="006B164E" w:rsidRDefault="00220E9F" w:rsidP="000011DB">
            <w:pPr>
              <w:jc w:val="center"/>
            </w:pPr>
            <w:r w:rsidRPr="00AA78D2">
              <w:rPr>
                <w:noProof/>
              </w:rPr>
              <w:pict>
                <v:shape id="Рисунок 13" o:spid="_x0000_i1037" type="#_x0000_t75" style="width:301.5pt;height:214.5pt;visibility:visible">
                  <v:imagedata r:id="rId19" o:title="" cropright="3394f"/>
                </v:shape>
              </w:pict>
            </w:r>
          </w:p>
        </w:tc>
      </w:tr>
      <w:tr w:rsidR="00220E9F" w:rsidRPr="006B164E" w:rsidTr="009847E1">
        <w:tc>
          <w:tcPr>
            <w:tcW w:w="4111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Стоимость земельного участка, руб./га:</w:t>
            </w:r>
            <w:r>
              <w:rPr>
                <w:b/>
              </w:rPr>
              <w:t xml:space="preserve"> -</w:t>
            </w: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111" w:type="dxa"/>
          </w:tcPr>
          <w:p w:rsidR="00220E9F" w:rsidRDefault="00220E9F" w:rsidP="000011DB">
            <w:r>
              <w:rPr>
                <w:b/>
              </w:rPr>
              <w:t>Наличие инфраструктуры</w:t>
            </w:r>
          </w:p>
          <w:p w:rsidR="00220E9F" w:rsidRPr="00AF5F7F" w:rsidRDefault="00220E9F" w:rsidP="000011DB">
            <w:pPr>
              <w:rPr>
                <w:i/>
              </w:rPr>
            </w:pPr>
            <w:r>
              <w:t>Газоснабжение–</w:t>
            </w:r>
            <w:r w:rsidRPr="00AF5F7F">
              <w:rPr>
                <w:i/>
              </w:rPr>
              <w:t xml:space="preserve">на расстоянии </w:t>
            </w:r>
            <w:r w:rsidRPr="0057086C">
              <w:rPr>
                <w:i/>
              </w:rPr>
              <w:t>~</w:t>
            </w:r>
            <w:r w:rsidRPr="00AF5F7F">
              <w:rPr>
                <w:i/>
              </w:rPr>
              <w:t>1</w:t>
            </w:r>
            <w:r>
              <w:rPr>
                <w:i/>
              </w:rPr>
              <w:t>0</w:t>
            </w:r>
            <w:r w:rsidRPr="00AF5F7F">
              <w:rPr>
                <w:i/>
              </w:rPr>
              <w:t>0 м</w:t>
            </w:r>
          </w:p>
          <w:p w:rsidR="00220E9F" w:rsidRPr="006B164E" w:rsidRDefault="00220E9F" w:rsidP="000011DB">
            <w:r w:rsidRPr="006B164E">
              <w:t>Электро</w:t>
            </w:r>
            <w:r>
              <w:t>снабжение –</w:t>
            </w:r>
            <w:r w:rsidRPr="00AF5F7F">
              <w:rPr>
                <w:i/>
              </w:rPr>
              <w:t xml:space="preserve">на расстоянии </w:t>
            </w:r>
            <w:r w:rsidRPr="0057086C">
              <w:rPr>
                <w:i/>
              </w:rPr>
              <w:t>~</w:t>
            </w:r>
            <w:r>
              <w:rPr>
                <w:i/>
              </w:rPr>
              <w:t>5</w:t>
            </w:r>
            <w:r w:rsidRPr="00AF5F7F">
              <w:rPr>
                <w:i/>
              </w:rPr>
              <w:t>0 м</w:t>
            </w:r>
            <w:r w:rsidRPr="006B164E">
              <w:t xml:space="preserve"> Водоснабжение </w:t>
            </w:r>
            <w:r>
              <w:t>–</w:t>
            </w:r>
            <w:r w:rsidRPr="00E73F96">
              <w:rPr>
                <w:i/>
              </w:rPr>
              <w:t xml:space="preserve"> отсутствует</w:t>
            </w:r>
          </w:p>
          <w:p w:rsidR="00220E9F" w:rsidRPr="006B164E" w:rsidRDefault="00220E9F" w:rsidP="000011DB">
            <w:r w:rsidRPr="006B164E">
              <w:t>Канализация</w:t>
            </w:r>
            <w:r>
              <w:t>-</w:t>
            </w:r>
            <w:r w:rsidRPr="00E73F96">
              <w:rPr>
                <w:i/>
              </w:rPr>
              <w:t>отсутствует</w:t>
            </w: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111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Удаленность земельного участка (в км):</w:t>
            </w:r>
          </w:p>
          <w:p w:rsidR="00220E9F" w:rsidRPr="006B164E" w:rsidRDefault="00220E9F" w:rsidP="00C935B2">
            <w:r w:rsidRPr="004A7356">
              <w:rPr>
                <w:u w:val="single"/>
              </w:rPr>
              <w:t>13</w:t>
            </w:r>
            <w:r>
              <w:rPr>
                <w:u w:val="single"/>
              </w:rPr>
              <w:t>5</w:t>
            </w:r>
            <w:r w:rsidRPr="006B164E">
              <w:t xml:space="preserve"> км от столицы республики г. Чебоксары</w:t>
            </w:r>
          </w:p>
          <w:p w:rsidR="00220E9F" w:rsidRPr="006B164E" w:rsidRDefault="00220E9F" w:rsidP="00C935B2">
            <w:r w:rsidRPr="004A7356">
              <w:rPr>
                <w:u w:val="single"/>
              </w:rPr>
              <w:t>1</w:t>
            </w:r>
            <w:r>
              <w:rPr>
                <w:u w:val="single"/>
              </w:rPr>
              <w:t>0</w:t>
            </w:r>
            <w:r w:rsidRPr="006B164E">
              <w:t xml:space="preserve"> км от центра </w:t>
            </w:r>
            <w:r>
              <w:t>с.Батырево</w:t>
            </w:r>
          </w:p>
          <w:p w:rsidR="00220E9F" w:rsidRPr="006B164E" w:rsidRDefault="00220E9F" w:rsidP="00C935B2">
            <w:r w:rsidRPr="004A7356">
              <w:rPr>
                <w:u w:val="single"/>
              </w:rPr>
              <w:t>1</w:t>
            </w:r>
            <w:r>
              <w:rPr>
                <w:u w:val="single"/>
              </w:rPr>
              <w:t>1</w:t>
            </w:r>
            <w:r w:rsidRPr="006B164E">
              <w:t xml:space="preserve"> км от </w:t>
            </w:r>
            <w:r>
              <w:t>федеральной трассы А-151</w:t>
            </w:r>
          </w:p>
          <w:p w:rsidR="00220E9F" w:rsidRPr="006B164E" w:rsidRDefault="00220E9F" w:rsidP="00C935B2">
            <w:r w:rsidRPr="004642D3">
              <w:rPr>
                <w:u w:val="single"/>
              </w:rPr>
              <w:t xml:space="preserve">65 </w:t>
            </w:r>
            <w:r>
              <w:t>км.</w:t>
            </w:r>
            <w:r w:rsidRPr="006B164E">
              <w:t xml:space="preserve"> от ближайшей ж/дороги</w:t>
            </w: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111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Контактное лицо:</w:t>
            </w:r>
          </w:p>
          <w:p w:rsidR="00220E9F" w:rsidRPr="0057086C" w:rsidRDefault="00220E9F" w:rsidP="000011DB">
            <w:pPr>
              <w:rPr>
                <w:i/>
              </w:rPr>
            </w:pPr>
            <w:r w:rsidRPr="0057086C">
              <w:rPr>
                <w:i/>
              </w:rPr>
              <w:t>Закиров А</w:t>
            </w:r>
            <w:r>
              <w:rPr>
                <w:i/>
              </w:rPr>
              <w:t xml:space="preserve">йрат </w:t>
            </w:r>
            <w:r w:rsidRPr="0057086C">
              <w:rPr>
                <w:i/>
              </w:rPr>
              <w:t>Р</w:t>
            </w:r>
            <w:r>
              <w:rPr>
                <w:i/>
              </w:rPr>
              <w:t>асыхович</w:t>
            </w:r>
            <w:r w:rsidRPr="0057086C">
              <w:rPr>
                <w:i/>
              </w:rPr>
              <w:t>, председатель СХПК «Труд»</w:t>
            </w: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  <w:tr w:rsidR="00220E9F" w:rsidRPr="006B164E" w:rsidTr="009847E1">
        <w:trPr>
          <w:trHeight w:val="70"/>
        </w:trPr>
        <w:tc>
          <w:tcPr>
            <w:tcW w:w="4111" w:type="dxa"/>
          </w:tcPr>
          <w:p w:rsidR="00220E9F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Перспективное направление использования:</w:t>
            </w:r>
          </w:p>
          <w:p w:rsidR="00220E9F" w:rsidRPr="00842C25" w:rsidRDefault="00220E9F" w:rsidP="000011DB">
            <w:pPr>
              <w:rPr>
                <w:b/>
                <w:i/>
              </w:rPr>
            </w:pPr>
            <w:r w:rsidRPr="00842C25">
              <w:rPr>
                <w:i/>
              </w:rPr>
              <w:t>Сельскохозяйственное использование: скотоводство, птицеводство</w:t>
            </w:r>
          </w:p>
        </w:tc>
        <w:tc>
          <w:tcPr>
            <w:tcW w:w="6486" w:type="dxa"/>
            <w:vMerge/>
          </w:tcPr>
          <w:p w:rsidR="00220E9F" w:rsidRPr="006B164E" w:rsidRDefault="00220E9F" w:rsidP="000011DB"/>
        </w:tc>
      </w:tr>
    </w:tbl>
    <w:p w:rsidR="00220E9F" w:rsidRPr="005E2BDE" w:rsidRDefault="00220E9F" w:rsidP="009847E1"/>
    <w:p w:rsidR="00220E9F" w:rsidRDefault="00220E9F" w:rsidP="009847E1">
      <w:pPr>
        <w:jc w:val="right"/>
      </w:pPr>
    </w:p>
    <w:p w:rsidR="00220E9F" w:rsidRDefault="00220E9F" w:rsidP="009847E1"/>
    <w:p w:rsidR="00220E9F" w:rsidRPr="005E2BDE" w:rsidRDefault="00220E9F" w:rsidP="009847E1"/>
    <w:tbl>
      <w:tblPr>
        <w:tblW w:w="1105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37"/>
        <w:gridCol w:w="6520"/>
      </w:tblGrid>
      <w:tr w:rsidR="00220E9F" w:rsidRPr="006B164E" w:rsidTr="009847E1">
        <w:tc>
          <w:tcPr>
            <w:tcW w:w="4537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 xml:space="preserve">Место расположения: </w:t>
            </w:r>
            <w:r>
              <w:rPr>
                <w:b/>
              </w:rPr>
              <w:t>Норваш-Шигалинское сельское поселение Батыревского р-на Чувашской Республики</w:t>
            </w:r>
          </w:p>
        </w:tc>
        <w:tc>
          <w:tcPr>
            <w:tcW w:w="6520" w:type="dxa"/>
            <w:vMerge w:val="restart"/>
          </w:tcPr>
          <w:p w:rsidR="00220E9F" w:rsidRDefault="00220E9F" w:rsidP="000011DB">
            <w:pPr>
              <w:jc w:val="center"/>
            </w:pPr>
            <w:r w:rsidRPr="00AA78D2">
              <w:rPr>
                <w:noProof/>
              </w:rPr>
              <w:pict>
                <v:shape id="Рисунок 14" o:spid="_x0000_i1038" type="#_x0000_t75" style="width:310.5pt;height:207pt;visibility:visible">
                  <v:imagedata r:id="rId20" o:title="" croptop="6292f" cropbottom="5649f" cropleft="23192f" cropright="3438f"/>
                </v:shape>
              </w:pict>
            </w:r>
          </w:p>
          <w:p w:rsidR="00220E9F" w:rsidRPr="006B164E" w:rsidRDefault="00220E9F" w:rsidP="000011DB">
            <w:pPr>
              <w:jc w:val="center"/>
            </w:pPr>
            <w:r w:rsidRPr="00AA78D2">
              <w:rPr>
                <w:noProof/>
              </w:rPr>
              <w:pict>
                <v:shape id="Рисунок 15" o:spid="_x0000_i1039" type="#_x0000_t75" style="width:297pt;height:145.5pt;visibility:visible">
                  <v:imagedata r:id="rId21" o:title="" croptop="23177f" cropbottom="3863f" cropleft="10405f" cropright="17828f"/>
                </v:shape>
              </w:pict>
            </w:r>
          </w:p>
        </w:tc>
      </w:tr>
      <w:tr w:rsidR="00220E9F" w:rsidRPr="006B164E" w:rsidTr="009847E1">
        <w:trPr>
          <w:trHeight w:val="338"/>
        </w:trPr>
        <w:tc>
          <w:tcPr>
            <w:tcW w:w="4537" w:type="dxa"/>
          </w:tcPr>
          <w:p w:rsidR="00220E9F" w:rsidRPr="00D171B0" w:rsidRDefault="00220E9F" w:rsidP="000011DB">
            <w:pPr>
              <w:rPr>
                <w:i/>
              </w:rPr>
            </w:pPr>
            <w:r w:rsidRPr="00405FE4">
              <w:rPr>
                <w:b/>
              </w:rPr>
              <w:t xml:space="preserve">Площадь, га: </w:t>
            </w:r>
            <w:r w:rsidRPr="00D171B0">
              <w:rPr>
                <w:i/>
              </w:rPr>
              <w:t>0,717</w:t>
            </w:r>
            <w:r>
              <w:rPr>
                <w:i/>
              </w:rPr>
              <w:t xml:space="preserve"> га</w:t>
            </w:r>
          </w:p>
          <w:p w:rsidR="00220E9F" w:rsidRPr="00405FE4" w:rsidRDefault="00220E9F" w:rsidP="000011DB">
            <w:pPr>
              <w:rPr>
                <w:b/>
              </w:rPr>
            </w:pPr>
            <w:r w:rsidRPr="00D171B0">
              <w:rPr>
                <w:i/>
              </w:rPr>
              <w:t>7166 кв.м.</w:t>
            </w: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rPr>
          <w:trHeight w:val="476"/>
        </w:trPr>
        <w:tc>
          <w:tcPr>
            <w:tcW w:w="4537" w:type="dxa"/>
          </w:tcPr>
          <w:p w:rsidR="00220E9F" w:rsidRDefault="00220E9F" w:rsidP="000011DB">
            <w:pPr>
              <w:rPr>
                <w:b/>
              </w:rPr>
            </w:pPr>
            <w:r>
              <w:rPr>
                <w:b/>
              </w:rPr>
              <w:t>Площадь объектов:</w:t>
            </w:r>
          </w:p>
          <w:p w:rsidR="00220E9F" w:rsidRPr="00405FE4" w:rsidRDefault="00220E9F" w:rsidP="000011DB">
            <w:pPr>
              <w:rPr>
                <w:b/>
              </w:rPr>
            </w:pP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537" w:type="dxa"/>
          </w:tcPr>
          <w:p w:rsidR="00220E9F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 xml:space="preserve">Кадастровый номер: </w:t>
            </w:r>
          </w:p>
          <w:p w:rsidR="00220E9F" w:rsidRPr="00405FE4" w:rsidRDefault="00220E9F" w:rsidP="000011DB">
            <w:pPr>
              <w:rPr>
                <w:b/>
              </w:rPr>
            </w:pPr>
            <w:r w:rsidRPr="00D171B0">
              <w:rPr>
                <w:i/>
              </w:rPr>
              <w:t>21:08:000000:4432</w:t>
            </w: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537" w:type="dxa"/>
          </w:tcPr>
          <w:p w:rsidR="00220E9F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Кадастровая стоимость, руб.</w:t>
            </w:r>
          </w:p>
          <w:p w:rsidR="00220E9F" w:rsidRPr="00D171B0" w:rsidRDefault="00220E9F" w:rsidP="000011DB">
            <w:pPr>
              <w:rPr>
                <w:i/>
              </w:rPr>
            </w:pPr>
            <w:r w:rsidRPr="00D171B0">
              <w:rPr>
                <w:i/>
              </w:rPr>
              <w:t>50090,34</w:t>
            </w: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537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 xml:space="preserve">Категория земель: </w:t>
            </w:r>
            <w:r w:rsidRPr="00D171B0">
              <w:rPr>
                <w:i/>
              </w:rPr>
              <w:t>земли сельскохозяйственного назначения</w:t>
            </w: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537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 xml:space="preserve">Вид разрешенного использования: </w:t>
            </w:r>
            <w:r w:rsidRPr="00D171B0">
              <w:rPr>
                <w:i/>
              </w:rPr>
              <w:t>для сельскохозяйственного производства</w:t>
            </w: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537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 xml:space="preserve">Форма собственности: </w:t>
            </w:r>
            <w:r w:rsidRPr="00D171B0">
              <w:rPr>
                <w:i/>
              </w:rPr>
              <w:t>аренда</w:t>
            </w: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537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Имеющиеся обременения:</w:t>
            </w:r>
            <w:r>
              <w:rPr>
                <w:b/>
              </w:rPr>
              <w:t xml:space="preserve"> -</w:t>
            </w: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537" w:type="dxa"/>
          </w:tcPr>
          <w:p w:rsidR="00220E9F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Форма передачи (аренда, продажа):</w:t>
            </w:r>
          </w:p>
          <w:p w:rsidR="00220E9F" w:rsidRPr="007D21C6" w:rsidRDefault="00220E9F" w:rsidP="000011DB">
            <w:pPr>
              <w:rPr>
                <w:i/>
              </w:rPr>
            </w:pPr>
            <w:r>
              <w:rPr>
                <w:i/>
              </w:rPr>
              <w:t>суб</w:t>
            </w:r>
            <w:r w:rsidRPr="007D21C6">
              <w:rPr>
                <w:i/>
              </w:rPr>
              <w:t>аренда</w:t>
            </w:r>
          </w:p>
          <w:p w:rsidR="00220E9F" w:rsidRPr="00405FE4" w:rsidRDefault="00220E9F" w:rsidP="000011DB">
            <w:pPr>
              <w:rPr>
                <w:b/>
              </w:rPr>
            </w:pPr>
          </w:p>
        </w:tc>
        <w:tc>
          <w:tcPr>
            <w:tcW w:w="6520" w:type="dxa"/>
            <w:vMerge w:val="restart"/>
          </w:tcPr>
          <w:p w:rsidR="00220E9F" w:rsidRDefault="00220E9F" w:rsidP="000011DB">
            <w:pPr>
              <w:jc w:val="center"/>
            </w:pPr>
            <w:r w:rsidRPr="006B164E">
              <w:t>Место для фотографии</w:t>
            </w:r>
          </w:p>
          <w:p w:rsidR="00220E9F" w:rsidRDefault="00220E9F" w:rsidP="000011DB">
            <w:pPr>
              <w:jc w:val="center"/>
            </w:pPr>
          </w:p>
          <w:p w:rsidR="00220E9F" w:rsidRPr="006B164E" w:rsidRDefault="00220E9F" w:rsidP="000011DB">
            <w:pPr>
              <w:jc w:val="center"/>
            </w:pPr>
            <w:r w:rsidRPr="00AA78D2">
              <w:rPr>
                <w:noProof/>
              </w:rPr>
              <w:pict>
                <v:shape id="Рисунок 16" o:spid="_x0000_i1040" type="#_x0000_t75" style="width:313.5pt;height:247.5pt;visibility:visible">
                  <v:imagedata r:id="rId22" o:title="" cropright="9682f"/>
                </v:shape>
              </w:pict>
            </w:r>
          </w:p>
        </w:tc>
      </w:tr>
      <w:tr w:rsidR="00220E9F" w:rsidRPr="006B164E" w:rsidTr="009847E1">
        <w:tc>
          <w:tcPr>
            <w:tcW w:w="4537" w:type="dxa"/>
          </w:tcPr>
          <w:p w:rsidR="00220E9F" w:rsidRPr="00A8593C" w:rsidRDefault="00220E9F" w:rsidP="000011DB">
            <w:pPr>
              <w:rPr>
                <w:b/>
              </w:rPr>
            </w:pPr>
            <w:r w:rsidRPr="00A8593C">
              <w:rPr>
                <w:b/>
              </w:rPr>
              <w:t xml:space="preserve">Стоимость земельного участка, руб./га: </w:t>
            </w: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537" w:type="dxa"/>
            <w:shd w:val="clear" w:color="auto" w:fill="FFFFFF"/>
          </w:tcPr>
          <w:p w:rsidR="00220E9F" w:rsidRPr="00A8593C" w:rsidRDefault="00220E9F" w:rsidP="000011DB">
            <w:r w:rsidRPr="00A8593C">
              <w:rPr>
                <w:b/>
              </w:rPr>
              <w:t>Наличие инфраструктуры</w:t>
            </w:r>
          </w:p>
          <w:p w:rsidR="00220E9F" w:rsidRPr="00A8593C" w:rsidRDefault="00220E9F" w:rsidP="000011DB">
            <w:pPr>
              <w:rPr>
                <w:i/>
              </w:rPr>
            </w:pPr>
            <w:r w:rsidRPr="00A8593C">
              <w:t xml:space="preserve">Газоснабжение – </w:t>
            </w:r>
            <w:r w:rsidRPr="00A8593C">
              <w:rPr>
                <w:i/>
              </w:rPr>
              <w:t>на расстоянии ~100 м</w:t>
            </w:r>
          </w:p>
          <w:p w:rsidR="00220E9F" w:rsidRPr="00A8593C" w:rsidRDefault="00220E9F" w:rsidP="000011DB">
            <w:r w:rsidRPr="00A8593C">
              <w:t>Электроснабжение – имеется</w:t>
            </w:r>
          </w:p>
          <w:p w:rsidR="00220E9F" w:rsidRPr="00A8593C" w:rsidRDefault="00220E9F" w:rsidP="000011DB">
            <w:r w:rsidRPr="00A8593C">
              <w:t>Водоснабжение –</w:t>
            </w:r>
            <w:r w:rsidRPr="00A8593C">
              <w:rPr>
                <w:i/>
              </w:rPr>
              <w:t xml:space="preserve"> отсутствует</w:t>
            </w:r>
          </w:p>
          <w:p w:rsidR="00220E9F" w:rsidRPr="00A8593C" w:rsidRDefault="00220E9F" w:rsidP="000011DB">
            <w:r w:rsidRPr="00A8593C">
              <w:t xml:space="preserve">Канализация- </w:t>
            </w:r>
            <w:r w:rsidRPr="00A8593C">
              <w:rPr>
                <w:i/>
              </w:rPr>
              <w:t>отсутствует</w:t>
            </w:r>
          </w:p>
        </w:tc>
        <w:tc>
          <w:tcPr>
            <w:tcW w:w="6520" w:type="dxa"/>
            <w:vMerge/>
            <w:shd w:val="clear" w:color="auto" w:fill="C00000"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537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Удаленность земельного участка (в км):</w:t>
            </w:r>
          </w:p>
          <w:p w:rsidR="00220E9F" w:rsidRPr="006B164E" w:rsidRDefault="00220E9F" w:rsidP="00C935B2">
            <w:r w:rsidRPr="004A7356">
              <w:rPr>
                <w:u w:val="single"/>
              </w:rPr>
              <w:t>13</w:t>
            </w:r>
            <w:r>
              <w:rPr>
                <w:u w:val="single"/>
              </w:rPr>
              <w:t>6</w:t>
            </w:r>
            <w:r w:rsidRPr="006B164E">
              <w:t xml:space="preserve"> км от столицы республики г. Чебоксары</w:t>
            </w:r>
          </w:p>
          <w:p w:rsidR="00220E9F" w:rsidRPr="006B164E" w:rsidRDefault="00220E9F" w:rsidP="00C935B2">
            <w:r w:rsidRPr="004A7356">
              <w:rPr>
                <w:u w:val="single"/>
              </w:rPr>
              <w:t>1</w:t>
            </w:r>
            <w:r>
              <w:rPr>
                <w:u w:val="single"/>
              </w:rPr>
              <w:t>1</w:t>
            </w:r>
            <w:r w:rsidRPr="006B164E">
              <w:t xml:space="preserve"> км от центра муниципального образования, в котором располагается площадка</w:t>
            </w:r>
          </w:p>
          <w:p w:rsidR="00220E9F" w:rsidRPr="006B164E" w:rsidRDefault="00220E9F" w:rsidP="00C935B2">
            <w:r w:rsidRPr="004A7356">
              <w:rPr>
                <w:u w:val="single"/>
              </w:rPr>
              <w:t>1</w:t>
            </w:r>
            <w:r>
              <w:rPr>
                <w:u w:val="single"/>
              </w:rPr>
              <w:t>2</w:t>
            </w:r>
            <w:r w:rsidRPr="006B164E">
              <w:t xml:space="preserve"> км от ближайшей магистрали</w:t>
            </w:r>
          </w:p>
          <w:p w:rsidR="00220E9F" w:rsidRPr="006B164E" w:rsidRDefault="00220E9F" w:rsidP="00C935B2">
            <w:r>
              <w:rPr>
                <w:u w:val="single"/>
              </w:rPr>
              <w:t>65</w:t>
            </w:r>
            <w:r>
              <w:t xml:space="preserve"> км.</w:t>
            </w:r>
            <w:r w:rsidRPr="006B164E">
              <w:t xml:space="preserve"> от ближайшей ж/дороги</w:t>
            </w: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c>
          <w:tcPr>
            <w:tcW w:w="4537" w:type="dxa"/>
          </w:tcPr>
          <w:p w:rsidR="00220E9F" w:rsidRPr="00405FE4" w:rsidRDefault="00220E9F" w:rsidP="000011DB">
            <w:pPr>
              <w:rPr>
                <w:b/>
              </w:rPr>
            </w:pPr>
            <w:r w:rsidRPr="00405FE4">
              <w:rPr>
                <w:b/>
              </w:rPr>
              <w:t>Контактное лицо:</w:t>
            </w:r>
          </w:p>
          <w:p w:rsidR="00220E9F" w:rsidRPr="007D21C6" w:rsidRDefault="00220E9F" w:rsidP="00C935B2">
            <w:pPr>
              <w:rPr>
                <w:i/>
              </w:rPr>
            </w:pPr>
            <w:r w:rsidRPr="007D21C6">
              <w:rPr>
                <w:i/>
              </w:rPr>
              <w:t>Капитонов А</w:t>
            </w:r>
            <w:r>
              <w:rPr>
                <w:i/>
              </w:rPr>
              <w:t xml:space="preserve">лександр </w:t>
            </w:r>
            <w:r w:rsidRPr="007D21C6">
              <w:rPr>
                <w:i/>
              </w:rPr>
              <w:t>В</w:t>
            </w:r>
            <w:r>
              <w:rPr>
                <w:i/>
              </w:rPr>
              <w:t>ладимирович</w:t>
            </w: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  <w:tr w:rsidR="00220E9F" w:rsidRPr="006B164E" w:rsidTr="009847E1">
        <w:trPr>
          <w:trHeight w:val="70"/>
        </w:trPr>
        <w:tc>
          <w:tcPr>
            <w:tcW w:w="4537" w:type="dxa"/>
          </w:tcPr>
          <w:p w:rsidR="00220E9F" w:rsidRPr="007D21C6" w:rsidRDefault="00220E9F" w:rsidP="000011DB">
            <w:pPr>
              <w:rPr>
                <w:i/>
              </w:rPr>
            </w:pPr>
            <w:r w:rsidRPr="00405FE4">
              <w:rPr>
                <w:b/>
              </w:rPr>
              <w:t>Перспективное направление использования:</w:t>
            </w:r>
            <w:r w:rsidRPr="007D21C6">
              <w:rPr>
                <w:i/>
              </w:rPr>
              <w:t>турбаза</w:t>
            </w:r>
          </w:p>
          <w:p w:rsidR="00220E9F" w:rsidRPr="00405FE4" w:rsidRDefault="00220E9F" w:rsidP="000011DB">
            <w:pPr>
              <w:rPr>
                <w:b/>
              </w:rPr>
            </w:pPr>
          </w:p>
        </w:tc>
        <w:tc>
          <w:tcPr>
            <w:tcW w:w="6520" w:type="dxa"/>
            <w:vMerge/>
          </w:tcPr>
          <w:p w:rsidR="00220E9F" w:rsidRPr="006B164E" w:rsidRDefault="00220E9F" w:rsidP="000011DB"/>
        </w:tc>
      </w:tr>
    </w:tbl>
    <w:p w:rsidR="00220E9F" w:rsidRDefault="00220E9F" w:rsidP="009847E1"/>
    <w:p w:rsidR="00220E9F" w:rsidRDefault="00220E9F" w:rsidP="009847E1"/>
    <w:p w:rsidR="00220E9F" w:rsidRDefault="00220E9F" w:rsidP="009847E1"/>
    <w:p w:rsidR="00220E9F" w:rsidRPr="005E2BDE" w:rsidRDefault="00220E9F" w:rsidP="009847E1">
      <w:pPr>
        <w:rPr>
          <w:rFonts w:ascii="Times New Roman" w:hAnsi="Times New Roman"/>
        </w:rPr>
      </w:pPr>
    </w:p>
    <w:tbl>
      <w:tblPr>
        <w:tblW w:w="1080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424"/>
        <w:gridCol w:w="6379"/>
      </w:tblGrid>
      <w:tr w:rsidR="00220E9F" w:rsidRPr="006B164E" w:rsidTr="008D7527">
        <w:tc>
          <w:tcPr>
            <w:tcW w:w="4424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Место расположения: </w:t>
            </w:r>
          </w:p>
          <w:p w:rsidR="00220E9F" w:rsidRPr="00170E1D" w:rsidRDefault="00220E9F" w:rsidP="000011DB">
            <w:pPr>
              <w:rPr>
                <w:rFonts w:ascii="Times New Roman" w:hAnsi="Times New Roman"/>
                <w:i/>
              </w:rPr>
            </w:pPr>
            <w:r w:rsidRPr="00170E1D">
              <w:rPr>
                <w:rFonts w:ascii="Times New Roman" w:hAnsi="Times New Roman"/>
                <w:i/>
              </w:rPr>
              <w:t>Чувашская Республика Батыревский район д. Сигачи ул. Солнечная д.1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379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карты</w:t>
            </w: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21" o:spid="_x0000_i1041" type="#_x0000_t75" style="width:317.25pt;height:219.75pt;visibility:visible">
                  <v:imagedata r:id="rId23" o:title="" croptop="25737f" cropbottom="5979f" cropleft="10734f" cropright="17889f"/>
                </v:shape>
              </w:pict>
            </w:r>
          </w:p>
        </w:tc>
      </w:tr>
      <w:tr w:rsidR="00220E9F" w:rsidRPr="006B164E" w:rsidTr="008D7527">
        <w:trPr>
          <w:trHeight w:val="338"/>
        </w:trPr>
        <w:tc>
          <w:tcPr>
            <w:tcW w:w="4424" w:type="dxa"/>
          </w:tcPr>
          <w:p w:rsidR="00220E9F" w:rsidRPr="00CB34E5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 xml:space="preserve">Площадь, га: </w:t>
            </w:r>
            <w:r w:rsidRPr="00CB34E5">
              <w:rPr>
                <w:rFonts w:ascii="Times New Roman" w:hAnsi="Times New Roman"/>
                <w:i/>
              </w:rPr>
              <w:t>0,0451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CB34E5">
              <w:rPr>
                <w:rFonts w:ascii="Times New Roman" w:hAnsi="Times New Roman"/>
                <w:i/>
              </w:rPr>
              <w:t>451,0</w:t>
            </w:r>
            <w:r>
              <w:rPr>
                <w:rFonts w:ascii="Times New Roman" w:hAnsi="Times New Roman"/>
                <w:i/>
              </w:rPr>
              <w:t>кв.м.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rPr>
          <w:trHeight w:val="592"/>
        </w:trPr>
        <w:tc>
          <w:tcPr>
            <w:tcW w:w="4424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</w:p>
          <w:p w:rsidR="00220E9F" w:rsidRPr="00170E1D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lang w:val="en-US"/>
              </w:rPr>
              <w:t>~</w:t>
            </w:r>
            <w:r w:rsidRPr="00CB34E5">
              <w:rPr>
                <w:rFonts w:ascii="Times New Roman" w:hAnsi="Times New Roman"/>
                <w:i/>
              </w:rPr>
              <w:t>45</w:t>
            </w:r>
            <w:r>
              <w:rPr>
                <w:rFonts w:ascii="Times New Roman" w:hAnsi="Times New Roman"/>
                <w:i/>
                <w:lang w:val="en-US"/>
              </w:rPr>
              <w:t>0</w:t>
            </w:r>
            <w:r w:rsidRPr="00CB34E5">
              <w:rPr>
                <w:rFonts w:ascii="Times New Roman" w:hAnsi="Times New Roman"/>
                <w:i/>
              </w:rPr>
              <w:t>кв.м.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c>
          <w:tcPr>
            <w:tcW w:w="4424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Pr="00CB34E5" w:rsidRDefault="00220E9F" w:rsidP="000011DB">
            <w:pPr>
              <w:rPr>
                <w:rFonts w:ascii="Times New Roman" w:hAnsi="Times New Roman"/>
                <w:i/>
              </w:rPr>
            </w:pPr>
            <w:r w:rsidRPr="00CB34E5">
              <w:rPr>
                <w:rFonts w:ascii="Times New Roman" w:hAnsi="Times New Roman"/>
                <w:i/>
              </w:rPr>
              <w:t>21:08:30</w:t>
            </w:r>
            <w:r>
              <w:rPr>
                <w:rFonts w:ascii="Times New Roman" w:hAnsi="Times New Roman"/>
                <w:i/>
              </w:rPr>
              <w:t>0</w:t>
            </w:r>
            <w:r w:rsidRPr="00CB34E5">
              <w:rPr>
                <w:rFonts w:ascii="Times New Roman" w:hAnsi="Times New Roman"/>
                <w:i/>
              </w:rPr>
              <w:t>404:50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CB34E5">
              <w:rPr>
                <w:rFonts w:ascii="Times New Roman" w:hAnsi="Times New Roman"/>
                <w:i/>
              </w:rPr>
              <w:t>условный номер 21-21-03/005/2008-095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c>
          <w:tcPr>
            <w:tcW w:w="442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Кадастровая стоимость, руб. </w:t>
            </w:r>
          </w:p>
          <w:p w:rsidR="00220E9F" w:rsidRPr="00CB34E5" w:rsidRDefault="00220E9F" w:rsidP="000011DB">
            <w:pPr>
              <w:rPr>
                <w:rFonts w:ascii="Times New Roman" w:hAnsi="Times New Roman"/>
                <w:i/>
              </w:rPr>
            </w:pPr>
            <w:r w:rsidRPr="00CB34E5">
              <w:rPr>
                <w:rFonts w:ascii="Times New Roman" w:hAnsi="Times New Roman"/>
                <w:i/>
              </w:rPr>
              <w:t>71605,27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c>
          <w:tcPr>
            <w:tcW w:w="442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Категория земель: </w:t>
            </w:r>
          </w:p>
          <w:p w:rsidR="00220E9F" w:rsidRPr="00CB34E5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</w:t>
            </w:r>
            <w:r w:rsidRPr="00CB34E5">
              <w:rPr>
                <w:rFonts w:ascii="Times New Roman" w:hAnsi="Times New Roman"/>
                <w:i/>
              </w:rPr>
              <w:t>емли населенных пунктов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c>
          <w:tcPr>
            <w:tcW w:w="4424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</w:p>
          <w:p w:rsidR="00220E9F" w:rsidRPr="00170E1D" w:rsidRDefault="00220E9F" w:rsidP="000011DB">
            <w:pPr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170E1D">
              <w:rPr>
                <w:rFonts w:ascii="Times New Roman" w:hAnsi="Times New Roman"/>
                <w:i/>
                <w:color w:val="333333"/>
                <w:sz w:val="20"/>
                <w:szCs w:val="20"/>
                <w:shd w:val="clear" w:color="auto" w:fill="FFFFFF"/>
              </w:rPr>
              <w:t>Для размещения объектов торговли, общественного питания и бытового обслуживания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c>
          <w:tcPr>
            <w:tcW w:w="442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Форма собственности: </w:t>
            </w:r>
          </w:p>
          <w:p w:rsidR="00220E9F" w:rsidRPr="00B95652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частная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c>
          <w:tcPr>
            <w:tcW w:w="442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Имеющиеся обременения:</w:t>
            </w:r>
            <w:r>
              <w:rPr>
                <w:rFonts w:ascii="Times New Roman" w:hAnsi="Times New Roman"/>
                <w:b/>
              </w:rPr>
              <w:t xml:space="preserve"> -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c>
          <w:tcPr>
            <w:tcW w:w="442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Форма передачи (аренда, продажа):</w:t>
            </w:r>
          </w:p>
          <w:p w:rsidR="00220E9F" w:rsidRPr="00B95652" w:rsidRDefault="00220E9F" w:rsidP="000011DB">
            <w:pPr>
              <w:rPr>
                <w:rFonts w:ascii="Times New Roman" w:hAnsi="Times New Roman"/>
                <w:i/>
              </w:rPr>
            </w:pPr>
            <w:r w:rsidRPr="00B95652">
              <w:rPr>
                <w:rFonts w:ascii="Times New Roman" w:hAnsi="Times New Roman"/>
                <w:i/>
              </w:rPr>
              <w:t>аренда, продажа</w:t>
            </w:r>
          </w:p>
        </w:tc>
        <w:tc>
          <w:tcPr>
            <w:tcW w:w="6379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фотографии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730791">
              <w:rPr>
                <w:rFonts w:ascii="Times New Roman" w:hAnsi="Times New Roman"/>
                <w:noProof/>
              </w:rPr>
              <w:pict>
                <v:shape id="Рисунок 20" o:spid="_x0000_i1042" type="#_x0000_t75" alt="IMG_20210921_130950_11" style="width:308.25pt;height:209.25pt;visibility:visible">
                  <v:imagedata r:id="rId24" o:title="" cropbottom="25164f" cropright="2360f"/>
                </v:shape>
              </w:pict>
            </w:r>
          </w:p>
        </w:tc>
      </w:tr>
      <w:tr w:rsidR="00220E9F" w:rsidRPr="006B164E" w:rsidTr="008D7527">
        <w:tc>
          <w:tcPr>
            <w:tcW w:w="442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Стоимость земельного участка, руб./га: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c>
          <w:tcPr>
            <w:tcW w:w="442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AF5F7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Газоснабжение–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i/>
              </w:rPr>
              <w:t>не 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B95652">
              <w:rPr>
                <w:rFonts w:ascii="Times New Roman" w:hAnsi="Times New Roman"/>
                <w:i/>
              </w:rPr>
              <w:t xml:space="preserve">не </w:t>
            </w:r>
            <w:r w:rsidRPr="00416371">
              <w:rPr>
                <w:rFonts w:ascii="Times New Roman" w:hAnsi="Times New Roman"/>
                <w:i/>
              </w:rPr>
              <w:t>имеется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c>
          <w:tcPr>
            <w:tcW w:w="442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Pr="006B164E" w:rsidRDefault="00220E9F" w:rsidP="008D75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149</w:t>
            </w:r>
            <w:r w:rsidRPr="006B164E">
              <w:rPr>
                <w:rFonts w:ascii="Times New Roman" w:hAnsi="Times New Roman"/>
              </w:rPr>
              <w:t xml:space="preserve"> км от столицы республики г. Чебоксары</w:t>
            </w:r>
          </w:p>
          <w:p w:rsidR="00220E9F" w:rsidRDefault="00220E9F" w:rsidP="008D7527">
            <w:pPr>
              <w:rPr>
                <w:rFonts w:ascii="Times New Roman" w:hAnsi="Times New Roman"/>
              </w:rPr>
            </w:pPr>
            <w:r w:rsidRPr="009C7A65">
              <w:rPr>
                <w:rFonts w:ascii="Times New Roman" w:hAnsi="Times New Roman"/>
              </w:rPr>
              <w:t>23,</w:t>
            </w:r>
            <w:r>
              <w:rPr>
                <w:rFonts w:ascii="Times New Roman" w:hAnsi="Times New Roman"/>
              </w:rPr>
              <w:t>0</w:t>
            </w:r>
            <w:r w:rsidRPr="009C7A65">
              <w:rPr>
                <w:rFonts w:ascii="Times New Roman" w:hAnsi="Times New Roman"/>
              </w:rPr>
              <w:t xml:space="preserve"> км от центра с.Батырево</w:t>
            </w:r>
          </w:p>
          <w:p w:rsidR="00220E9F" w:rsidRPr="009C7A65" w:rsidRDefault="00220E9F" w:rsidP="008D7527">
            <w:pPr>
              <w:rPr>
                <w:rFonts w:ascii="Times New Roman" w:hAnsi="Times New Roman"/>
              </w:rPr>
            </w:pPr>
            <w:r w:rsidRPr="009C7A65">
              <w:rPr>
                <w:rFonts w:ascii="Times New Roman" w:hAnsi="Times New Roman"/>
              </w:rPr>
              <w:t>22,5 км от ближайшей магистрали</w:t>
            </w:r>
          </w:p>
          <w:p w:rsidR="00220E9F" w:rsidRPr="006B164E" w:rsidRDefault="00220E9F" w:rsidP="008D75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 км</w:t>
            </w:r>
            <w:r w:rsidRPr="006B164E">
              <w:rPr>
                <w:rFonts w:ascii="Times New Roman" w:hAnsi="Times New Roman"/>
              </w:rPr>
              <w:t xml:space="preserve"> от ближайшей ж/дороги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c>
          <w:tcPr>
            <w:tcW w:w="4424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Контактное лицо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220E9F" w:rsidRPr="0010007F" w:rsidRDefault="00220E9F" w:rsidP="0010007F">
            <w:pPr>
              <w:rPr>
                <w:rFonts w:ascii="Times New Roman" w:hAnsi="Times New Roman"/>
                <w:b/>
                <w:i/>
              </w:rPr>
            </w:pPr>
            <w:r w:rsidRPr="0010007F">
              <w:rPr>
                <w:rFonts w:ascii="Times New Roman" w:hAnsi="Times New Roman"/>
                <w:i/>
              </w:rPr>
              <w:t>Счетчиков Сергей Александрович, председатель Батыревского районного потребительского общества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8D7527">
        <w:trPr>
          <w:trHeight w:val="70"/>
        </w:trPr>
        <w:tc>
          <w:tcPr>
            <w:tcW w:w="442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Pr="009C7A65" w:rsidRDefault="00220E9F" w:rsidP="000011DB">
            <w:pPr>
              <w:rPr>
                <w:rFonts w:ascii="Times New Roman" w:hAnsi="Times New Roman"/>
                <w:i/>
              </w:rPr>
            </w:pPr>
            <w:r w:rsidRPr="009C7A65">
              <w:rPr>
                <w:rFonts w:ascii="Times New Roman" w:hAnsi="Times New Roman"/>
                <w:i/>
              </w:rPr>
              <w:t>Торговый объект</w:t>
            </w:r>
          </w:p>
        </w:tc>
        <w:tc>
          <w:tcPr>
            <w:tcW w:w="637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</w:tbl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tbl>
      <w:tblPr>
        <w:tblW w:w="1065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15"/>
        <w:gridCol w:w="6940"/>
      </w:tblGrid>
      <w:tr w:rsidR="00220E9F" w:rsidRPr="006B164E" w:rsidTr="009847E1">
        <w:tc>
          <w:tcPr>
            <w:tcW w:w="3715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Место расположения: 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170E1D">
              <w:rPr>
                <w:rFonts w:ascii="Times New Roman" w:hAnsi="Times New Roman"/>
                <w:i/>
              </w:rPr>
              <w:t xml:space="preserve">Чувашская Республика Батыревский район д. Сигачи ул. </w:t>
            </w:r>
            <w:r>
              <w:rPr>
                <w:rFonts w:ascii="Times New Roman" w:hAnsi="Times New Roman"/>
                <w:i/>
              </w:rPr>
              <w:t>Победы</w:t>
            </w:r>
            <w:r w:rsidRPr="00170E1D">
              <w:rPr>
                <w:rFonts w:ascii="Times New Roman" w:hAnsi="Times New Roman"/>
                <w:i/>
              </w:rPr>
              <w:t xml:space="preserve"> д.</w:t>
            </w:r>
            <w:r>
              <w:rPr>
                <w:rFonts w:ascii="Times New Roman" w:hAnsi="Times New Roman"/>
                <w:i/>
              </w:rPr>
              <w:t>1</w:t>
            </w:r>
          </w:p>
        </w:tc>
        <w:tc>
          <w:tcPr>
            <w:tcW w:w="6940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карты</w:t>
            </w: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bookmarkStart w:id="0" w:name="_GoBack"/>
            <w:r w:rsidRPr="00AA78D2">
              <w:rPr>
                <w:noProof/>
              </w:rPr>
              <w:pict>
                <v:shape id="Рисунок 19" o:spid="_x0000_i1043" type="#_x0000_t75" style="width:327.75pt;height:226.5pt;visibility:visible">
                  <v:imagedata r:id="rId25" o:title="" croptop="21868f" cropbottom="4050f" cropleft="7564f" cropright="16043f"/>
                </v:shape>
              </w:pict>
            </w:r>
            <w:bookmarkEnd w:id="0"/>
          </w:p>
        </w:tc>
      </w:tr>
      <w:tr w:rsidR="00220E9F" w:rsidRPr="006B164E" w:rsidTr="009847E1">
        <w:trPr>
          <w:trHeight w:val="338"/>
        </w:trPr>
        <w:tc>
          <w:tcPr>
            <w:tcW w:w="3715" w:type="dxa"/>
          </w:tcPr>
          <w:p w:rsidR="00220E9F" w:rsidRPr="00E313DB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 xml:space="preserve">Площадь, га: </w:t>
            </w:r>
            <w:r w:rsidRPr="00E313DB">
              <w:rPr>
                <w:rFonts w:ascii="Times New Roman" w:hAnsi="Times New Roman"/>
                <w:i/>
              </w:rPr>
              <w:t>1,3096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i/>
              </w:rPr>
              <w:t>13096 кв.м.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trHeight w:val="592"/>
        </w:trPr>
        <w:tc>
          <w:tcPr>
            <w:tcW w:w="3715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</w:p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Здание кирпичное ООШ – 483,6кв.м.</w:t>
            </w:r>
          </w:p>
          <w:p w:rsidR="00220E9F" w:rsidRPr="00170E1D" w:rsidRDefault="00220E9F" w:rsidP="000011DB">
            <w:pPr>
              <w:rPr>
                <w:rFonts w:ascii="Times New Roman" w:hAnsi="Times New Roman"/>
                <w:i/>
              </w:rPr>
            </w:pPr>
            <w:r w:rsidRPr="003E04D3">
              <w:rPr>
                <w:rFonts w:ascii="Times New Roman" w:hAnsi="Times New Roman"/>
                <w:i/>
              </w:rPr>
              <w:t>Здание кочегарки и склада</w:t>
            </w:r>
            <w:r>
              <w:rPr>
                <w:rFonts w:ascii="Times New Roman" w:hAnsi="Times New Roman"/>
                <w:i/>
              </w:rPr>
              <w:t xml:space="preserve"> – 175,8кв.м.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c>
          <w:tcPr>
            <w:tcW w:w="3715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Pr="003E04D3" w:rsidRDefault="00220E9F" w:rsidP="000011DB">
            <w:pPr>
              <w:rPr>
                <w:rFonts w:ascii="Times New Roman" w:hAnsi="Times New Roman"/>
                <w:i/>
              </w:rPr>
            </w:pPr>
            <w:r w:rsidRPr="00CB34E5">
              <w:rPr>
                <w:rFonts w:ascii="Times New Roman" w:hAnsi="Times New Roman"/>
                <w:i/>
              </w:rPr>
              <w:t>21:08:</w:t>
            </w:r>
            <w:r>
              <w:rPr>
                <w:rFonts w:ascii="Times New Roman" w:hAnsi="Times New Roman"/>
                <w:i/>
              </w:rPr>
              <w:t>300403</w:t>
            </w:r>
            <w:r w:rsidRPr="00CB34E5">
              <w:rPr>
                <w:rFonts w:ascii="Times New Roman" w:hAnsi="Times New Roman"/>
                <w:i/>
              </w:rPr>
              <w:t>:</w:t>
            </w:r>
            <w:r>
              <w:rPr>
                <w:rFonts w:ascii="Times New Roman" w:hAnsi="Times New Roman"/>
                <w:i/>
              </w:rPr>
              <w:t>110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c>
          <w:tcPr>
            <w:tcW w:w="3715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Кадастровая стоимость, руб. </w:t>
            </w:r>
          </w:p>
          <w:p w:rsidR="00220E9F" w:rsidRPr="00CB34E5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443430,56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c>
          <w:tcPr>
            <w:tcW w:w="3715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Категория земель: </w:t>
            </w:r>
          </w:p>
          <w:p w:rsidR="00220E9F" w:rsidRPr="00CB34E5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</w:t>
            </w:r>
            <w:r w:rsidRPr="00CB34E5">
              <w:rPr>
                <w:rFonts w:ascii="Times New Roman" w:hAnsi="Times New Roman"/>
                <w:i/>
              </w:rPr>
              <w:t>емли населенных пунктов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c>
          <w:tcPr>
            <w:tcW w:w="3715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</w:p>
          <w:p w:rsidR="00220E9F" w:rsidRPr="00F63EB2" w:rsidRDefault="00220E9F" w:rsidP="000011DB">
            <w:pPr>
              <w:rPr>
                <w:rFonts w:ascii="Times New Roman" w:hAnsi="Times New Roman"/>
                <w:b/>
                <w:i/>
              </w:rPr>
            </w:pPr>
            <w:r w:rsidRPr="00F63EB2">
              <w:rPr>
                <w:rFonts w:ascii="Times New Roman" w:hAnsi="Times New Roman"/>
                <w:i/>
                <w:color w:val="333333"/>
                <w:sz w:val="22"/>
                <w:szCs w:val="22"/>
                <w:shd w:val="clear" w:color="auto" w:fill="FFFFFF"/>
              </w:rPr>
              <w:t xml:space="preserve">Для содержания и обслуживания школы 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c>
          <w:tcPr>
            <w:tcW w:w="3715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Форма собственности: </w:t>
            </w:r>
          </w:p>
          <w:p w:rsidR="00220E9F" w:rsidRPr="00B95652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Собственность публично-правовых образований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c>
          <w:tcPr>
            <w:tcW w:w="3715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Имеющиеся обременения:</w:t>
            </w:r>
            <w:r>
              <w:rPr>
                <w:rFonts w:ascii="Times New Roman" w:hAnsi="Times New Roman"/>
                <w:b/>
              </w:rPr>
              <w:t xml:space="preserve"> -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c>
          <w:tcPr>
            <w:tcW w:w="3715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Форма передачи (аренда, продажа):</w:t>
            </w:r>
          </w:p>
          <w:p w:rsidR="00220E9F" w:rsidRPr="00B95652" w:rsidRDefault="00220E9F" w:rsidP="000011DB">
            <w:pPr>
              <w:rPr>
                <w:rFonts w:ascii="Times New Roman" w:hAnsi="Times New Roman"/>
                <w:i/>
              </w:rPr>
            </w:pPr>
            <w:r w:rsidRPr="00B95652">
              <w:rPr>
                <w:rFonts w:ascii="Times New Roman" w:hAnsi="Times New Roman"/>
                <w:i/>
              </w:rPr>
              <w:t>аренда, продажа</w:t>
            </w:r>
          </w:p>
        </w:tc>
        <w:tc>
          <w:tcPr>
            <w:tcW w:w="6940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фотографии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18" o:spid="_x0000_i1044" type="#_x0000_t75" style="width:330.75pt;height:270pt;visibility:visible">
                  <v:imagedata r:id="rId26" o:title="" cropbottom="14095f"/>
                </v:shape>
              </w:pict>
            </w:r>
          </w:p>
        </w:tc>
      </w:tr>
      <w:tr w:rsidR="00220E9F" w:rsidRPr="006B164E" w:rsidTr="009847E1">
        <w:tc>
          <w:tcPr>
            <w:tcW w:w="3715" w:type="dxa"/>
          </w:tcPr>
          <w:p w:rsidR="00220E9F" w:rsidRPr="00DC6131" w:rsidRDefault="00220E9F" w:rsidP="000011DB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DC6131">
              <w:rPr>
                <w:rFonts w:ascii="Times New Roman" w:hAnsi="Times New Roman"/>
                <w:b/>
                <w:sz w:val="18"/>
                <w:szCs w:val="18"/>
              </w:rPr>
              <w:t>Стоимость земельного участка, руб./га: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c>
          <w:tcPr>
            <w:tcW w:w="3715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AF5F7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Газоснабжение–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416371">
              <w:rPr>
                <w:rFonts w:ascii="Times New Roman" w:hAnsi="Times New Roman"/>
                <w:i/>
              </w:rPr>
              <w:t>имеется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c>
          <w:tcPr>
            <w:tcW w:w="3715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Pr="006B164E" w:rsidRDefault="00220E9F" w:rsidP="008D75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148,5</w:t>
            </w:r>
            <w:r w:rsidRPr="006B164E">
              <w:rPr>
                <w:rFonts w:ascii="Times New Roman" w:hAnsi="Times New Roman"/>
              </w:rPr>
              <w:t xml:space="preserve"> км от столицы республики г. Чебоксары</w:t>
            </w:r>
          </w:p>
          <w:p w:rsidR="00220E9F" w:rsidRDefault="00220E9F" w:rsidP="008D7527">
            <w:pPr>
              <w:rPr>
                <w:rFonts w:ascii="Times New Roman" w:hAnsi="Times New Roman"/>
              </w:rPr>
            </w:pPr>
            <w:r w:rsidRPr="009C7A65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2</w:t>
            </w:r>
            <w:r w:rsidRPr="009C7A6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</w:t>
            </w:r>
            <w:r w:rsidRPr="009C7A65">
              <w:rPr>
                <w:rFonts w:ascii="Times New Roman" w:hAnsi="Times New Roman"/>
              </w:rPr>
              <w:t xml:space="preserve"> км от центра с.Батырево</w:t>
            </w:r>
          </w:p>
          <w:p w:rsidR="00220E9F" w:rsidRPr="009C7A65" w:rsidRDefault="00220E9F" w:rsidP="008D7527">
            <w:pPr>
              <w:rPr>
                <w:rFonts w:ascii="Times New Roman" w:hAnsi="Times New Roman"/>
              </w:rPr>
            </w:pPr>
            <w:r w:rsidRPr="009C7A65">
              <w:rPr>
                <w:rFonts w:ascii="Times New Roman" w:hAnsi="Times New Roman"/>
              </w:rPr>
              <w:t>22,</w:t>
            </w:r>
            <w:r>
              <w:rPr>
                <w:rFonts w:ascii="Times New Roman" w:hAnsi="Times New Roman"/>
              </w:rPr>
              <w:t>0</w:t>
            </w:r>
            <w:r w:rsidRPr="009C7A65">
              <w:rPr>
                <w:rFonts w:ascii="Times New Roman" w:hAnsi="Times New Roman"/>
              </w:rPr>
              <w:t xml:space="preserve"> км от ближайшей магистрали</w:t>
            </w:r>
          </w:p>
          <w:p w:rsidR="00220E9F" w:rsidRPr="006B164E" w:rsidRDefault="00220E9F" w:rsidP="008D75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76,5 км</w:t>
            </w:r>
            <w:r w:rsidRPr="006B164E">
              <w:rPr>
                <w:rFonts w:ascii="Times New Roman" w:hAnsi="Times New Roman"/>
              </w:rPr>
              <w:t xml:space="preserve"> от ближайшей ж/дороги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c>
          <w:tcPr>
            <w:tcW w:w="3715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Контактное лицо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220E9F" w:rsidRPr="0010007F" w:rsidRDefault="00220E9F" w:rsidP="000011DB">
            <w:pPr>
              <w:rPr>
                <w:rFonts w:ascii="Times New Roman" w:hAnsi="Times New Roman"/>
                <w:i/>
              </w:rPr>
            </w:pPr>
            <w:r w:rsidRPr="0010007F">
              <w:rPr>
                <w:rFonts w:ascii="Times New Roman" w:hAnsi="Times New Roman"/>
                <w:i/>
              </w:rPr>
              <w:t>Львов Виктор Игоревич</w:t>
            </w:r>
          </w:p>
          <w:p w:rsidR="00220E9F" w:rsidRPr="00A632E7" w:rsidRDefault="00220E9F" w:rsidP="000011DB">
            <w:pPr>
              <w:rPr>
                <w:rFonts w:ascii="Times New Roman" w:hAnsi="Times New Roman"/>
                <w:i/>
              </w:rPr>
            </w:pPr>
            <w:r w:rsidRPr="00A632E7">
              <w:rPr>
                <w:rFonts w:ascii="Times New Roman" w:hAnsi="Times New Roman"/>
                <w:i/>
              </w:rPr>
              <w:t>Администрация Батыревского района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9847E1">
        <w:trPr>
          <w:trHeight w:val="70"/>
        </w:trPr>
        <w:tc>
          <w:tcPr>
            <w:tcW w:w="3715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Pr="009C7A65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Швейный цех, мини пекарня, кафе</w:t>
            </w:r>
          </w:p>
        </w:tc>
        <w:tc>
          <w:tcPr>
            <w:tcW w:w="6940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</w:tbl>
    <w:p w:rsidR="00220E9F" w:rsidRPr="005E2BDE" w:rsidRDefault="00220E9F" w:rsidP="009847E1">
      <w:pPr>
        <w:rPr>
          <w:rFonts w:ascii="Times New Roman" w:hAnsi="Times New Roman"/>
        </w:rPr>
      </w:pPr>
    </w:p>
    <w:p w:rsidR="00220E9F" w:rsidRDefault="00220E9F" w:rsidP="009847E1"/>
    <w:p w:rsidR="00220E9F" w:rsidRDefault="00220E9F" w:rsidP="009847E1"/>
    <w:p w:rsidR="00220E9F" w:rsidRDefault="00220E9F" w:rsidP="009847E1"/>
    <w:p w:rsidR="00220E9F" w:rsidRDefault="00220E9F" w:rsidP="009847E1"/>
    <w:p w:rsidR="00220E9F" w:rsidRDefault="00220E9F" w:rsidP="009847E1">
      <w:pPr>
        <w:jc w:val="right"/>
        <w:rPr>
          <w:rFonts w:ascii="Times New Roman" w:hAnsi="Times New Roman"/>
        </w:rPr>
      </w:pPr>
    </w:p>
    <w:p w:rsidR="00220E9F" w:rsidRPr="005E2BDE" w:rsidRDefault="00220E9F" w:rsidP="009847E1">
      <w:pPr>
        <w:jc w:val="right"/>
        <w:rPr>
          <w:rFonts w:ascii="Times New Roman" w:hAnsi="Times New Roman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17"/>
        <w:gridCol w:w="6489"/>
      </w:tblGrid>
      <w:tr w:rsidR="00220E9F" w:rsidRPr="006B164E" w:rsidTr="00C935B2">
        <w:tc>
          <w:tcPr>
            <w:tcW w:w="3717" w:type="dxa"/>
          </w:tcPr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Место расположения</w:t>
            </w:r>
            <w:r w:rsidRPr="00E73F96">
              <w:rPr>
                <w:rFonts w:ascii="Times New Roman" w:hAnsi="Times New Roman"/>
                <w:i/>
              </w:rPr>
              <w:t xml:space="preserve">: </w:t>
            </w:r>
          </w:p>
          <w:p w:rsidR="00220E9F" w:rsidRPr="00E73F96" w:rsidRDefault="00220E9F" w:rsidP="000011DB">
            <w:pPr>
              <w:rPr>
                <w:rFonts w:ascii="Times New Roman" w:hAnsi="Times New Roman"/>
                <w:i/>
              </w:rPr>
            </w:pPr>
            <w:r w:rsidRPr="00E73F96">
              <w:rPr>
                <w:rFonts w:ascii="Times New Roman" w:hAnsi="Times New Roman"/>
                <w:i/>
              </w:rPr>
              <w:t>с.Сугуты ул.Советская, д.2</w:t>
            </w:r>
            <w:r>
              <w:rPr>
                <w:rFonts w:ascii="Times New Roman" w:hAnsi="Times New Roman"/>
                <w:i/>
              </w:rPr>
              <w:t>а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Территория б</w:t>
            </w:r>
            <w:r w:rsidRPr="00F3060B">
              <w:rPr>
                <w:rFonts w:ascii="Times New Roman" w:hAnsi="Times New Roman"/>
                <w:i/>
              </w:rPr>
              <w:t>ывше</w:t>
            </w:r>
            <w:r>
              <w:rPr>
                <w:rFonts w:ascii="Times New Roman" w:hAnsi="Times New Roman"/>
                <w:i/>
              </w:rPr>
              <w:t>го</w:t>
            </w:r>
            <w:r w:rsidRPr="00F3060B">
              <w:rPr>
                <w:rFonts w:ascii="Times New Roman" w:hAnsi="Times New Roman"/>
                <w:i/>
              </w:rPr>
              <w:t xml:space="preserve"> здани</w:t>
            </w:r>
            <w:r>
              <w:rPr>
                <w:rFonts w:ascii="Times New Roman" w:hAnsi="Times New Roman"/>
                <w:i/>
              </w:rPr>
              <w:t>я</w:t>
            </w:r>
            <w:r w:rsidRPr="00F3060B">
              <w:rPr>
                <w:rFonts w:ascii="Times New Roman" w:hAnsi="Times New Roman"/>
                <w:i/>
              </w:rPr>
              <w:t xml:space="preserve"> школы</w:t>
            </w:r>
          </w:p>
        </w:tc>
        <w:tc>
          <w:tcPr>
            <w:tcW w:w="6489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карты</w:t>
            </w: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23" o:spid="_x0000_i1045" type="#_x0000_t75" style="width:279pt;height:221.25pt;visibility:visible">
                  <v:imagedata r:id="rId27" o:title="" croptop="6167f" cropbottom="3487f" cropleft="21858f" cropright="6499f"/>
                </v:shape>
              </w:pict>
            </w:r>
          </w:p>
        </w:tc>
      </w:tr>
      <w:tr w:rsidR="00220E9F" w:rsidRPr="006B164E" w:rsidTr="00C935B2">
        <w:trPr>
          <w:trHeight w:val="338"/>
        </w:trPr>
        <w:tc>
          <w:tcPr>
            <w:tcW w:w="3717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Площадь, га: </w:t>
            </w:r>
            <w:r w:rsidRPr="000C2D07">
              <w:rPr>
                <w:rFonts w:ascii="Times New Roman" w:hAnsi="Times New Roman"/>
                <w:i/>
              </w:rPr>
              <w:t>0,0675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675 кв.м.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rPr>
          <w:trHeight w:val="476"/>
        </w:trPr>
        <w:tc>
          <w:tcPr>
            <w:tcW w:w="3717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E73F96">
              <w:rPr>
                <w:rFonts w:ascii="Times New Roman" w:hAnsi="Times New Roman"/>
                <w:i/>
              </w:rPr>
              <w:t>338,1</w:t>
            </w:r>
            <w:r>
              <w:rPr>
                <w:rFonts w:ascii="Times New Roman" w:hAnsi="Times New Roman"/>
                <w:i/>
              </w:rPr>
              <w:t>кв.м.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c>
          <w:tcPr>
            <w:tcW w:w="3717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 w:rsidRPr="00E73F96">
              <w:rPr>
                <w:rFonts w:ascii="Times New Roman" w:hAnsi="Times New Roman"/>
                <w:i/>
              </w:rPr>
              <w:t>21-21-03/034/2011-135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i/>
              </w:rPr>
              <w:t>21:08:360202:146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c>
          <w:tcPr>
            <w:tcW w:w="3717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Кадастровая стоимость, руб.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61479,0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c>
          <w:tcPr>
            <w:tcW w:w="3717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Категория земель: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Земли населенных пунктов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c>
          <w:tcPr>
            <w:tcW w:w="3717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Для содержания и обслуживания зданий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c>
          <w:tcPr>
            <w:tcW w:w="3717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Форма собственности: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</w:t>
            </w:r>
            <w:r w:rsidRPr="00F3060B">
              <w:rPr>
                <w:rFonts w:ascii="Times New Roman" w:hAnsi="Times New Roman"/>
                <w:i/>
              </w:rPr>
              <w:t>униципальная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c>
          <w:tcPr>
            <w:tcW w:w="3717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Имеющиеся обременения: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Не имеются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c>
          <w:tcPr>
            <w:tcW w:w="3717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Форма передачи (аренда, продажа):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Аренда, продажа</w:t>
            </w:r>
          </w:p>
        </w:tc>
        <w:tc>
          <w:tcPr>
            <w:tcW w:w="6489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фотографии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730791">
              <w:rPr>
                <w:rFonts w:ascii="Times New Roman" w:hAnsi="Times New Roman"/>
                <w:noProof/>
              </w:rPr>
              <w:pict>
                <v:shape id="Рисунок 22" o:spid="_x0000_i1046" type="#_x0000_t75" alt="IMG-20210921-WA0012" style="width:280.5pt;height:203.25pt;visibility:visible">
                  <v:imagedata r:id="rId28" o:title="" croptop="13769f" cropbottom="15241f"/>
                </v:shape>
              </w:pict>
            </w:r>
          </w:p>
        </w:tc>
      </w:tr>
      <w:tr w:rsidR="00220E9F" w:rsidRPr="006B164E" w:rsidTr="00C935B2">
        <w:tc>
          <w:tcPr>
            <w:tcW w:w="3717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Стоимость земельного участка, руб./га: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c>
          <w:tcPr>
            <w:tcW w:w="3717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AF5F7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Газоснабжение–</w:t>
            </w:r>
            <w:r w:rsidRPr="00AF5F7F">
              <w:rPr>
                <w:rFonts w:ascii="Times New Roman" w:hAnsi="Times New Roman"/>
                <w:i/>
              </w:rPr>
              <w:t xml:space="preserve">на расстоянии </w:t>
            </w:r>
            <w:r w:rsidRPr="009A1365">
              <w:rPr>
                <w:rFonts w:ascii="Times New Roman" w:hAnsi="Times New Roman"/>
                <w:i/>
              </w:rPr>
              <w:t>~</w:t>
            </w:r>
            <w:r>
              <w:rPr>
                <w:rFonts w:ascii="Times New Roman" w:hAnsi="Times New Roman"/>
                <w:i/>
              </w:rPr>
              <w:t>5</w:t>
            </w:r>
            <w:r w:rsidRPr="00AF5F7F">
              <w:rPr>
                <w:rFonts w:ascii="Times New Roman" w:hAnsi="Times New Roman"/>
                <w:i/>
              </w:rPr>
              <w:t>0 м</w:t>
            </w:r>
          </w:p>
          <w:p w:rsidR="00220E9F" w:rsidRDefault="00220E9F" w:rsidP="000011DB">
            <w:pPr>
              <w:ind w:right="-98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на расстоянии</w:t>
            </w:r>
            <w:r w:rsidRPr="009A1365">
              <w:rPr>
                <w:rFonts w:ascii="Times New Roman" w:hAnsi="Times New Roman"/>
                <w:i/>
              </w:rPr>
              <w:t>~</w:t>
            </w:r>
            <w:r>
              <w:rPr>
                <w:rFonts w:ascii="Times New Roman" w:hAnsi="Times New Roman"/>
                <w:i/>
              </w:rPr>
              <w:t>5</w:t>
            </w:r>
            <w:r w:rsidRPr="00AF5F7F">
              <w:rPr>
                <w:rFonts w:ascii="Times New Roman" w:hAnsi="Times New Roman"/>
                <w:i/>
              </w:rPr>
              <w:t>0м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 w:rsidRPr="00E73F96">
              <w:rPr>
                <w:rFonts w:ascii="Times New Roman" w:hAnsi="Times New Roman"/>
                <w:i/>
              </w:rPr>
              <w:t xml:space="preserve"> отсутствует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E73F96">
              <w:rPr>
                <w:rFonts w:ascii="Times New Roman" w:hAnsi="Times New Roman"/>
                <w:i/>
              </w:rPr>
              <w:t>отсутствует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c>
          <w:tcPr>
            <w:tcW w:w="3717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Pr="006B164E" w:rsidRDefault="00220E9F" w:rsidP="008D75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</w:t>
            </w:r>
            <w:r w:rsidRPr="006B164E">
              <w:rPr>
                <w:rFonts w:ascii="Times New Roman" w:hAnsi="Times New Roman"/>
              </w:rPr>
              <w:t xml:space="preserve"> км от столицы республики г. Чебоксары</w:t>
            </w:r>
          </w:p>
          <w:p w:rsidR="00220E9F" w:rsidRPr="006B164E" w:rsidRDefault="00220E9F" w:rsidP="008D75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7,5</w:t>
            </w:r>
            <w:r w:rsidRPr="006B164E">
              <w:rPr>
                <w:rFonts w:ascii="Times New Roman" w:hAnsi="Times New Roman"/>
              </w:rPr>
              <w:t xml:space="preserve"> км от центра </w:t>
            </w:r>
            <w:r>
              <w:rPr>
                <w:rFonts w:ascii="Times New Roman" w:hAnsi="Times New Roman"/>
              </w:rPr>
              <w:t>с.Батырево</w:t>
            </w:r>
          </w:p>
          <w:p w:rsidR="00220E9F" w:rsidRPr="006B164E" w:rsidRDefault="00220E9F" w:rsidP="008D75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7,9</w:t>
            </w:r>
            <w:r w:rsidRPr="006B164E">
              <w:rPr>
                <w:rFonts w:ascii="Times New Roman" w:hAnsi="Times New Roman"/>
              </w:rPr>
              <w:t xml:space="preserve"> км от ближайшей магистрали</w:t>
            </w:r>
          </w:p>
          <w:p w:rsidR="00220E9F" w:rsidRPr="00F3060B" w:rsidRDefault="00220E9F" w:rsidP="008D75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 км</w:t>
            </w:r>
            <w:r w:rsidRPr="006B164E">
              <w:rPr>
                <w:rFonts w:ascii="Times New Roman" w:hAnsi="Times New Roman"/>
              </w:rPr>
              <w:t xml:space="preserve"> от ближайшей ж/дороги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c>
          <w:tcPr>
            <w:tcW w:w="3717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Контактное лицо: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E73F96">
              <w:rPr>
                <w:rFonts w:ascii="Times New Roman" w:hAnsi="Times New Roman"/>
                <w:i/>
              </w:rPr>
              <w:t>Чернов Леонид Валерьевич</w:t>
            </w:r>
            <w:r>
              <w:rPr>
                <w:rFonts w:ascii="Times New Roman" w:hAnsi="Times New Roman"/>
                <w:i/>
              </w:rPr>
              <w:t>, Глава Сугутского сельского поселения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935B2">
        <w:trPr>
          <w:trHeight w:val="70"/>
        </w:trPr>
        <w:tc>
          <w:tcPr>
            <w:tcW w:w="3717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>Торгово-развлекательный центр</w:t>
            </w:r>
          </w:p>
        </w:tc>
        <w:tc>
          <w:tcPr>
            <w:tcW w:w="6489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</w:tbl>
    <w:p w:rsidR="00220E9F" w:rsidRPr="005E2BDE" w:rsidRDefault="00220E9F" w:rsidP="009847E1">
      <w:pPr>
        <w:rPr>
          <w:rFonts w:ascii="Times New Roman" w:hAnsi="Times New Roman"/>
        </w:rPr>
      </w:pPr>
    </w:p>
    <w:p w:rsidR="00220E9F" w:rsidRDefault="00220E9F" w:rsidP="009847E1">
      <w:pPr>
        <w:rPr>
          <w:rFonts w:ascii="Times New Roman" w:hAnsi="Times New Roman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544"/>
        <w:gridCol w:w="6804"/>
      </w:tblGrid>
      <w:tr w:rsidR="00220E9F" w:rsidRPr="006B164E" w:rsidTr="000011DB">
        <w:tc>
          <w:tcPr>
            <w:tcW w:w="3544" w:type="dxa"/>
          </w:tcPr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Место расположения</w:t>
            </w:r>
            <w:r w:rsidRPr="00E73F96">
              <w:rPr>
                <w:rFonts w:ascii="Times New Roman" w:hAnsi="Times New Roman"/>
                <w:i/>
              </w:rPr>
              <w:t xml:space="preserve">: </w:t>
            </w:r>
          </w:p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Чувашская Республика, Батыревский район,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с/посТарханское</w:t>
            </w:r>
          </w:p>
        </w:tc>
        <w:tc>
          <w:tcPr>
            <w:tcW w:w="6804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карты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24" o:spid="_x0000_i1047" type="#_x0000_t75" style="width:314.25pt;height:231pt;visibility:visible">
                  <v:imagedata r:id="rId29" o:title="" croptop="16447f" cropbottom="10962f" cropleft="10405f" cropright="17828f"/>
                </v:shape>
              </w:pict>
            </w:r>
          </w:p>
        </w:tc>
      </w:tr>
      <w:tr w:rsidR="00220E9F" w:rsidRPr="006B164E" w:rsidTr="000011DB">
        <w:trPr>
          <w:trHeight w:val="338"/>
        </w:trPr>
        <w:tc>
          <w:tcPr>
            <w:tcW w:w="3544" w:type="dxa"/>
          </w:tcPr>
          <w:p w:rsidR="00220E9F" w:rsidRPr="00C77772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 xml:space="preserve">Площадь, га: </w:t>
            </w:r>
            <w:r w:rsidRPr="00C77772">
              <w:rPr>
                <w:rFonts w:ascii="Times New Roman" w:hAnsi="Times New Roman"/>
                <w:i/>
              </w:rPr>
              <w:t>42,5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C77772">
              <w:rPr>
                <w:rFonts w:ascii="Times New Roman" w:hAnsi="Times New Roman"/>
                <w:i/>
              </w:rPr>
              <w:t>424600кв.м.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rPr>
          <w:trHeight w:val="476"/>
        </w:trPr>
        <w:tc>
          <w:tcPr>
            <w:tcW w:w="3544" w:type="dxa"/>
          </w:tcPr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  <w:r w:rsidRPr="00A87FF8">
              <w:rPr>
                <w:rFonts w:ascii="Times New Roman" w:hAnsi="Times New Roman"/>
                <w:i/>
              </w:rPr>
              <w:t>~</w:t>
            </w:r>
            <w:r>
              <w:rPr>
                <w:rFonts w:ascii="Times New Roman" w:hAnsi="Times New Roman"/>
                <w:i/>
              </w:rPr>
              <w:t>20</w:t>
            </w:r>
            <w:r w:rsidRPr="00A87FF8">
              <w:rPr>
                <w:rFonts w:ascii="Times New Roman" w:hAnsi="Times New Roman"/>
                <w:i/>
              </w:rPr>
              <w:t>0</w:t>
            </w:r>
            <w:r w:rsidRPr="00122E68">
              <w:rPr>
                <w:rFonts w:ascii="Times New Roman" w:hAnsi="Times New Roman"/>
                <w:i/>
              </w:rPr>
              <w:t>кв.м.</w:t>
            </w:r>
          </w:p>
          <w:p w:rsidR="00220E9F" w:rsidRPr="00CB1361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(2 здания) 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3544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Pr="00484C75" w:rsidRDefault="00220E9F" w:rsidP="000011DB">
            <w:pPr>
              <w:rPr>
                <w:rFonts w:ascii="Times New Roman" w:hAnsi="Times New Roman"/>
                <w:b/>
              </w:rPr>
            </w:pPr>
            <w:r w:rsidRPr="001B2928">
              <w:rPr>
                <w:rFonts w:ascii="Times New Roman" w:hAnsi="Times New Roman"/>
                <w:i/>
                <w:sz w:val="22"/>
                <w:szCs w:val="22"/>
              </w:rPr>
              <w:t>21:08: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310102</w:t>
            </w:r>
            <w:r w:rsidRPr="001B2928">
              <w:rPr>
                <w:rFonts w:ascii="Times New Roman" w:hAnsi="Times New Roman"/>
                <w:i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28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354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Кадастровая стоимость, руб.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3159024,0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354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Категория земель: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 xml:space="preserve">Земли </w:t>
            </w:r>
            <w:r>
              <w:rPr>
                <w:rFonts w:ascii="Times New Roman" w:hAnsi="Times New Roman"/>
                <w:i/>
              </w:rPr>
              <w:t>сельскохозяйственного назначения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354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 xml:space="preserve">Для </w:t>
            </w:r>
            <w:r>
              <w:rPr>
                <w:rFonts w:ascii="Times New Roman" w:hAnsi="Times New Roman"/>
                <w:i/>
              </w:rPr>
              <w:t>ведения сельскохозяйственного производства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354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Форма собственности: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Собственность публично-правового образований 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3544" w:type="dxa"/>
          </w:tcPr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Имеющиеся обременения:</w:t>
            </w: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3544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Форма передачи (аренда, продажа):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аренда</w:t>
            </w:r>
            <w:r w:rsidRPr="00F3060B">
              <w:rPr>
                <w:rFonts w:ascii="Times New Roman" w:hAnsi="Times New Roman"/>
                <w:i/>
              </w:rPr>
              <w:t>,</w:t>
            </w:r>
            <w:r w:rsidRPr="0042572C">
              <w:rPr>
                <w:rFonts w:ascii="Times New Roman" w:hAnsi="Times New Roman"/>
                <w:i/>
              </w:rPr>
              <w:t xml:space="preserve">продажа </w:t>
            </w:r>
          </w:p>
        </w:tc>
        <w:tc>
          <w:tcPr>
            <w:tcW w:w="6804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фотографии</w:t>
            </w:r>
          </w:p>
          <w:p w:rsidR="00220E9F" w:rsidRPr="004D6644" w:rsidRDefault="00220E9F" w:rsidP="000011DB">
            <w:pPr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25" o:spid="_x0000_i1048" type="#_x0000_t75" alt="http://gov.cap.ru/Content2018/photo/201808/21/Albom298230/dscn1982.jpg" style="width:318.75pt;height:176.25pt;visibility:visible">
                  <v:imagedata r:id="rId30" o:title="" croptop="2345f" cropbottom="21765f" cropleft="628f" cropright="15920f"/>
                </v:shape>
              </w:pict>
            </w:r>
          </w:p>
          <w:p w:rsidR="00220E9F" w:rsidRPr="004D6644" w:rsidRDefault="00220E9F" w:rsidP="000011DB">
            <w:pPr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26" o:spid="_x0000_i1049" type="#_x0000_t75" alt="http://gov.cap.ru/Content2018/photo/201808/21/Albom298230/dscn2011.jpg" style="width:324.75pt;height:167.25pt;visibility:visible">
                  <v:imagedata r:id="rId31" o:title="" cropbottom="33868f" cropright="19502f"/>
                </v:shape>
              </w:pict>
            </w:r>
          </w:p>
        </w:tc>
      </w:tr>
      <w:tr w:rsidR="00220E9F" w:rsidRPr="006B164E" w:rsidTr="000011DB">
        <w:tc>
          <w:tcPr>
            <w:tcW w:w="354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Стоимость земельного участка, руб./га: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354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AF5F7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Газоснабжение–</w:t>
            </w:r>
            <w:r w:rsidRPr="00AF5F7F">
              <w:rPr>
                <w:rFonts w:ascii="Times New Roman" w:hAnsi="Times New Roman"/>
                <w:i/>
              </w:rPr>
              <w:t xml:space="preserve">на расстоянии </w:t>
            </w:r>
            <w:r w:rsidRPr="007C2814">
              <w:rPr>
                <w:rFonts w:ascii="Times New Roman" w:hAnsi="Times New Roman"/>
                <w:i/>
              </w:rPr>
              <w:t>~</w:t>
            </w:r>
            <w:r w:rsidRPr="00AF5F7F">
              <w:rPr>
                <w:rFonts w:ascii="Times New Roman" w:hAnsi="Times New Roman"/>
                <w:i/>
              </w:rPr>
              <w:t>1</w:t>
            </w:r>
            <w:r>
              <w:rPr>
                <w:rFonts w:ascii="Times New Roman" w:hAnsi="Times New Roman"/>
                <w:i/>
              </w:rPr>
              <w:t>0</w:t>
            </w:r>
            <w:r w:rsidRPr="00AF5F7F">
              <w:rPr>
                <w:rFonts w:ascii="Times New Roman" w:hAnsi="Times New Roman"/>
                <w:i/>
              </w:rPr>
              <w:t>0 м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i/>
              </w:rPr>
              <w:t xml:space="preserve">имеется 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C61D2B">
              <w:rPr>
                <w:rFonts w:ascii="Times New Roman" w:hAnsi="Times New Roman"/>
                <w:i/>
              </w:rPr>
              <w:t xml:space="preserve">не </w:t>
            </w:r>
            <w:r w:rsidRPr="00416371">
              <w:rPr>
                <w:rFonts w:ascii="Times New Roman" w:hAnsi="Times New Roman"/>
                <w:i/>
              </w:rPr>
              <w:t>имеется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3544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Pr="004D6644" w:rsidRDefault="00220E9F" w:rsidP="008D7527">
            <w:pPr>
              <w:rPr>
                <w:rFonts w:ascii="Times New Roman" w:hAnsi="Times New Roman"/>
              </w:rPr>
            </w:pPr>
            <w:r w:rsidRPr="004D6644">
              <w:rPr>
                <w:rFonts w:ascii="Times New Roman" w:hAnsi="Times New Roman"/>
                <w:u w:val="single"/>
              </w:rPr>
              <w:t>153 км</w:t>
            </w:r>
            <w:r w:rsidRPr="004D6644">
              <w:rPr>
                <w:rFonts w:ascii="Times New Roman" w:hAnsi="Times New Roman"/>
              </w:rPr>
              <w:t xml:space="preserve"> от столицы республики г. Чебоксары</w:t>
            </w:r>
          </w:p>
          <w:p w:rsidR="00220E9F" w:rsidRPr="004D6644" w:rsidRDefault="00220E9F" w:rsidP="008D7527">
            <w:pPr>
              <w:rPr>
                <w:rFonts w:ascii="Times New Roman" w:hAnsi="Times New Roman"/>
              </w:rPr>
            </w:pPr>
            <w:r w:rsidRPr="004D6644">
              <w:rPr>
                <w:rFonts w:ascii="Times New Roman" w:hAnsi="Times New Roman"/>
                <w:u w:val="single"/>
              </w:rPr>
              <w:t>21 км</w:t>
            </w:r>
            <w:r w:rsidRPr="004D6644">
              <w:rPr>
                <w:rFonts w:ascii="Times New Roman" w:hAnsi="Times New Roman"/>
              </w:rPr>
              <w:t xml:space="preserve"> от центра с.Батырево</w:t>
            </w:r>
          </w:p>
          <w:p w:rsidR="00220E9F" w:rsidRPr="004D6644" w:rsidRDefault="00220E9F" w:rsidP="008D7527">
            <w:pPr>
              <w:ind w:right="-124"/>
              <w:rPr>
                <w:rFonts w:ascii="Times New Roman" w:hAnsi="Times New Roman"/>
              </w:rPr>
            </w:pPr>
            <w:r w:rsidRPr="004D6644">
              <w:rPr>
                <w:rFonts w:ascii="Times New Roman" w:hAnsi="Times New Roman"/>
                <w:u w:val="single"/>
              </w:rPr>
              <w:t>20 км</w:t>
            </w:r>
            <w:r w:rsidRPr="004D6644">
              <w:rPr>
                <w:rFonts w:ascii="Times New Roman" w:hAnsi="Times New Roman"/>
              </w:rPr>
              <w:t xml:space="preserve"> от федеральной трассы А151 </w:t>
            </w:r>
          </w:p>
          <w:p w:rsidR="00220E9F" w:rsidRPr="008D7527" w:rsidRDefault="00220E9F" w:rsidP="008D7527">
            <w:pPr>
              <w:rPr>
                <w:rFonts w:ascii="Times New Roman" w:hAnsi="Times New Roman"/>
              </w:rPr>
            </w:pPr>
            <w:r w:rsidRPr="008D7527">
              <w:rPr>
                <w:rFonts w:ascii="Times New Roman" w:hAnsi="Times New Roman"/>
                <w:u w:val="single"/>
              </w:rPr>
              <w:t>75 км</w:t>
            </w:r>
            <w:r w:rsidRPr="008D7527">
              <w:rPr>
                <w:rFonts w:ascii="Times New Roman" w:hAnsi="Times New Roman"/>
              </w:rPr>
              <w:t xml:space="preserve"> от ближайшей ж/дороги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c>
          <w:tcPr>
            <w:tcW w:w="3544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Контактное лицо:</w:t>
            </w:r>
          </w:p>
          <w:p w:rsidR="00220E9F" w:rsidRPr="00122E68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Косойкин Валерий Викторович, Председатель СХПК «Хастар» 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0011DB">
        <w:trPr>
          <w:trHeight w:val="83"/>
        </w:trPr>
        <w:tc>
          <w:tcPr>
            <w:tcW w:w="3544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Сельскохозяйственное использование: растениеводство, скотоводство </w:t>
            </w:r>
          </w:p>
        </w:tc>
        <w:tc>
          <w:tcPr>
            <w:tcW w:w="6804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</w:tbl>
    <w:p w:rsidR="00220E9F" w:rsidRDefault="00220E9F" w:rsidP="009847E1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p w:rsidR="00220E9F" w:rsidRDefault="00220E9F" w:rsidP="009847E1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p w:rsidR="00220E9F" w:rsidRDefault="00220E9F" w:rsidP="009847E1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p w:rsidR="00220E9F" w:rsidRDefault="00220E9F" w:rsidP="009847E1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tbl>
      <w:tblPr>
        <w:tblW w:w="1094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9"/>
        <w:gridCol w:w="6966"/>
      </w:tblGrid>
      <w:tr w:rsidR="00220E9F" w:rsidRPr="006B164E" w:rsidTr="00D32B0C">
        <w:tc>
          <w:tcPr>
            <w:tcW w:w="3979" w:type="dxa"/>
          </w:tcPr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Место расположения</w:t>
            </w:r>
            <w:r w:rsidRPr="00E73F96">
              <w:rPr>
                <w:rFonts w:ascii="Times New Roman" w:hAnsi="Times New Roman"/>
                <w:i/>
              </w:rPr>
              <w:t xml:space="preserve">: </w:t>
            </w:r>
          </w:p>
          <w:p w:rsidR="00220E9F" w:rsidRPr="00F3060B" w:rsidRDefault="00220E9F" w:rsidP="00D2704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Чувашская Республика, Батыревский район,д.Яншихово, ул.Колхозная, </w:t>
            </w:r>
            <w:r w:rsidRPr="00E73F96">
              <w:rPr>
                <w:rFonts w:ascii="Times New Roman" w:hAnsi="Times New Roman"/>
                <w:i/>
              </w:rPr>
              <w:t>д.</w:t>
            </w:r>
            <w:r>
              <w:rPr>
                <w:rFonts w:ascii="Times New Roman" w:hAnsi="Times New Roman"/>
                <w:i/>
              </w:rPr>
              <w:t>24, корп.1</w:t>
            </w:r>
          </w:p>
        </w:tc>
        <w:tc>
          <w:tcPr>
            <w:tcW w:w="6966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карты</w:t>
            </w: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1" o:spid="_x0000_i1050" type="#_x0000_t75" style="width:318.75pt;height:276.75pt;visibility:visible">
                  <v:imagedata r:id="rId32" o:title="" croptop="22938f" cropbottom="4671f" cropleft="10091f" cropright="17649f"/>
                </v:shape>
              </w:pict>
            </w:r>
          </w:p>
        </w:tc>
      </w:tr>
      <w:tr w:rsidR="00220E9F" w:rsidRPr="006B164E" w:rsidTr="00D32B0C">
        <w:trPr>
          <w:trHeight w:val="338"/>
        </w:trPr>
        <w:tc>
          <w:tcPr>
            <w:tcW w:w="3979" w:type="dxa"/>
          </w:tcPr>
          <w:p w:rsidR="00220E9F" w:rsidRPr="003E58E3" w:rsidRDefault="00220E9F" w:rsidP="000011DB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 xml:space="preserve">Площадь, га: </w:t>
            </w:r>
            <w:r w:rsidRPr="003E58E3">
              <w:rPr>
                <w:rFonts w:ascii="Times New Roman" w:hAnsi="Times New Roman"/>
                <w:i/>
              </w:rPr>
              <w:t>1,9133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19133</w:t>
            </w:r>
            <w:r w:rsidRPr="00F3060B">
              <w:rPr>
                <w:rFonts w:ascii="Times New Roman" w:hAnsi="Times New Roman"/>
                <w:i/>
              </w:rPr>
              <w:t>кв.м.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rPr>
          <w:trHeight w:val="476"/>
        </w:trPr>
        <w:tc>
          <w:tcPr>
            <w:tcW w:w="3979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</w:p>
          <w:p w:rsidR="00220E9F" w:rsidRPr="00CB1361" w:rsidRDefault="00220E9F" w:rsidP="000011DB">
            <w:pPr>
              <w:ind w:right="-201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lang w:val="en-US"/>
              </w:rPr>
              <w:t>~</w:t>
            </w:r>
            <w:r w:rsidRPr="00CB1361">
              <w:rPr>
                <w:rFonts w:ascii="Times New Roman" w:hAnsi="Times New Roman"/>
                <w:i/>
              </w:rPr>
              <w:t>1100кв.м.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Pr="00CB1361" w:rsidRDefault="00220E9F" w:rsidP="000011DB">
            <w:pPr>
              <w:rPr>
                <w:rFonts w:ascii="Times New Roman" w:hAnsi="Times New Roman"/>
                <w:b/>
                <w:lang w:val="en-US"/>
              </w:rPr>
            </w:pPr>
            <w:r w:rsidRPr="001B2928">
              <w:rPr>
                <w:rFonts w:ascii="Times New Roman" w:hAnsi="Times New Roman"/>
                <w:i/>
                <w:sz w:val="22"/>
                <w:szCs w:val="22"/>
              </w:rPr>
              <w:t>21:08:</w:t>
            </w:r>
            <w:r>
              <w:rPr>
                <w:rFonts w:ascii="Times New Roman" w:hAnsi="Times New Roman"/>
                <w:i/>
                <w:sz w:val="22"/>
                <w:szCs w:val="22"/>
                <w:lang w:val="en-US"/>
              </w:rPr>
              <w:t>000000</w:t>
            </w:r>
            <w:r w:rsidRPr="001B2928">
              <w:rPr>
                <w:rFonts w:ascii="Times New Roman" w:hAnsi="Times New Roman"/>
                <w:i/>
                <w:sz w:val="22"/>
                <w:szCs w:val="22"/>
              </w:rPr>
              <w:t>:</w:t>
            </w:r>
            <w:r>
              <w:rPr>
                <w:rFonts w:ascii="Times New Roman" w:hAnsi="Times New Roman"/>
                <w:i/>
                <w:sz w:val="22"/>
                <w:szCs w:val="22"/>
                <w:lang w:val="en-US"/>
              </w:rPr>
              <w:t>3461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Кадастровая стоимость, руб.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511733.08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Категория земель: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 xml:space="preserve">Земли </w:t>
            </w:r>
            <w:r>
              <w:rPr>
                <w:rFonts w:ascii="Times New Roman" w:hAnsi="Times New Roman"/>
                <w:i/>
              </w:rPr>
              <w:t>сельскохозяйственного назначения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 w:rsidRPr="00F3060B">
              <w:rPr>
                <w:rFonts w:ascii="Times New Roman" w:hAnsi="Times New Roman"/>
                <w:i/>
              </w:rPr>
              <w:t xml:space="preserve">Для </w:t>
            </w:r>
            <w:r>
              <w:rPr>
                <w:rFonts w:ascii="Times New Roman" w:hAnsi="Times New Roman"/>
                <w:i/>
              </w:rPr>
              <w:t>ведения сельскохозяйственного производства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Форма собственности: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</w:t>
            </w:r>
            <w:r w:rsidRPr="00F3060B">
              <w:rPr>
                <w:rFonts w:ascii="Times New Roman" w:hAnsi="Times New Roman"/>
                <w:i/>
              </w:rPr>
              <w:t>униципальная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Имеющиеся обременения: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 аренде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Форма передачи (аренда, продажа):</w:t>
            </w:r>
          </w:p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 w:rsidRPr="00CB1361">
              <w:rPr>
                <w:rFonts w:ascii="Times New Roman" w:hAnsi="Times New Roman"/>
                <w:i/>
              </w:rPr>
              <w:t>Субар</w:t>
            </w:r>
            <w:r w:rsidRPr="00F3060B">
              <w:rPr>
                <w:rFonts w:ascii="Times New Roman" w:hAnsi="Times New Roman"/>
                <w:i/>
              </w:rPr>
              <w:t>енда</w:t>
            </w:r>
            <w:r>
              <w:rPr>
                <w:rFonts w:ascii="Times New Roman" w:hAnsi="Times New Roman"/>
                <w:i/>
              </w:rPr>
              <w:t xml:space="preserve"> (зем.участок) </w:t>
            </w:r>
          </w:p>
          <w:p w:rsidR="00220E9F" w:rsidRPr="00F3060B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аренда</w:t>
            </w:r>
            <w:r w:rsidRPr="00F3060B">
              <w:rPr>
                <w:rFonts w:ascii="Times New Roman" w:hAnsi="Times New Roman"/>
                <w:i/>
              </w:rPr>
              <w:t>,</w:t>
            </w:r>
            <w:r w:rsidRPr="0042572C">
              <w:rPr>
                <w:rFonts w:ascii="Times New Roman" w:hAnsi="Times New Roman"/>
                <w:i/>
              </w:rPr>
              <w:t>продажа (здание</w:t>
            </w:r>
            <w:r>
              <w:rPr>
                <w:rFonts w:ascii="Times New Roman" w:hAnsi="Times New Roman"/>
                <w:b/>
                <w:i/>
                <w:u w:val="single"/>
              </w:rPr>
              <w:t>)</w:t>
            </w:r>
          </w:p>
        </w:tc>
        <w:tc>
          <w:tcPr>
            <w:tcW w:w="6966" w:type="dxa"/>
            <w:vMerge w:val="restart"/>
          </w:tcPr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фотографии</w:t>
            </w:r>
          </w:p>
          <w:p w:rsidR="00220E9F" w:rsidRDefault="00220E9F" w:rsidP="000011DB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42572C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Газоснабжение–</w:t>
            </w:r>
            <w:r w:rsidRPr="0042572C">
              <w:rPr>
                <w:rFonts w:ascii="Times New Roman" w:hAnsi="Times New Roman"/>
                <w:i/>
              </w:rPr>
              <w:t>не 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i/>
              </w:rPr>
              <w:t>имеется водобашня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>-</w:t>
            </w:r>
            <w:r w:rsidRPr="00C61D2B">
              <w:rPr>
                <w:rFonts w:ascii="Times New Roman" w:hAnsi="Times New Roman"/>
                <w:i/>
              </w:rPr>
              <w:t xml:space="preserve">не </w:t>
            </w:r>
            <w:r w:rsidRPr="00416371">
              <w:rPr>
                <w:rFonts w:ascii="Times New Roman" w:hAnsi="Times New Roman"/>
                <w:i/>
              </w:rPr>
              <w:t>имеется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Pr="001B4A2B" w:rsidRDefault="00220E9F" w:rsidP="008D75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</w:t>
            </w:r>
            <w:r w:rsidRPr="006B164E">
              <w:rPr>
                <w:rFonts w:ascii="Times New Roman" w:hAnsi="Times New Roman"/>
              </w:rPr>
              <w:t xml:space="preserve"> км от столицы </w:t>
            </w:r>
            <w:r w:rsidRPr="001B4A2B">
              <w:rPr>
                <w:rFonts w:ascii="Times New Roman" w:hAnsi="Times New Roman"/>
              </w:rPr>
              <w:t>республики г. Чебоксары</w:t>
            </w:r>
          </w:p>
          <w:p w:rsidR="00220E9F" w:rsidRPr="001B4A2B" w:rsidRDefault="00220E9F" w:rsidP="008D75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1B4A2B">
              <w:rPr>
                <w:rFonts w:ascii="Times New Roman" w:hAnsi="Times New Roman"/>
              </w:rPr>
              <w:t xml:space="preserve"> км от центра с.Батырево</w:t>
            </w:r>
          </w:p>
          <w:p w:rsidR="00220E9F" w:rsidRPr="001B4A2B" w:rsidRDefault="00220E9F" w:rsidP="008D7527">
            <w:pPr>
              <w:ind w:right="-1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1B4A2B">
              <w:rPr>
                <w:rFonts w:ascii="Times New Roman" w:hAnsi="Times New Roman"/>
              </w:rPr>
              <w:t xml:space="preserve"> км от федеральной трассы А151 </w:t>
            </w:r>
          </w:p>
          <w:p w:rsidR="00220E9F" w:rsidRPr="00405FE4" w:rsidRDefault="00220E9F" w:rsidP="000011DB">
            <w:pPr>
              <w:rPr>
                <w:rFonts w:ascii="Times New Roman" w:hAnsi="Times New Roman"/>
                <w:b/>
              </w:rPr>
            </w:pPr>
            <w:r w:rsidRPr="008D7527">
              <w:rPr>
                <w:rFonts w:ascii="Times New Roman" w:hAnsi="Times New Roman"/>
              </w:rPr>
              <w:t>60 км от ближайшей ж/дороги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jc w:val="center"/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Контактное лицо:</w:t>
            </w:r>
          </w:p>
          <w:p w:rsidR="00220E9F" w:rsidRDefault="00220E9F" w:rsidP="000011DB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Фролов Николай Гурьевич, </w:t>
            </w:r>
          </w:p>
          <w:p w:rsidR="00220E9F" w:rsidRDefault="00220E9F" w:rsidP="00D27040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Глава КФХ Фролова Н.Г., </w:t>
            </w:r>
          </w:p>
          <w:p w:rsidR="00220E9F" w:rsidRPr="008D7527" w:rsidRDefault="00220E9F" w:rsidP="00D27040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i/>
              </w:rPr>
              <w:t>Львов Виктор Игоревич, Администрация Батыревского района</w:t>
            </w: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rPr>
          <w:trHeight w:val="1678"/>
        </w:trPr>
        <w:tc>
          <w:tcPr>
            <w:tcW w:w="3979" w:type="dxa"/>
          </w:tcPr>
          <w:p w:rsidR="00220E9F" w:rsidRDefault="00220E9F" w:rsidP="000011DB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Default="00220E9F" w:rsidP="0000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Сельскохозяйственное использование: растениеводство, овощеводство, скотоводство и т.д.</w:t>
            </w:r>
          </w:p>
          <w:p w:rsidR="00220E9F" w:rsidRDefault="00220E9F" w:rsidP="000011DB">
            <w:pPr>
              <w:rPr>
                <w:rFonts w:ascii="Times New Roman" w:hAnsi="Times New Roman"/>
              </w:rPr>
            </w:pPr>
          </w:p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  <w:tc>
          <w:tcPr>
            <w:tcW w:w="6966" w:type="dxa"/>
            <w:vMerge/>
          </w:tcPr>
          <w:p w:rsidR="00220E9F" w:rsidRPr="006B164E" w:rsidRDefault="00220E9F" w:rsidP="000011DB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Default="00220E9F" w:rsidP="00420BF2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Место расположения: </w:t>
            </w:r>
          </w:p>
          <w:p w:rsidR="00220E9F" w:rsidRPr="00405FE4" w:rsidRDefault="00220E9F" w:rsidP="00420BF2">
            <w:pPr>
              <w:rPr>
                <w:rFonts w:ascii="Times New Roman" w:hAnsi="Times New Roman"/>
                <w:b/>
              </w:rPr>
            </w:pPr>
            <w:r w:rsidRPr="00170E1D">
              <w:rPr>
                <w:rFonts w:ascii="Times New Roman" w:hAnsi="Times New Roman"/>
                <w:i/>
              </w:rPr>
              <w:t xml:space="preserve">Чувашская Республика Батыревский район д. </w:t>
            </w:r>
            <w:r>
              <w:rPr>
                <w:rFonts w:ascii="Times New Roman" w:hAnsi="Times New Roman"/>
                <w:i/>
              </w:rPr>
              <w:t>Малые Арабузи</w:t>
            </w:r>
            <w:r w:rsidRPr="00170E1D">
              <w:rPr>
                <w:rFonts w:ascii="Times New Roman" w:hAnsi="Times New Roman"/>
                <w:i/>
              </w:rPr>
              <w:t xml:space="preserve">. </w:t>
            </w:r>
            <w:r>
              <w:rPr>
                <w:rFonts w:ascii="Times New Roman" w:hAnsi="Times New Roman"/>
                <w:i/>
              </w:rPr>
              <w:t xml:space="preserve">ул.Октябрьская, </w:t>
            </w:r>
            <w:r w:rsidRPr="00170E1D">
              <w:rPr>
                <w:rFonts w:ascii="Times New Roman" w:hAnsi="Times New Roman"/>
                <w:i/>
              </w:rPr>
              <w:t>д.</w:t>
            </w:r>
            <w:r>
              <w:rPr>
                <w:rFonts w:ascii="Times New Roman" w:hAnsi="Times New Roman"/>
                <w:i/>
              </w:rPr>
              <w:t>34</w:t>
            </w:r>
          </w:p>
        </w:tc>
        <w:tc>
          <w:tcPr>
            <w:tcW w:w="6966" w:type="dxa"/>
            <w:vMerge w:val="restart"/>
          </w:tcPr>
          <w:p w:rsidR="00220E9F" w:rsidRDefault="00220E9F" w:rsidP="00420BF2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карты</w:t>
            </w:r>
          </w:p>
          <w:p w:rsidR="00220E9F" w:rsidRDefault="00220E9F" w:rsidP="00420BF2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38" o:spid="_x0000_i1051" type="#_x0000_t75" style="width:328.5pt;height:185.25pt;visibility:visible">
                  <v:imagedata r:id="rId33" o:title="" croptop="21305f" cropbottom="2930f" cropleft="25431f" cropright="2591f"/>
                </v:shape>
              </w:pict>
            </w:r>
          </w:p>
          <w:p w:rsidR="00220E9F" w:rsidRPr="006B164E" w:rsidRDefault="00220E9F" w:rsidP="00420BF2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37" o:spid="_x0000_i1052" type="#_x0000_t75" style="width:327.75pt;height:207.75pt;visibility:visible">
                  <v:imagedata r:id="rId34" o:title="" croptop="10468f" cropbottom="4796f" cropleft="22066f" cropright="2383f"/>
                </v:shape>
              </w:pict>
            </w:r>
          </w:p>
        </w:tc>
      </w:tr>
      <w:tr w:rsidR="00220E9F" w:rsidRPr="006B164E" w:rsidTr="00D32B0C">
        <w:trPr>
          <w:trHeight w:val="338"/>
        </w:trPr>
        <w:tc>
          <w:tcPr>
            <w:tcW w:w="3979" w:type="dxa"/>
          </w:tcPr>
          <w:p w:rsidR="00220E9F" w:rsidRDefault="00220E9F" w:rsidP="00420BF2">
            <w:pPr>
              <w:rPr>
                <w:rFonts w:ascii="Times New Roman" w:hAnsi="Times New Roman"/>
                <w:i/>
              </w:rPr>
            </w:pPr>
            <w:r w:rsidRPr="00D32B0C">
              <w:rPr>
                <w:rFonts w:ascii="Times New Roman" w:hAnsi="Times New Roman"/>
                <w:b/>
              </w:rPr>
              <w:t xml:space="preserve">Площадь, га: 0,2693     </w:t>
            </w:r>
            <w:r w:rsidRPr="00D32B0C">
              <w:rPr>
                <w:rFonts w:ascii="Times New Roman" w:hAnsi="Times New Roman"/>
                <w:i/>
              </w:rPr>
              <w:t>2693кв.м.</w:t>
            </w:r>
          </w:p>
          <w:p w:rsidR="00220E9F" w:rsidRDefault="00220E9F" w:rsidP="00D32B0C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 xml:space="preserve">Кадастровый номер: </w:t>
            </w:r>
          </w:p>
          <w:p w:rsidR="00220E9F" w:rsidRDefault="00220E9F" w:rsidP="00420BF2">
            <w:pPr>
              <w:rPr>
                <w:rFonts w:ascii="Times New Roman" w:hAnsi="Times New Roman"/>
              </w:rPr>
            </w:pPr>
            <w:r w:rsidRPr="00D32B0C">
              <w:rPr>
                <w:rFonts w:ascii="Times New Roman" w:hAnsi="Times New Roman"/>
              </w:rPr>
              <w:t>21:08:080202:20</w:t>
            </w:r>
          </w:p>
          <w:p w:rsidR="00220E9F" w:rsidRDefault="00220E9F" w:rsidP="00420BF2">
            <w:pPr>
              <w:rPr>
                <w:rFonts w:ascii="Times New Roman" w:hAnsi="Times New Roman"/>
              </w:rPr>
            </w:pPr>
            <w:r w:rsidRPr="00D32B0C">
              <w:rPr>
                <w:rFonts w:ascii="Times New Roman" w:hAnsi="Times New Roman"/>
                <w:b/>
              </w:rPr>
              <w:t>Кадастровая стоимость земельного участка</w:t>
            </w:r>
            <w:r>
              <w:rPr>
                <w:rFonts w:ascii="Times New Roman" w:hAnsi="Times New Roman"/>
              </w:rPr>
              <w:t xml:space="preserve">: </w:t>
            </w:r>
          </w:p>
          <w:p w:rsidR="00220E9F" w:rsidRPr="00D32B0C" w:rsidRDefault="00220E9F" w:rsidP="00420BF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158509,98 рублей</w:t>
            </w:r>
          </w:p>
        </w:tc>
        <w:tc>
          <w:tcPr>
            <w:tcW w:w="6966" w:type="dxa"/>
            <w:vMerge/>
          </w:tcPr>
          <w:p w:rsidR="00220E9F" w:rsidRPr="006B164E" w:rsidRDefault="00220E9F" w:rsidP="00420BF2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rPr>
          <w:trHeight w:val="592"/>
        </w:trPr>
        <w:tc>
          <w:tcPr>
            <w:tcW w:w="3979" w:type="dxa"/>
          </w:tcPr>
          <w:p w:rsidR="00220E9F" w:rsidRPr="00D32B0C" w:rsidRDefault="00220E9F" w:rsidP="00D32B0C">
            <w:pPr>
              <w:rPr>
                <w:rFonts w:ascii="Times New Roman" w:hAnsi="Times New Roman"/>
                <w:b/>
              </w:rPr>
            </w:pPr>
            <w:r w:rsidRPr="00D32B0C">
              <w:rPr>
                <w:rFonts w:ascii="Times New Roman" w:hAnsi="Times New Roman"/>
                <w:b/>
              </w:rPr>
              <w:t xml:space="preserve">Категория земель: </w:t>
            </w:r>
          </w:p>
          <w:p w:rsidR="00220E9F" w:rsidRPr="00D32B0C" w:rsidRDefault="00220E9F" w:rsidP="00D32B0C">
            <w:pPr>
              <w:rPr>
                <w:rFonts w:ascii="Times New Roman" w:hAnsi="Times New Roman"/>
                <w:i/>
              </w:rPr>
            </w:pPr>
            <w:r w:rsidRPr="00D32B0C">
              <w:rPr>
                <w:rFonts w:ascii="Times New Roman" w:hAnsi="Times New Roman"/>
                <w:i/>
              </w:rPr>
              <w:t>земли населенных пунктов</w:t>
            </w:r>
          </w:p>
        </w:tc>
        <w:tc>
          <w:tcPr>
            <w:tcW w:w="6966" w:type="dxa"/>
            <w:vMerge/>
          </w:tcPr>
          <w:p w:rsidR="00220E9F" w:rsidRPr="006B164E" w:rsidRDefault="00220E9F" w:rsidP="00D32B0C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D32B0C" w:rsidRDefault="00220E9F" w:rsidP="00D32B0C">
            <w:pPr>
              <w:rPr>
                <w:rFonts w:ascii="Times New Roman" w:hAnsi="Times New Roman"/>
                <w:b/>
              </w:rPr>
            </w:pPr>
            <w:r w:rsidRPr="00D32B0C">
              <w:rPr>
                <w:rFonts w:ascii="Times New Roman" w:hAnsi="Times New Roman"/>
                <w:b/>
              </w:rPr>
              <w:t xml:space="preserve">Вид разрешенного использования: </w:t>
            </w:r>
          </w:p>
          <w:p w:rsidR="00220E9F" w:rsidRPr="00D32B0C" w:rsidRDefault="00220E9F" w:rsidP="00D32B0C">
            <w:pPr>
              <w:rPr>
                <w:rFonts w:ascii="Times New Roman" w:hAnsi="Times New Roman"/>
                <w:b/>
                <w:i/>
              </w:rPr>
            </w:pPr>
            <w:r w:rsidRPr="00D32B0C">
              <w:rPr>
                <w:rFonts w:ascii="Times New Roman" w:hAnsi="Times New Roman"/>
                <w:i/>
                <w:sz w:val="22"/>
                <w:szCs w:val="22"/>
                <w:shd w:val="clear" w:color="auto" w:fill="FFFFFF"/>
              </w:rPr>
              <w:t xml:space="preserve">Для содержания и обслуживания школы </w:t>
            </w:r>
          </w:p>
        </w:tc>
        <w:tc>
          <w:tcPr>
            <w:tcW w:w="6966" w:type="dxa"/>
            <w:vMerge/>
          </w:tcPr>
          <w:p w:rsidR="00220E9F" w:rsidRPr="006B164E" w:rsidRDefault="00220E9F" w:rsidP="00D32B0C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D32B0C" w:rsidRDefault="00220E9F" w:rsidP="00D32B0C">
            <w:pPr>
              <w:rPr>
                <w:rFonts w:ascii="Times New Roman" w:hAnsi="Times New Roman"/>
                <w:b/>
              </w:rPr>
            </w:pPr>
            <w:r w:rsidRPr="00D32B0C">
              <w:rPr>
                <w:rFonts w:ascii="Times New Roman" w:hAnsi="Times New Roman"/>
                <w:b/>
              </w:rPr>
              <w:t xml:space="preserve">Форма собственности: </w:t>
            </w:r>
          </w:p>
          <w:p w:rsidR="00220E9F" w:rsidRPr="00D32B0C" w:rsidRDefault="00220E9F" w:rsidP="00D32B0C">
            <w:pPr>
              <w:rPr>
                <w:rFonts w:ascii="Times New Roman" w:hAnsi="Times New Roman"/>
                <w:i/>
              </w:rPr>
            </w:pPr>
            <w:r w:rsidRPr="00D32B0C">
              <w:rPr>
                <w:rFonts w:ascii="Times New Roman" w:hAnsi="Times New Roman"/>
                <w:i/>
              </w:rPr>
              <w:t>Собственность публично-правовых образований</w:t>
            </w:r>
          </w:p>
        </w:tc>
        <w:tc>
          <w:tcPr>
            <w:tcW w:w="6966" w:type="dxa"/>
            <w:vMerge/>
          </w:tcPr>
          <w:p w:rsidR="00220E9F" w:rsidRPr="006B164E" w:rsidRDefault="00220E9F" w:rsidP="00D32B0C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Default="00220E9F" w:rsidP="00D32B0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Площадь объектов: </w:t>
            </w:r>
          </w:p>
          <w:p w:rsidR="00220E9F" w:rsidRDefault="00220E9F" w:rsidP="00D32B0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Здание школы – 214,1кв.м.</w:t>
            </w:r>
          </w:p>
          <w:p w:rsidR="00220E9F" w:rsidRDefault="00220E9F" w:rsidP="00D32B0C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Кадастровый номер</w:t>
            </w:r>
            <w:r>
              <w:rPr>
                <w:rFonts w:ascii="Times New Roman" w:hAnsi="Times New Roman"/>
                <w:b/>
              </w:rPr>
              <w:t xml:space="preserve"> здания</w:t>
            </w:r>
            <w:r w:rsidRPr="00405FE4">
              <w:rPr>
                <w:rFonts w:ascii="Times New Roman" w:hAnsi="Times New Roman"/>
                <w:b/>
              </w:rPr>
              <w:t xml:space="preserve">: </w:t>
            </w:r>
          </w:p>
          <w:p w:rsidR="00220E9F" w:rsidRDefault="00220E9F" w:rsidP="00D32B0C">
            <w:pPr>
              <w:rPr>
                <w:rFonts w:ascii="Times New Roman" w:hAnsi="Times New Roman"/>
                <w:i/>
              </w:rPr>
            </w:pPr>
            <w:r w:rsidRPr="00CB34E5">
              <w:rPr>
                <w:rFonts w:ascii="Times New Roman" w:hAnsi="Times New Roman"/>
                <w:i/>
              </w:rPr>
              <w:t>21:08:</w:t>
            </w:r>
            <w:r>
              <w:rPr>
                <w:rFonts w:ascii="Times New Roman" w:hAnsi="Times New Roman"/>
                <w:i/>
              </w:rPr>
              <w:t>080201</w:t>
            </w:r>
            <w:r w:rsidRPr="00CB34E5">
              <w:rPr>
                <w:rFonts w:ascii="Times New Roman" w:hAnsi="Times New Roman"/>
                <w:i/>
              </w:rPr>
              <w:t>:</w:t>
            </w:r>
            <w:r>
              <w:rPr>
                <w:rFonts w:ascii="Times New Roman" w:hAnsi="Times New Roman"/>
                <w:i/>
              </w:rPr>
              <w:t>79</w:t>
            </w:r>
          </w:p>
          <w:p w:rsidR="00220E9F" w:rsidRPr="00CB34E5" w:rsidRDefault="00220E9F" w:rsidP="00D32B0C">
            <w:pPr>
              <w:rPr>
                <w:rFonts w:ascii="Times New Roman" w:hAnsi="Times New Roman"/>
                <w:i/>
              </w:rPr>
            </w:pPr>
            <w:r w:rsidRPr="00405FE4">
              <w:rPr>
                <w:rFonts w:ascii="Times New Roman" w:hAnsi="Times New Roman"/>
                <w:b/>
              </w:rPr>
              <w:t>Кадастровая стоимость</w:t>
            </w:r>
            <w:r>
              <w:rPr>
                <w:rFonts w:ascii="Times New Roman" w:hAnsi="Times New Roman"/>
                <w:b/>
              </w:rPr>
              <w:t xml:space="preserve"> здания</w:t>
            </w:r>
            <w:r w:rsidRPr="00405FE4">
              <w:rPr>
                <w:rFonts w:ascii="Times New Roman" w:hAnsi="Times New Roman"/>
                <w:b/>
              </w:rPr>
              <w:t xml:space="preserve">, руб. </w:t>
            </w:r>
            <w:r>
              <w:rPr>
                <w:rFonts w:ascii="Times New Roman" w:hAnsi="Times New Roman"/>
                <w:i/>
              </w:rPr>
              <w:t>1 825 851,62</w:t>
            </w:r>
          </w:p>
        </w:tc>
        <w:tc>
          <w:tcPr>
            <w:tcW w:w="6966" w:type="dxa"/>
            <w:vMerge/>
          </w:tcPr>
          <w:p w:rsidR="00220E9F" w:rsidRPr="006B164E" w:rsidRDefault="00220E9F" w:rsidP="00D32B0C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F63EB2" w:rsidRDefault="00220E9F" w:rsidP="00D32B0C">
            <w:pPr>
              <w:rPr>
                <w:rFonts w:ascii="Times New Roman" w:hAnsi="Times New Roman"/>
                <w:b/>
                <w:i/>
              </w:rPr>
            </w:pPr>
            <w:r w:rsidRPr="00405FE4">
              <w:rPr>
                <w:rFonts w:ascii="Times New Roman" w:hAnsi="Times New Roman"/>
                <w:b/>
              </w:rPr>
              <w:t>Имеющиеся обременения:</w:t>
            </w:r>
            <w:r>
              <w:rPr>
                <w:rFonts w:ascii="Times New Roman" w:hAnsi="Times New Roman"/>
                <w:b/>
              </w:rPr>
              <w:t xml:space="preserve"> -</w:t>
            </w:r>
          </w:p>
        </w:tc>
        <w:tc>
          <w:tcPr>
            <w:tcW w:w="6966" w:type="dxa"/>
            <w:vMerge/>
          </w:tcPr>
          <w:p w:rsidR="00220E9F" w:rsidRPr="006B164E" w:rsidRDefault="00220E9F" w:rsidP="00D32B0C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D32B0C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Форма передачи (аренда, продажа):</w:t>
            </w:r>
          </w:p>
          <w:p w:rsidR="00220E9F" w:rsidRPr="00420BF2" w:rsidRDefault="00220E9F" w:rsidP="00D32B0C">
            <w:pPr>
              <w:rPr>
                <w:rFonts w:ascii="Times New Roman" w:hAnsi="Times New Roman"/>
                <w:i/>
                <w:highlight w:val="yellow"/>
              </w:rPr>
            </w:pPr>
            <w:r w:rsidRPr="00B95652">
              <w:rPr>
                <w:rFonts w:ascii="Times New Roman" w:hAnsi="Times New Roman"/>
                <w:i/>
              </w:rPr>
              <w:t>аренда, продажа</w:t>
            </w:r>
          </w:p>
        </w:tc>
        <w:tc>
          <w:tcPr>
            <w:tcW w:w="6966" w:type="dxa"/>
            <w:vMerge/>
          </w:tcPr>
          <w:p w:rsidR="00220E9F" w:rsidRPr="006B164E" w:rsidRDefault="00220E9F" w:rsidP="00D32B0C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D32B0C">
            <w:pPr>
              <w:rPr>
                <w:rFonts w:ascii="Times New Roman" w:hAnsi="Times New Roman"/>
                <w:b/>
              </w:rPr>
            </w:pPr>
            <w:r w:rsidRPr="00DC6131">
              <w:rPr>
                <w:rFonts w:ascii="Times New Roman" w:hAnsi="Times New Roman"/>
                <w:b/>
                <w:sz w:val="18"/>
                <w:szCs w:val="18"/>
              </w:rPr>
              <w:t>Стоимость земельного участка, руб./га:</w:t>
            </w:r>
          </w:p>
        </w:tc>
        <w:tc>
          <w:tcPr>
            <w:tcW w:w="6966" w:type="dxa"/>
            <w:vMerge/>
          </w:tcPr>
          <w:p w:rsidR="00220E9F" w:rsidRPr="006B164E" w:rsidRDefault="00220E9F" w:rsidP="00D32B0C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D32B0C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Наличие инфраструктуры</w:t>
            </w:r>
          </w:p>
          <w:p w:rsidR="00220E9F" w:rsidRPr="00AF5F7F" w:rsidRDefault="00220E9F" w:rsidP="00D32B0C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Газоснабжение–</w:t>
            </w:r>
            <w:r w:rsidRPr="00AF5F7F">
              <w:rPr>
                <w:rFonts w:ascii="Times New Roman" w:hAnsi="Times New Roman"/>
                <w:i/>
              </w:rPr>
              <w:t xml:space="preserve">на расстоянии </w:t>
            </w:r>
            <w:r w:rsidRPr="007C2814">
              <w:rPr>
                <w:rFonts w:ascii="Times New Roman" w:hAnsi="Times New Roman"/>
                <w:i/>
              </w:rPr>
              <w:t>~</w:t>
            </w:r>
            <w:r w:rsidRPr="00AF5F7F">
              <w:rPr>
                <w:rFonts w:ascii="Times New Roman" w:hAnsi="Times New Roman"/>
                <w:i/>
              </w:rPr>
              <w:t>1</w:t>
            </w:r>
            <w:r>
              <w:rPr>
                <w:rFonts w:ascii="Times New Roman" w:hAnsi="Times New Roman"/>
                <w:i/>
              </w:rPr>
              <w:t>0</w:t>
            </w:r>
            <w:r w:rsidRPr="00AF5F7F">
              <w:rPr>
                <w:rFonts w:ascii="Times New Roman" w:hAnsi="Times New Roman"/>
                <w:i/>
              </w:rPr>
              <w:t xml:space="preserve"> м</w:t>
            </w:r>
          </w:p>
          <w:p w:rsidR="00220E9F" w:rsidRPr="006B164E" w:rsidRDefault="00220E9F" w:rsidP="00D32B0C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Электро</w:t>
            </w:r>
            <w:r>
              <w:rPr>
                <w:rFonts w:ascii="Times New Roman" w:hAnsi="Times New Roman"/>
              </w:rPr>
              <w:t>снабжение 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6B164E" w:rsidRDefault="00220E9F" w:rsidP="00D32B0C">
            <w:pPr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 xml:space="preserve">Водоснабжение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i/>
              </w:rPr>
              <w:t>имеется</w:t>
            </w:r>
          </w:p>
          <w:p w:rsidR="00220E9F" w:rsidRPr="00B95652" w:rsidRDefault="00220E9F" w:rsidP="00D32B0C">
            <w:pPr>
              <w:rPr>
                <w:rFonts w:ascii="Times New Roman" w:hAnsi="Times New Roman"/>
                <w:i/>
              </w:rPr>
            </w:pPr>
            <w:r w:rsidRPr="006B164E">
              <w:rPr>
                <w:rFonts w:ascii="Times New Roman" w:hAnsi="Times New Roman"/>
              </w:rPr>
              <w:t>Канализация</w:t>
            </w:r>
            <w:r>
              <w:rPr>
                <w:rFonts w:ascii="Times New Roman" w:hAnsi="Times New Roman"/>
              </w:rPr>
              <w:t xml:space="preserve">-не </w:t>
            </w:r>
            <w:r w:rsidRPr="00416371">
              <w:rPr>
                <w:rFonts w:ascii="Times New Roman" w:hAnsi="Times New Roman"/>
                <w:i/>
              </w:rPr>
              <w:t>имеется</w:t>
            </w:r>
          </w:p>
        </w:tc>
        <w:tc>
          <w:tcPr>
            <w:tcW w:w="6966" w:type="dxa"/>
            <w:vMerge w:val="restart"/>
          </w:tcPr>
          <w:p w:rsidR="00220E9F" w:rsidRDefault="00220E9F" w:rsidP="00D32B0C">
            <w:pPr>
              <w:jc w:val="center"/>
              <w:rPr>
                <w:rFonts w:ascii="Times New Roman" w:hAnsi="Times New Roman"/>
              </w:rPr>
            </w:pPr>
            <w:r w:rsidRPr="006B164E">
              <w:rPr>
                <w:rFonts w:ascii="Times New Roman" w:hAnsi="Times New Roman"/>
              </w:rPr>
              <w:t>Место для фотографии</w:t>
            </w:r>
          </w:p>
          <w:p w:rsidR="00220E9F" w:rsidRDefault="00220E9F" w:rsidP="00D32B0C">
            <w:pPr>
              <w:jc w:val="center"/>
              <w:rPr>
                <w:rFonts w:ascii="Times New Roman" w:hAnsi="Times New Roman"/>
              </w:rPr>
            </w:pPr>
          </w:p>
          <w:p w:rsidR="00220E9F" w:rsidRPr="006B164E" w:rsidRDefault="00220E9F" w:rsidP="00D32B0C">
            <w:pPr>
              <w:jc w:val="center"/>
              <w:rPr>
                <w:rFonts w:ascii="Times New Roman" w:hAnsi="Times New Roman"/>
              </w:rPr>
            </w:pPr>
            <w:r w:rsidRPr="00AA78D2">
              <w:rPr>
                <w:noProof/>
              </w:rPr>
              <w:pict>
                <v:shape id="Рисунок 36" o:spid="_x0000_i1053" type="#_x0000_t75" style="width:334.5pt;height:267.75pt;visibility:visible">
                  <v:imagedata r:id="rId35" o:title=""/>
                </v:shape>
              </w:pict>
            </w:r>
          </w:p>
        </w:tc>
      </w:tr>
      <w:tr w:rsidR="00220E9F" w:rsidRPr="006B164E" w:rsidTr="00D32B0C">
        <w:tc>
          <w:tcPr>
            <w:tcW w:w="3979" w:type="dxa"/>
          </w:tcPr>
          <w:p w:rsidR="00220E9F" w:rsidRPr="00405FE4" w:rsidRDefault="00220E9F" w:rsidP="00D32B0C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Удаленность земельного участка (в км):</w:t>
            </w:r>
          </w:p>
          <w:p w:rsidR="00220E9F" w:rsidRPr="006B164E" w:rsidRDefault="00220E9F" w:rsidP="00D32B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</w:t>
            </w:r>
            <w:r w:rsidRPr="006B164E">
              <w:rPr>
                <w:rFonts w:ascii="Times New Roman" w:hAnsi="Times New Roman"/>
              </w:rPr>
              <w:t xml:space="preserve"> км от столицы республики г. Чебоксары</w:t>
            </w:r>
          </w:p>
          <w:p w:rsidR="00220E9F" w:rsidRDefault="00220E9F" w:rsidP="00D32B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9C7A6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</w:t>
            </w:r>
            <w:r w:rsidRPr="009C7A65">
              <w:rPr>
                <w:rFonts w:ascii="Times New Roman" w:hAnsi="Times New Roman"/>
              </w:rPr>
              <w:t xml:space="preserve"> км от центра с.Батырево</w:t>
            </w:r>
          </w:p>
          <w:p w:rsidR="00220E9F" w:rsidRPr="009C7A65" w:rsidRDefault="00220E9F" w:rsidP="00D32B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9C7A6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0</w:t>
            </w:r>
            <w:r w:rsidRPr="009C7A65">
              <w:rPr>
                <w:rFonts w:ascii="Times New Roman" w:hAnsi="Times New Roman"/>
              </w:rPr>
              <w:t xml:space="preserve"> км от ближайшей магистрали</w:t>
            </w:r>
          </w:p>
          <w:p w:rsidR="00220E9F" w:rsidRPr="00DC6131" w:rsidRDefault="00220E9F" w:rsidP="00D32B0C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65 км</w:t>
            </w:r>
            <w:r w:rsidRPr="006B164E">
              <w:rPr>
                <w:rFonts w:ascii="Times New Roman" w:hAnsi="Times New Roman"/>
              </w:rPr>
              <w:t xml:space="preserve"> от ближайшей ж/дороги</w:t>
            </w:r>
          </w:p>
        </w:tc>
        <w:tc>
          <w:tcPr>
            <w:tcW w:w="6966" w:type="dxa"/>
            <w:vMerge/>
          </w:tcPr>
          <w:p w:rsidR="00220E9F" w:rsidRPr="006B164E" w:rsidRDefault="00220E9F" w:rsidP="00D32B0C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D32B0C">
        <w:tc>
          <w:tcPr>
            <w:tcW w:w="3979" w:type="dxa"/>
          </w:tcPr>
          <w:p w:rsidR="00220E9F" w:rsidRDefault="00220E9F" w:rsidP="00D32B0C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Контактное лицо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220E9F" w:rsidRPr="0010007F" w:rsidRDefault="00220E9F" w:rsidP="00D32B0C">
            <w:pPr>
              <w:rPr>
                <w:rFonts w:ascii="Times New Roman" w:hAnsi="Times New Roman"/>
                <w:i/>
              </w:rPr>
            </w:pPr>
            <w:r w:rsidRPr="0010007F">
              <w:rPr>
                <w:rFonts w:ascii="Times New Roman" w:hAnsi="Times New Roman"/>
                <w:i/>
              </w:rPr>
              <w:t>Львов Виктор Игоревич</w:t>
            </w:r>
          </w:p>
          <w:p w:rsidR="00220E9F" w:rsidRPr="006B164E" w:rsidRDefault="00220E9F" w:rsidP="00D32B0C">
            <w:pPr>
              <w:rPr>
                <w:rFonts w:ascii="Times New Roman" w:hAnsi="Times New Roman"/>
              </w:rPr>
            </w:pPr>
            <w:r w:rsidRPr="00A632E7">
              <w:rPr>
                <w:rFonts w:ascii="Times New Roman" w:hAnsi="Times New Roman"/>
                <w:i/>
              </w:rPr>
              <w:t>Администрация Батыревского района</w:t>
            </w:r>
          </w:p>
        </w:tc>
        <w:tc>
          <w:tcPr>
            <w:tcW w:w="6966" w:type="dxa"/>
            <w:vMerge/>
          </w:tcPr>
          <w:p w:rsidR="00220E9F" w:rsidRPr="006B164E" w:rsidRDefault="00220E9F" w:rsidP="00D32B0C">
            <w:pPr>
              <w:rPr>
                <w:rFonts w:ascii="Times New Roman" w:hAnsi="Times New Roman"/>
              </w:rPr>
            </w:pPr>
          </w:p>
        </w:tc>
      </w:tr>
      <w:tr w:rsidR="00220E9F" w:rsidRPr="006B164E" w:rsidTr="00CD7472">
        <w:trPr>
          <w:trHeight w:val="1400"/>
        </w:trPr>
        <w:tc>
          <w:tcPr>
            <w:tcW w:w="3979" w:type="dxa"/>
          </w:tcPr>
          <w:p w:rsidR="00220E9F" w:rsidRPr="00405FE4" w:rsidRDefault="00220E9F" w:rsidP="00D32B0C">
            <w:pPr>
              <w:rPr>
                <w:rFonts w:ascii="Times New Roman" w:hAnsi="Times New Roman"/>
                <w:b/>
              </w:rPr>
            </w:pPr>
            <w:r w:rsidRPr="00405FE4">
              <w:rPr>
                <w:rFonts w:ascii="Times New Roman" w:hAnsi="Times New Roman"/>
                <w:b/>
              </w:rPr>
              <w:t>Перспективное направление использования:</w:t>
            </w:r>
          </w:p>
          <w:p w:rsidR="00220E9F" w:rsidRPr="006B164E" w:rsidRDefault="00220E9F" w:rsidP="00D32B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Швейный цех, мини пекарня, кафе</w:t>
            </w:r>
          </w:p>
        </w:tc>
        <w:tc>
          <w:tcPr>
            <w:tcW w:w="6966" w:type="dxa"/>
            <w:vMerge/>
          </w:tcPr>
          <w:p w:rsidR="00220E9F" w:rsidRPr="006B164E" w:rsidRDefault="00220E9F" w:rsidP="00D32B0C">
            <w:pPr>
              <w:rPr>
                <w:rFonts w:ascii="Times New Roman" w:hAnsi="Times New Roman"/>
              </w:rPr>
            </w:pPr>
          </w:p>
        </w:tc>
      </w:tr>
    </w:tbl>
    <w:p w:rsidR="00220E9F" w:rsidRPr="005E2BDE" w:rsidRDefault="00220E9F" w:rsidP="00420BF2">
      <w:pPr>
        <w:rPr>
          <w:rFonts w:ascii="Times New Roman" w:hAnsi="Times New Roman"/>
        </w:rPr>
      </w:pPr>
    </w:p>
    <w:p w:rsidR="00220E9F" w:rsidRDefault="00220E9F" w:rsidP="008D7527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  <w:lang w:eastAsia="en-US"/>
        </w:rPr>
      </w:pPr>
    </w:p>
    <w:sectPr w:rsidR="00220E9F" w:rsidSect="00420BF2">
      <w:pgSz w:w="11906" w:h="16838"/>
      <w:pgMar w:top="1134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1">
    <w:nsid w:val="032436C8"/>
    <w:multiLevelType w:val="hybridMultilevel"/>
    <w:tmpl w:val="4342A952"/>
    <w:lvl w:ilvl="0" w:tplc="D84EE50A">
      <w:start w:val="1"/>
      <w:numFmt w:val="decimal"/>
      <w:lvlText w:val="%1."/>
      <w:lvlJc w:val="left"/>
      <w:pPr>
        <w:ind w:left="54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6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8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0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2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4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6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8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01" w:hanging="180"/>
      </w:pPr>
      <w:rPr>
        <w:rFonts w:cs="Times New Roman"/>
      </w:rPr>
    </w:lvl>
  </w:abstractNum>
  <w:abstractNum w:abstractNumId="2">
    <w:nsid w:val="139D238C"/>
    <w:multiLevelType w:val="hybridMultilevel"/>
    <w:tmpl w:val="F7541D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9C3C69"/>
    <w:multiLevelType w:val="hybridMultilevel"/>
    <w:tmpl w:val="F63AA0EA"/>
    <w:lvl w:ilvl="0" w:tplc="F0A0D65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70F6AA2"/>
    <w:multiLevelType w:val="hybridMultilevel"/>
    <w:tmpl w:val="17E281FE"/>
    <w:lvl w:ilvl="0" w:tplc="6FE4DF96">
      <w:start w:val="1"/>
      <w:numFmt w:val="decimal"/>
      <w:lvlText w:val="%1."/>
      <w:lvlJc w:val="left"/>
      <w:pPr>
        <w:ind w:left="54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6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8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0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2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4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6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8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01" w:hanging="180"/>
      </w:pPr>
      <w:rPr>
        <w:rFonts w:cs="Times New Roman"/>
      </w:rPr>
    </w:lvl>
  </w:abstractNum>
  <w:abstractNum w:abstractNumId="5">
    <w:nsid w:val="454C4738"/>
    <w:multiLevelType w:val="hybridMultilevel"/>
    <w:tmpl w:val="F7541D40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4D41CFE"/>
    <w:multiLevelType w:val="hybridMultilevel"/>
    <w:tmpl w:val="B8F2AE50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A5E625C"/>
    <w:multiLevelType w:val="hybridMultilevel"/>
    <w:tmpl w:val="F7541D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C02"/>
    <w:rsid w:val="000011DB"/>
    <w:rsid w:val="000C2D07"/>
    <w:rsid w:val="000C4456"/>
    <w:rsid w:val="0010007F"/>
    <w:rsid w:val="00122E68"/>
    <w:rsid w:val="0014202B"/>
    <w:rsid w:val="00170E1D"/>
    <w:rsid w:val="001B2928"/>
    <w:rsid w:val="001B4A2B"/>
    <w:rsid w:val="00220E9F"/>
    <w:rsid w:val="0029023C"/>
    <w:rsid w:val="00304E09"/>
    <w:rsid w:val="003D28AF"/>
    <w:rsid w:val="003E04D3"/>
    <w:rsid w:val="003E58E3"/>
    <w:rsid w:val="00405FE4"/>
    <w:rsid w:val="00416371"/>
    <w:rsid w:val="00420BF2"/>
    <w:rsid w:val="0042572C"/>
    <w:rsid w:val="004642D3"/>
    <w:rsid w:val="00481241"/>
    <w:rsid w:val="00484C75"/>
    <w:rsid w:val="004A71F7"/>
    <w:rsid w:val="004A7356"/>
    <w:rsid w:val="004C5A2C"/>
    <w:rsid w:val="004D6644"/>
    <w:rsid w:val="004E3F3E"/>
    <w:rsid w:val="0057086C"/>
    <w:rsid w:val="005B53CE"/>
    <w:rsid w:val="005C3B9E"/>
    <w:rsid w:val="005C464C"/>
    <w:rsid w:val="005D27D9"/>
    <w:rsid w:val="005E2BDE"/>
    <w:rsid w:val="006024E1"/>
    <w:rsid w:val="00625628"/>
    <w:rsid w:val="006B164E"/>
    <w:rsid w:val="006B4C6A"/>
    <w:rsid w:val="007063CC"/>
    <w:rsid w:val="00730791"/>
    <w:rsid w:val="007C2814"/>
    <w:rsid w:val="007D21C6"/>
    <w:rsid w:val="007E02D5"/>
    <w:rsid w:val="008043FF"/>
    <w:rsid w:val="00842C25"/>
    <w:rsid w:val="008B77B0"/>
    <w:rsid w:val="008D7527"/>
    <w:rsid w:val="008E4DFC"/>
    <w:rsid w:val="00926C98"/>
    <w:rsid w:val="00940A9B"/>
    <w:rsid w:val="00947195"/>
    <w:rsid w:val="009847E1"/>
    <w:rsid w:val="009A1365"/>
    <w:rsid w:val="009C7A2D"/>
    <w:rsid w:val="009C7A65"/>
    <w:rsid w:val="00A30EC4"/>
    <w:rsid w:val="00A632E7"/>
    <w:rsid w:val="00A8593C"/>
    <w:rsid w:val="00A87FF8"/>
    <w:rsid w:val="00AA78D2"/>
    <w:rsid w:val="00AF5F7F"/>
    <w:rsid w:val="00B846F9"/>
    <w:rsid w:val="00B95652"/>
    <w:rsid w:val="00BC22E7"/>
    <w:rsid w:val="00BE4313"/>
    <w:rsid w:val="00C22FEE"/>
    <w:rsid w:val="00C61D2B"/>
    <w:rsid w:val="00C661A0"/>
    <w:rsid w:val="00C6735D"/>
    <w:rsid w:val="00C77772"/>
    <w:rsid w:val="00C935B2"/>
    <w:rsid w:val="00CA7406"/>
    <w:rsid w:val="00CB1361"/>
    <w:rsid w:val="00CB34E5"/>
    <w:rsid w:val="00CD7472"/>
    <w:rsid w:val="00D171B0"/>
    <w:rsid w:val="00D27040"/>
    <w:rsid w:val="00D32B0C"/>
    <w:rsid w:val="00D34CD8"/>
    <w:rsid w:val="00D731FD"/>
    <w:rsid w:val="00DC6131"/>
    <w:rsid w:val="00DE7C02"/>
    <w:rsid w:val="00E313DB"/>
    <w:rsid w:val="00E73F96"/>
    <w:rsid w:val="00EC180C"/>
    <w:rsid w:val="00EC3B27"/>
    <w:rsid w:val="00F3060B"/>
    <w:rsid w:val="00F63EB2"/>
    <w:rsid w:val="00F85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C02"/>
    <w:rPr>
      <w:rFonts w:ascii="TimesET" w:eastAsia="Times New Roman" w:hAnsi="TimesET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847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420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4202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94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4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51</Pages>
  <Words>2316</Words>
  <Characters>13205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Место расположения: Чувашская Республика-Чувашия , р-н Батыревский, с/пос Шыгырданское, земельный участок расположен в восточной части кадастрового квартала 21:08:340308</dc:title>
  <dc:subject/>
  <dc:creator>Ильина Марина Геннадиевна</dc:creator>
  <cp:keywords/>
  <dc:description/>
  <cp:lastModifiedBy>пресса</cp:lastModifiedBy>
  <cp:revision>2</cp:revision>
  <cp:lastPrinted>2023-01-27T12:45:00Z</cp:lastPrinted>
  <dcterms:created xsi:type="dcterms:W3CDTF">2023-10-17T12:39:00Z</dcterms:created>
  <dcterms:modified xsi:type="dcterms:W3CDTF">2023-10-17T12:39:00Z</dcterms:modified>
</cp:coreProperties>
</file>