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48" w:rsidRPr="009B7862" w:rsidRDefault="00F45948" w:rsidP="007738E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F45948" w:rsidRPr="00560073" w:rsidRDefault="00F45948" w:rsidP="007738E6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</w:t>
      </w:r>
      <w:r w:rsidRPr="00560073">
        <w:rPr>
          <w:b/>
          <w:sz w:val="28"/>
          <w:szCs w:val="28"/>
        </w:rPr>
        <w:t xml:space="preserve">закона Чувашской Республики «О внесении изменений </w:t>
      </w:r>
    </w:p>
    <w:p w:rsidR="00F45948" w:rsidRPr="00560073" w:rsidRDefault="00F45948" w:rsidP="007738E6">
      <w:pPr>
        <w:jc w:val="center"/>
        <w:rPr>
          <w:b/>
          <w:sz w:val="28"/>
          <w:szCs w:val="28"/>
        </w:rPr>
      </w:pPr>
      <w:r w:rsidRPr="00560073">
        <w:rPr>
          <w:b/>
          <w:sz w:val="28"/>
          <w:szCs w:val="28"/>
        </w:rPr>
        <w:t>в статьи 71 и 74 Конституции Чувашской Республики»</w:t>
      </w:r>
    </w:p>
    <w:p w:rsidR="00F45948" w:rsidRPr="00560073" w:rsidRDefault="00F45948" w:rsidP="007738E6">
      <w:pPr>
        <w:jc w:val="center"/>
        <w:rPr>
          <w:b/>
          <w:sz w:val="28"/>
          <w:szCs w:val="28"/>
        </w:rPr>
      </w:pPr>
    </w:p>
    <w:p w:rsidR="00F45948" w:rsidRDefault="00F45948" w:rsidP="007738E6">
      <w:pPr>
        <w:spacing w:line="252" w:lineRule="auto"/>
        <w:ind w:firstLine="720"/>
        <w:jc w:val="both"/>
        <w:rPr>
          <w:sz w:val="28"/>
          <w:szCs w:val="28"/>
        </w:rPr>
      </w:pPr>
      <w:r w:rsidRPr="00560073">
        <w:rPr>
          <w:spacing w:val="2"/>
          <w:sz w:val="28"/>
          <w:szCs w:val="28"/>
        </w:rPr>
        <w:t>Проект закона Чувашской Республики</w:t>
      </w:r>
      <w:r>
        <w:rPr>
          <w:spacing w:val="2"/>
          <w:sz w:val="28"/>
          <w:szCs w:val="28"/>
        </w:rPr>
        <w:t xml:space="preserve"> «О внесении изменений в ст</w:t>
      </w:r>
      <w:r>
        <w:rPr>
          <w:spacing w:val="2"/>
          <w:sz w:val="28"/>
          <w:szCs w:val="28"/>
        </w:rPr>
        <w:t>а</w:t>
      </w:r>
      <w:r>
        <w:rPr>
          <w:spacing w:val="2"/>
          <w:sz w:val="28"/>
          <w:szCs w:val="28"/>
        </w:rPr>
        <w:t>тьи </w:t>
      </w:r>
      <w:r w:rsidRPr="00560073">
        <w:rPr>
          <w:spacing w:val="2"/>
          <w:sz w:val="28"/>
          <w:szCs w:val="28"/>
        </w:rPr>
        <w:t>71 и 74 Конституции Чувашской Республики»</w:t>
      </w:r>
      <w:r w:rsidRPr="005241E0">
        <w:rPr>
          <w:sz w:val="28"/>
          <w:szCs w:val="28"/>
        </w:rPr>
        <w:t xml:space="preserve"> (далее – проект закона) </w:t>
      </w:r>
      <w:r>
        <w:rPr>
          <w:sz w:val="28"/>
          <w:szCs w:val="28"/>
        </w:rPr>
        <w:t>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готовлен в связи с принятием Федерального закона от 15 мая 2024 года </w:t>
      </w:r>
      <w:r>
        <w:rPr>
          <w:sz w:val="28"/>
          <w:szCs w:val="28"/>
        </w:rPr>
        <w:br/>
      </w:r>
      <w:bookmarkStart w:id="0" w:name="_GoBack"/>
      <w:bookmarkEnd w:id="0"/>
      <w:r>
        <w:rPr>
          <w:sz w:val="28"/>
          <w:szCs w:val="28"/>
        </w:rPr>
        <w:t xml:space="preserve">№ 99-ФЗ «О внесении изменений в </w:t>
      </w:r>
      <w:r w:rsidRPr="009D3A0C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9D3A0C">
        <w:rPr>
          <w:sz w:val="28"/>
          <w:szCs w:val="28"/>
        </w:rPr>
        <w:t xml:space="preserve"> закон </w:t>
      </w:r>
      <w:r>
        <w:rPr>
          <w:sz w:val="28"/>
          <w:szCs w:val="28"/>
        </w:rPr>
        <w:t>«</w:t>
      </w:r>
      <w:r w:rsidRPr="009D3A0C">
        <w:rPr>
          <w:sz w:val="28"/>
          <w:szCs w:val="28"/>
        </w:rPr>
        <w:t>Об основных гарант</w:t>
      </w:r>
      <w:r w:rsidRPr="009D3A0C">
        <w:rPr>
          <w:sz w:val="28"/>
          <w:szCs w:val="28"/>
        </w:rPr>
        <w:t>и</w:t>
      </w:r>
      <w:r w:rsidRPr="009D3A0C">
        <w:rPr>
          <w:sz w:val="28"/>
          <w:szCs w:val="28"/>
        </w:rPr>
        <w:t>ях избирательных прав и права на участие в референдуме граждан Российской Федерации</w:t>
      </w:r>
      <w:r>
        <w:rPr>
          <w:sz w:val="28"/>
          <w:szCs w:val="28"/>
        </w:rPr>
        <w:t>» и отдельные законодательные акты Российской Федерации» (д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лее – Федеральный закон). </w:t>
      </w:r>
    </w:p>
    <w:p w:rsidR="00F45948" w:rsidRDefault="00F45948" w:rsidP="00DE2812">
      <w:pPr>
        <w:spacing w:line="25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</w:t>
      </w:r>
      <w:r w:rsidRPr="00BF14C6">
        <w:t xml:space="preserve"> </w:t>
      </w:r>
      <w:r>
        <w:rPr>
          <w:sz w:val="28"/>
          <w:szCs w:val="28"/>
        </w:rPr>
        <w:t>Конституция Чувашской Республики с учетом полож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 Федерального закона дополняется новым основанием досрочного прекр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щения полномочий Главы Чувашской Республики – </w:t>
      </w:r>
      <w:r w:rsidRPr="00D33381">
        <w:rPr>
          <w:sz w:val="28"/>
          <w:szCs w:val="28"/>
        </w:rPr>
        <w:t>приобретени</w:t>
      </w:r>
      <w:r>
        <w:rPr>
          <w:sz w:val="28"/>
          <w:szCs w:val="28"/>
        </w:rPr>
        <w:t>ем</w:t>
      </w:r>
      <w:r w:rsidRPr="00D33381">
        <w:rPr>
          <w:sz w:val="28"/>
          <w:szCs w:val="28"/>
        </w:rPr>
        <w:t xml:space="preserve"> им статуса иностранного агента</w:t>
      </w:r>
      <w:r>
        <w:rPr>
          <w:sz w:val="28"/>
          <w:szCs w:val="28"/>
        </w:rPr>
        <w:t>. Ре</w:t>
      </w:r>
      <w:r w:rsidRPr="006768C6">
        <w:rPr>
          <w:sz w:val="28"/>
          <w:szCs w:val="28"/>
        </w:rPr>
        <w:t>шение о досрочном прекращении полном</w:t>
      </w:r>
      <w:r w:rsidRPr="006768C6">
        <w:rPr>
          <w:sz w:val="28"/>
          <w:szCs w:val="28"/>
        </w:rPr>
        <w:t>о</w:t>
      </w:r>
      <w:r w:rsidRPr="006768C6">
        <w:rPr>
          <w:sz w:val="28"/>
          <w:szCs w:val="28"/>
        </w:rPr>
        <w:t xml:space="preserve">чий Главы Чувашской Республики </w:t>
      </w:r>
      <w:r>
        <w:rPr>
          <w:sz w:val="28"/>
          <w:szCs w:val="28"/>
        </w:rPr>
        <w:t xml:space="preserve">по данному основанию </w:t>
      </w:r>
      <w:r w:rsidRPr="006768C6">
        <w:rPr>
          <w:sz w:val="28"/>
          <w:szCs w:val="28"/>
        </w:rPr>
        <w:t>принимается Президентом Ро</w:t>
      </w:r>
      <w:r w:rsidRPr="006768C6">
        <w:rPr>
          <w:sz w:val="28"/>
          <w:szCs w:val="28"/>
        </w:rPr>
        <w:t>с</w:t>
      </w:r>
      <w:r w:rsidRPr="006768C6">
        <w:rPr>
          <w:sz w:val="28"/>
          <w:szCs w:val="28"/>
        </w:rPr>
        <w:t>сийской Федерации.</w:t>
      </w:r>
    </w:p>
    <w:p w:rsidR="00F45948" w:rsidRDefault="00F45948" w:rsidP="0060501D">
      <w:pPr>
        <w:ind w:firstLine="709"/>
        <w:jc w:val="both"/>
        <w:rPr>
          <w:sz w:val="28"/>
          <w:szCs w:val="28"/>
        </w:rPr>
      </w:pPr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ции, оценки соответствия продукции, иных форм оценок и экспертиз; не уст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навливает новые и не изменяет ранее предусмотренные нормативными прав</w:t>
      </w:r>
      <w:r w:rsidRPr="00860B49">
        <w:rPr>
          <w:sz w:val="28"/>
          <w:szCs w:val="28"/>
        </w:rPr>
        <w:t>о</w:t>
      </w:r>
      <w:r w:rsidRPr="00860B49">
        <w:rPr>
          <w:sz w:val="28"/>
          <w:szCs w:val="28"/>
        </w:rPr>
        <w:t>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860B49">
        <w:rPr>
          <w:sz w:val="28"/>
          <w:szCs w:val="28"/>
        </w:rPr>
        <w:t>ш</w:t>
      </w:r>
      <w:r w:rsidRPr="00860B49">
        <w:rPr>
          <w:sz w:val="28"/>
          <w:szCs w:val="28"/>
        </w:rPr>
        <w:t>ской Республики, затрагивающих вопросы осуществления предпринимател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>ской и иной экономической деятельности, в связи с чем оценка регулирующего воздействия проекта закона не проводится.</w:t>
      </w:r>
    </w:p>
    <w:p w:rsidR="00F45948" w:rsidRDefault="00F45948" w:rsidP="0060501D">
      <w:pPr>
        <w:ind w:firstLine="709"/>
        <w:jc w:val="both"/>
        <w:rPr>
          <w:sz w:val="28"/>
          <w:szCs w:val="28"/>
        </w:rPr>
      </w:pPr>
      <w:r w:rsidRPr="006768C6">
        <w:rPr>
          <w:sz w:val="28"/>
          <w:szCs w:val="28"/>
        </w:rPr>
        <w:t xml:space="preserve">Реализация Закона Чувашской Республики </w:t>
      </w:r>
      <w:r>
        <w:rPr>
          <w:sz w:val="28"/>
          <w:szCs w:val="28"/>
        </w:rPr>
        <w:t>«</w:t>
      </w:r>
      <w:r w:rsidRPr="006768C6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Конституцию</w:t>
      </w:r>
      <w:r w:rsidRPr="006768C6">
        <w:rPr>
          <w:sz w:val="28"/>
          <w:szCs w:val="28"/>
        </w:rPr>
        <w:t xml:space="preserve"> Чувашской Республики</w:t>
      </w:r>
      <w:r>
        <w:rPr>
          <w:sz w:val="28"/>
          <w:szCs w:val="28"/>
        </w:rPr>
        <w:t>»</w:t>
      </w:r>
      <w:r w:rsidRPr="006768C6">
        <w:rPr>
          <w:sz w:val="28"/>
          <w:szCs w:val="28"/>
        </w:rPr>
        <w:t xml:space="preserve"> не потребует дополнительного фина</w:t>
      </w:r>
      <w:r w:rsidRPr="006768C6">
        <w:rPr>
          <w:sz w:val="28"/>
          <w:szCs w:val="28"/>
        </w:rPr>
        <w:t>н</w:t>
      </w:r>
      <w:r w:rsidRPr="006768C6">
        <w:rPr>
          <w:sz w:val="28"/>
          <w:szCs w:val="28"/>
        </w:rPr>
        <w:t>сирования из республиканского бюджета Чувашской Республики.</w:t>
      </w:r>
    </w:p>
    <w:p w:rsidR="00F45948" w:rsidRDefault="00F45948" w:rsidP="0060501D">
      <w:pPr>
        <w:ind w:firstLine="709"/>
        <w:jc w:val="both"/>
        <w:rPr>
          <w:sz w:val="28"/>
          <w:szCs w:val="28"/>
        </w:rPr>
      </w:pPr>
    </w:p>
    <w:p w:rsidR="00F45948" w:rsidRDefault="00F45948" w:rsidP="0060501D">
      <w:pPr>
        <w:ind w:firstLine="709"/>
        <w:jc w:val="both"/>
        <w:rPr>
          <w:sz w:val="28"/>
          <w:szCs w:val="28"/>
        </w:rPr>
      </w:pPr>
    </w:p>
    <w:p w:rsidR="00F45948" w:rsidRDefault="00F45948" w:rsidP="0060501D">
      <w:pPr>
        <w:ind w:firstLine="709"/>
        <w:jc w:val="both"/>
        <w:rPr>
          <w:sz w:val="28"/>
          <w:szCs w:val="28"/>
        </w:rPr>
      </w:pPr>
    </w:p>
    <w:p w:rsidR="00F45948" w:rsidRDefault="00F45948" w:rsidP="006768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F45948" w:rsidRDefault="00F45948" w:rsidP="006768C6">
      <w:pPr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200.6pt;margin-top:13.75pt;width:145.5pt;height:59.25pt;z-index:-251658240;visibility:visible" wrapcoords="668 273 223 1367 111 18592 445 20780 557 20780 21043 20780 21155 20780 21489 18592 21377 1367 21043 273 668 273">
            <v:imagedata r:id="rId6" o:title=""/>
            <w10:wrap type="tight"/>
          </v:shape>
        </w:pict>
      </w:r>
      <w:r>
        <w:rPr>
          <w:sz w:val="28"/>
          <w:szCs w:val="28"/>
        </w:rPr>
        <w:t xml:space="preserve">руководителя Государственной </w:t>
      </w:r>
    </w:p>
    <w:p w:rsidR="00F45948" w:rsidRDefault="00F45948" w:rsidP="006768C6">
      <w:pPr>
        <w:jc w:val="both"/>
        <w:rPr>
          <w:sz w:val="28"/>
          <w:szCs w:val="28"/>
        </w:rPr>
      </w:pPr>
      <w:r>
        <w:rPr>
          <w:sz w:val="28"/>
          <w:szCs w:val="28"/>
        </w:rPr>
        <w:t>службы Чувашской Республики</w:t>
      </w:r>
    </w:p>
    <w:p w:rsidR="00F45948" w:rsidRDefault="00F45948" w:rsidP="006768C6">
      <w:pPr>
        <w:jc w:val="both"/>
        <w:rPr>
          <w:sz w:val="28"/>
        </w:rPr>
      </w:pPr>
      <w:r>
        <w:rPr>
          <w:sz w:val="28"/>
          <w:szCs w:val="28"/>
        </w:rPr>
        <w:t>по делам юстиции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И.В. Михайлов</w:t>
      </w:r>
    </w:p>
    <w:sectPr w:rsidR="00F45948" w:rsidSect="008E1D14">
      <w:headerReference w:type="even" r:id="rId7"/>
      <w:headerReference w:type="default" r:id="rId8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948" w:rsidRDefault="00F45948">
      <w:r>
        <w:separator/>
      </w:r>
    </w:p>
  </w:endnote>
  <w:endnote w:type="continuationSeparator" w:id="0">
    <w:p w:rsidR="00F45948" w:rsidRDefault="00F459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948" w:rsidRDefault="00F45948">
      <w:r>
        <w:separator/>
      </w:r>
    </w:p>
  </w:footnote>
  <w:footnote w:type="continuationSeparator" w:id="0">
    <w:p w:rsidR="00F45948" w:rsidRDefault="00F459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48" w:rsidRDefault="00F459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45948" w:rsidRDefault="00F4594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48" w:rsidRDefault="00F459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F45948" w:rsidRDefault="00F4594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2FCF"/>
    <w:rsid w:val="00003BBE"/>
    <w:rsid w:val="0002083E"/>
    <w:rsid w:val="000224D5"/>
    <w:rsid w:val="00027E4A"/>
    <w:rsid w:val="000A45F6"/>
    <w:rsid w:val="000B6008"/>
    <w:rsid w:val="000E58B8"/>
    <w:rsid w:val="00102566"/>
    <w:rsid w:val="0015683C"/>
    <w:rsid w:val="001708C4"/>
    <w:rsid w:val="00186120"/>
    <w:rsid w:val="001921DD"/>
    <w:rsid w:val="001952B2"/>
    <w:rsid w:val="001B2D20"/>
    <w:rsid w:val="001F2628"/>
    <w:rsid w:val="001F7B85"/>
    <w:rsid w:val="00232135"/>
    <w:rsid w:val="002519D0"/>
    <w:rsid w:val="00257C19"/>
    <w:rsid w:val="00264B20"/>
    <w:rsid w:val="00286FA9"/>
    <w:rsid w:val="002B4F62"/>
    <w:rsid w:val="002C627C"/>
    <w:rsid w:val="00310EEF"/>
    <w:rsid w:val="003510D7"/>
    <w:rsid w:val="003A7A89"/>
    <w:rsid w:val="003C36D1"/>
    <w:rsid w:val="004077C6"/>
    <w:rsid w:val="00410FAB"/>
    <w:rsid w:val="004453A8"/>
    <w:rsid w:val="004B0800"/>
    <w:rsid w:val="005241E0"/>
    <w:rsid w:val="00530276"/>
    <w:rsid w:val="00554E06"/>
    <w:rsid w:val="00557CE5"/>
    <w:rsid w:val="00560073"/>
    <w:rsid w:val="00577C03"/>
    <w:rsid w:val="005C24B9"/>
    <w:rsid w:val="00600CC8"/>
    <w:rsid w:val="006018C9"/>
    <w:rsid w:val="0060501D"/>
    <w:rsid w:val="0062338E"/>
    <w:rsid w:val="00625FFA"/>
    <w:rsid w:val="00655FF1"/>
    <w:rsid w:val="00667499"/>
    <w:rsid w:val="006768C6"/>
    <w:rsid w:val="006A7A11"/>
    <w:rsid w:val="00705FC2"/>
    <w:rsid w:val="007120E6"/>
    <w:rsid w:val="007738E6"/>
    <w:rsid w:val="007905C1"/>
    <w:rsid w:val="00860B49"/>
    <w:rsid w:val="00871C86"/>
    <w:rsid w:val="00886701"/>
    <w:rsid w:val="008E1D14"/>
    <w:rsid w:val="00910398"/>
    <w:rsid w:val="00963E11"/>
    <w:rsid w:val="009A2FCF"/>
    <w:rsid w:val="009A5717"/>
    <w:rsid w:val="009B3E57"/>
    <w:rsid w:val="009B6476"/>
    <w:rsid w:val="009B7862"/>
    <w:rsid w:val="009C6476"/>
    <w:rsid w:val="009D3A0C"/>
    <w:rsid w:val="00A034C1"/>
    <w:rsid w:val="00A250AE"/>
    <w:rsid w:val="00A273E7"/>
    <w:rsid w:val="00A4537D"/>
    <w:rsid w:val="00A47F6C"/>
    <w:rsid w:val="00A51043"/>
    <w:rsid w:val="00A55D74"/>
    <w:rsid w:val="00A834DE"/>
    <w:rsid w:val="00AB3F70"/>
    <w:rsid w:val="00AD68F9"/>
    <w:rsid w:val="00B33843"/>
    <w:rsid w:val="00B56F67"/>
    <w:rsid w:val="00B63EF5"/>
    <w:rsid w:val="00BA07C7"/>
    <w:rsid w:val="00BA7368"/>
    <w:rsid w:val="00BC4AE4"/>
    <w:rsid w:val="00BD1DAE"/>
    <w:rsid w:val="00BF035E"/>
    <w:rsid w:val="00BF14C6"/>
    <w:rsid w:val="00C256EB"/>
    <w:rsid w:val="00C317AE"/>
    <w:rsid w:val="00C46030"/>
    <w:rsid w:val="00C959C9"/>
    <w:rsid w:val="00CE1F97"/>
    <w:rsid w:val="00CF71C1"/>
    <w:rsid w:val="00D10FD2"/>
    <w:rsid w:val="00D33381"/>
    <w:rsid w:val="00D41E53"/>
    <w:rsid w:val="00D643F9"/>
    <w:rsid w:val="00D71268"/>
    <w:rsid w:val="00D8595F"/>
    <w:rsid w:val="00DD6817"/>
    <w:rsid w:val="00DE2812"/>
    <w:rsid w:val="00DE5919"/>
    <w:rsid w:val="00E41D3A"/>
    <w:rsid w:val="00E55B32"/>
    <w:rsid w:val="00E63AEB"/>
    <w:rsid w:val="00E73CD0"/>
    <w:rsid w:val="00E76244"/>
    <w:rsid w:val="00E768A9"/>
    <w:rsid w:val="00EA1A87"/>
    <w:rsid w:val="00EB5F22"/>
    <w:rsid w:val="00EC32DB"/>
    <w:rsid w:val="00ED7AFE"/>
    <w:rsid w:val="00EF51F9"/>
    <w:rsid w:val="00F03A21"/>
    <w:rsid w:val="00F1054B"/>
    <w:rsid w:val="00F12B87"/>
    <w:rsid w:val="00F21827"/>
    <w:rsid w:val="00F2720F"/>
    <w:rsid w:val="00F27253"/>
    <w:rsid w:val="00F367AA"/>
    <w:rsid w:val="00F45948"/>
    <w:rsid w:val="00F51ADC"/>
    <w:rsid w:val="00F62AF1"/>
    <w:rsid w:val="00F80D35"/>
    <w:rsid w:val="00FA6120"/>
    <w:rsid w:val="00FD0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AE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3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9103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F7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330</Words>
  <Characters>1883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ИА</dc:creator>
  <cp:keywords/>
  <dc:description/>
  <cp:lastModifiedBy> АГ</cp:lastModifiedBy>
  <cp:revision>14</cp:revision>
  <cp:lastPrinted>2024-05-29T14:17:00Z</cp:lastPrinted>
  <dcterms:created xsi:type="dcterms:W3CDTF">2024-05-23T07:28:00Z</dcterms:created>
  <dcterms:modified xsi:type="dcterms:W3CDTF">2024-05-29T14:18:00Z</dcterms:modified>
</cp:coreProperties>
</file>