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4678"/>
        <w:gridCol w:w="4875"/>
      </w:tblGrid>
      <w:tr w:rsidR="00B1253F" w:rsidRPr="002D71EA" w:rsidTr="00ED174D">
        <w:trPr>
          <w:trHeight w:val="1950"/>
          <w:tblHeader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3C4638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Приложение 10</w:t>
            </w:r>
            <w:r w:rsidRPr="002D71EA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br/>
              <w:t>к Закону Чувашской Республики</w:t>
            </w:r>
            <w:r w:rsidRPr="002D71EA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br/>
              <w:t xml:space="preserve">"О республиканском бюджете </w:t>
            </w:r>
            <w:r w:rsidRPr="002D71EA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br/>
              <w:t>Чувашской Республики на 2025 год</w:t>
            </w:r>
            <w:r w:rsidRPr="002D71EA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br/>
              <w:t xml:space="preserve"> и на плановый период 2026 и 2027 годов"</w:t>
            </w:r>
          </w:p>
        </w:tc>
      </w:tr>
    </w:tbl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10"/>
          <w:szCs w:val="10"/>
        </w:rPr>
        <w:br/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B1253F" w:rsidRPr="002D71EA" w:rsidRDefault="00B1253F" w:rsidP="00E56D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E56D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капитальный ремонт </w:t>
      </w:r>
    </w:p>
    <w:p w:rsidR="00B1253F" w:rsidRPr="002D71EA" w:rsidRDefault="00B1253F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и ремонт автомобильных дорог общего пользования местного значения на 2025 год и на плановый период 2026 и 2027 годов</w:t>
      </w:r>
    </w:p>
    <w:p w:rsidR="00B1253F" w:rsidRPr="002D71EA" w:rsidRDefault="00B1253F" w:rsidP="00E56D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56D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66" w:type="dxa"/>
        <w:tblLayout w:type="fixed"/>
        <w:tblLook w:val="0000"/>
      </w:tblPr>
      <w:tblGrid>
        <w:gridCol w:w="771"/>
        <w:gridCol w:w="3904"/>
        <w:gridCol w:w="1634"/>
        <w:gridCol w:w="1634"/>
        <w:gridCol w:w="1623"/>
      </w:tblGrid>
      <w:tr w:rsidR="00B1253F" w:rsidRPr="002D71EA" w:rsidTr="00E56DF5">
        <w:trPr>
          <w:trHeight w:val="20"/>
        </w:trPr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E56DF5">
        <w:trPr>
          <w:trHeight w:val="38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0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104 720,9</w:t>
            </w:r>
          </w:p>
        </w:tc>
        <w:tc>
          <w:tcPr>
            <w:tcW w:w="16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113 211,8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113 211,8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45 310,9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48 984,8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48 984,8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41 636,7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45 012,6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45 012,6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49 629,5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53 653,5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53 653,5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32 231,7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78 474,9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84 837,7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84 837,7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51 233,5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55 387,6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55 387,6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32 231,7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25 980,1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28 086,6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28 086,6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31 162,4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33 689,0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33 689,0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47 600,4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51 459,9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51 459,9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19 761,0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21 363,2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21 363,2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27 803,5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30 057,8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30 057,8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73 964,4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79 961,5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79 961,5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59 418,3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64 236,0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64 236,0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32 725,4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35 378,8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35 378,8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23 676,8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25 596,6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25 596,6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51 483,0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55 657,3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55 657,3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35 960,8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38 876,6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38 876,6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31 614,8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34 178,2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34 178,2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28 379,3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30 680,3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30 680,3</w:t>
            </w:r>
          </w:p>
        </w:tc>
      </w:tr>
      <w:tr w:rsidR="00B1253F" w:rsidRPr="002D71EA" w:rsidTr="00E56DF5">
        <w:trPr>
          <w:trHeight w:val="278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925 000,0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1 000 000,0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1 000 000,0</w:t>
            </w:r>
          </w:p>
        </w:tc>
      </w:tr>
    </w:tbl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2</w:t>
      </w:r>
    </w:p>
    <w:p w:rsidR="00B1253F" w:rsidRPr="002D71EA" w:rsidRDefault="00B1253F" w:rsidP="00E56D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E56D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содержание </w:t>
      </w:r>
    </w:p>
    <w:p w:rsidR="00B1253F" w:rsidRPr="002D71EA" w:rsidRDefault="00B1253F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автомобильных дорог общего пользования местного значения </w:t>
      </w:r>
    </w:p>
    <w:p w:rsidR="00B1253F" w:rsidRPr="002D71EA" w:rsidRDefault="00B1253F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B1253F" w:rsidRPr="002D71EA" w:rsidRDefault="00B1253F" w:rsidP="00E56D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56D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47" w:type="dxa"/>
        <w:tblLayout w:type="fixed"/>
        <w:tblLook w:val="0000"/>
      </w:tblPr>
      <w:tblGrid>
        <w:gridCol w:w="762"/>
        <w:gridCol w:w="3855"/>
        <w:gridCol w:w="1614"/>
        <w:gridCol w:w="1614"/>
        <w:gridCol w:w="1602"/>
      </w:tblGrid>
      <w:tr w:rsidR="00B1253F" w:rsidRPr="002D71EA" w:rsidTr="00E56DF5">
        <w:trPr>
          <w:trHeight w:val="20"/>
        </w:trPr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E56DF5">
        <w:trPr>
          <w:trHeight w:val="388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5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1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27 778,8</w:t>
            </w:r>
          </w:p>
        </w:tc>
        <w:tc>
          <w:tcPr>
            <w:tcW w:w="161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27 778,8</w:t>
            </w:r>
          </w:p>
        </w:tc>
        <w:tc>
          <w:tcPr>
            <w:tcW w:w="16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27 778,8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24 083,3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24 083,3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24 083,3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30 446,8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30 446,8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30 446,8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36 933,8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36 933,8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36 933,8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21 063,8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21 063,8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21 063,8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47 957,3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47 957,3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47 957,3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22 154,7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22 154,7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22 154,7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19 188,1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19 188,1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19 188,1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26 021,5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26 021,5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26 021,5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22 863,7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22 863,7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22 863,7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37 151,0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37 151,0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37 151,0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40 558,5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40 558,5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40 558,5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18 229,1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18 229,1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18 229,1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22 860,6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22 860,6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22 860,6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36 535,2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36 535,2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36 535,2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58 785,2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58 785,2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58 785,2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20 875,7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20 875,7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20 875,7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25 816,4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25 816,4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25 816,4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38 811,0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38 811,0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38 811,0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26 426,9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26 426,9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26 426,9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20 458,6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20 458,6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20 458,6</w:t>
            </w:r>
          </w:p>
        </w:tc>
      </w:tr>
      <w:tr w:rsidR="00B1253F" w:rsidRPr="002D71EA" w:rsidTr="00E56DF5">
        <w:trPr>
          <w:trHeight w:val="279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625 000,0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625 000,0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625 000,0</w:t>
            </w:r>
          </w:p>
        </w:tc>
      </w:tr>
    </w:tbl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B1253F" w:rsidRPr="002D71EA" w:rsidRDefault="00B1253F" w:rsidP="00E56D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E56D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организацию </w:t>
      </w:r>
    </w:p>
    <w:p w:rsidR="00B1253F" w:rsidRPr="002D71EA" w:rsidRDefault="00B1253F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перевозок пассажиров автомобильным транспортом по муниципальным маршрутам регулярных перевозок по регулируемым тарифам </w:t>
      </w:r>
    </w:p>
    <w:p w:rsidR="00B1253F" w:rsidRPr="002D71EA" w:rsidRDefault="00B1253F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B1253F" w:rsidRPr="002D71EA" w:rsidRDefault="00B1253F" w:rsidP="00E56D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56D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752"/>
        <w:gridCol w:w="3806"/>
        <w:gridCol w:w="1593"/>
        <w:gridCol w:w="1593"/>
        <w:gridCol w:w="1582"/>
      </w:tblGrid>
      <w:tr w:rsidR="00B1253F" w:rsidRPr="002D71EA" w:rsidTr="006D3684">
        <w:trPr>
          <w:trHeight w:val="20"/>
        </w:trPr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E56DF5">
        <w:trPr>
          <w:trHeight w:val="387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1253F" w:rsidRPr="002D71EA" w:rsidTr="00E56DF5">
        <w:trPr>
          <w:trHeight w:val="279"/>
        </w:trPr>
        <w:tc>
          <w:tcPr>
            <w:tcW w:w="75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0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39 349,4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39 349,4</w:t>
            </w: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39 349,4</w:t>
            </w:r>
          </w:p>
        </w:tc>
      </w:tr>
      <w:tr w:rsidR="00B1253F" w:rsidRPr="002D71EA" w:rsidTr="00E56DF5">
        <w:trPr>
          <w:trHeight w:val="279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8 745,7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8 745,7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8 745,7</w:t>
            </w:r>
          </w:p>
        </w:tc>
      </w:tr>
      <w:tr w:rsidR="00B1253F" w:rsidRPr="002D71EA" w:rsidTr="00E56DF5">
        <w:trPr>
          <w:trHeight w:val="279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23 123,0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23 123,0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23 123,0</w:t>
            </w:r>
          </w:p>
        </w:tc>
      </w:tr>
      <w:tr w:rsidR="00B1253F" w:rsidRPr="002D71EA" w:rsidTr="00E56DF5">
        <w:trPr>
          <w:trHeight w:val="279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5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</w:tr>
    </w:tbl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4</w:t>
      </w: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</w:t>
      </w: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капитальный ремонт и ремонт дворовых </w:t>
      </w: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территорий многоквартирных домов, проездов к дворовым территориям многоквартирных домов населенных пунктов на 2025 год </w:t>
      </w: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1253F" w:rsidRPr="002D71EA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62" w:type="dxa"/>
        <w:tblLayout w:type="fixed"/>
        <w:tblLook w:val="0000"/>
      </w:tblPr>
      <w:tblGrid>
        <w:gridCol w:w="779"/>
        <w:gridCol w:w="3943"/>
        <w:gridCol w:w="1651"/>
        <w:gridCol w:w="1651"/>
        <w:gridCol w:w="1638"/>
      </w:tblGrid>
      <w:tr w:rsidR="00B1253F" w:rsidRPr="002D71EA" w:rsidTr="006D3684">
        <w:trPr>
          <w:trHeight w:val="20"/>
        </w:trPr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6D3684">
        <w:trPr>
          <w:trHeight w:val="396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</w:t>
            </w:r>
          </w:p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6 086,4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6 086,4</w:t>
            </w:r>
          </w:p>
        </w:tc>
        <w:tc>
          <w:tcPr>
            <w:tcW w:w="163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6 086,4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3 523,1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3 523,1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3 523,1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1 358,5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1 358,5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1 358,5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7 566,1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7 566,1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7 566,1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671,1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671,1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671,1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863,1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863,1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863,1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1 208,8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1 208,8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1 208,8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1 208,9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1 208,9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1 208,9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152,5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152,5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152,5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889,7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889,7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889,7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4 619,7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4 619,7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4 619,7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4 776,4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4 776,4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4 776,4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489,0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489,0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489,0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4 768,6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4 768,6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4 768,6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855,8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855,8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855,8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297,5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297,5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297,5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410,1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10 230,9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10 230,9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10 230,9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27 339,0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27 339,0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27 339,0</w:t>
            </w:r>
          </w:p>
        </w:tc>
      </w:tr>
      <w:tr w:rsidR="00B1253F" w:rsidRPr="002D71EA" w:rsidTr="006D3684">
        <w:trPr>
          <w:trHeight w:val="28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</w:p>
        </w:tc>
      </w:tr>
    </w:tbl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на реализацию мероприятий комплексного развития транспортной </w:t>
      </w: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инфраструктуры Чебоксарской агломерации на 2025 год </w:t>
      </w: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B1253F" w:rsidRPr="002D71EA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/>
      </w:tblPr>
      <w:tblGrid>
        <w:gridCol w:w="769"/>
        <w:gridCol w:w="3894"/>
        <w:gridCol w:w="1630"/>
        <w:gridCol w:w="1630"/>
        <w:gridCol w:w="1619"/>
      </w:tblGrid>
      <w:tr w:rsidR="00B1253F" w:rsidRPr="002D71EA" w:rsidTr="006D3684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6D3684">
        <w:trPr>
          <w:trHeight w:val="38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</w:t>
            </w:r>
          </w:p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1253F" w:rsidRPr="002D71EA" w:rsidTr="006D3684">
        <w:trPr>
          <w:trHeight w:val="275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37 000,0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37 000,0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</w:tr>
      <w:tr w:rsidR="00B1253F" w:rsidRPr="002D71EA" w:rsidTr="006D3684">
        <w:trPr>
          <w:trHeight w:val="27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</w:tr>
      <w:tr w:rsidR="00B1253F" w:rsidRPr="002D71EA" w:rsidTr="006D3684">
        <w:trPr>
          <w:trHeight w:val="27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B1253F" w:rsidRPr="002D71EA" w:rsidTr="006D3684">
        <w:trPr>
          <w:trHeight w:val="27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775 595,0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779 595,0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710 000,0</w:t>
            </w:r>
          </w:p>
        </w:tc>
      </w:tr>
      <w:tr w:rsidR="00B1253F" w:rsidRPr="002D71EA" w:rsidTr="006D3684">
        <w:trPr>
          <w:trHeight w:val="27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967 595,0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900 000,0</w:t>
            </w:r>
          </w:p>
        </w:tc>
      </w:tr>
    </w:tbl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6</w:t>
      </w: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осуществление </w:t>
      </w: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мероприятий по совершенствованию региональной автоматизированной системы централизованного оповещения населения </w:t>
      </w: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2025 год</w:t>
      </w:r>
    </w:p>
    <w:p w:rsidR="00B1253F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/>
      </w:tblPr>
      <w:tblGrid>
        <w:gridCol w:w="769"/>
        <w:gridCol w:w="3894"/>
        <w:gridCol w:w="1630"/>
        <w:gridCol w:w="1630"/>
        <w:gridCol w:w="1619"/>
      </w:tblGrid>
      <w:tr w:rsidR="00B1253F" w:rsidRPr="008C21FB" w:rsidTr="00F03C9F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8C21FB" w:rsidTr="00F03C9F">
        <w:trPr>
          <w:trHeight w:val="392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4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487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6 541,7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1 338,0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sz w:val="24"/>
                <w:szCs w:val="24"/>
              </w:rPr>
              <w:t>5 909,7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6 169,7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3 493,8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8 152,1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2 329,2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3 493,8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1 164,6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8 803,2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3 493,8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3 921,5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3 903,0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8 152,1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2 329,2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4 249,5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2 602,0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650,5</w:t>
            </w:r>
          </w:p>
        </w:tc>
      </w:tr>
      <w:tr w:rsidR="00B1253F" w:rsidRPr="008C21FB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color w:val="000000"/>
                <w:sz w:val="24"/>
                <w:szCs w:val="24"/>
              </w:rPr>
              <w:t>1 301,0</w:t>
            </w:r>
          </w:p>
        </w:tc>
      </w:tr>
      <w:tr w:rsidR="00B1253F" w:rsidRPr="006D3684" w:rsidTr="00F03C9F">
        <w:trPr>
          <w:trHeight w:val="28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8C21FB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6D3684" w:rsidRDefault="00B1253F" w:rsidP="00F03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C21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77 998,4</w:t>
            </w:r>
          </w:p>
        </w:tc>
      </w:tr>
    </w:tbl>
    <w:p w:rsidR="00B1253F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на укрепление материально-технической базы муниципальных </w:t>
      </w: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учреждений в сфере физической культуры и спорта на 2025 год</w:t>
      </w:r>
    </w:p>
    <w:p w:rsidR="00B1253F" w:rsidRPr="002D71EA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22" w:type="dxa"/>
        <w:tblLayout w:type="fixed"/>
        <w:tblLook w:val="0000"/>
      </w:tblPr>
      <w:tblGrid>
        <w:gridCol w:w="760"/>
        <w:gridCol w:w="3845"/>
        <w:gridCol w:w="1610"/>
        <w:gridCol w:w="1610"/>
        <w:gridCol w:w="1597"/>
      </w:tblGrid>
      <w:tr w:rsidR="00B1253F" w:rsidRPr="002D71EA" w:rsidTr="006D3684">
        <w:trPr>
          <w:trHeight w:val="20"/>
        </w:trPr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6D3684">
        <w:trPr>
          <w:trHeight w:val="398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ругов и городских округов</w:t>
            </w:r>
          </w:p>
        </w:tc>
        <w:tc>
          <w:tcPr>
            <w:tcW w:w="4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B1253F" w:rsidRPr="002D71EA" w:rsidTr="006D3684">
        <w:trPr>
          <w:trHeight w:val="286"/>
        </w:trPr>
        <w:tc>
          <w:tcPr>
            <w:tcW w:w="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481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70 184,5</w:t>
            </w:r>
          </w:p>
        </w:tc>
      </w:tr>
      <w:tr w:rsidR="00B1253F" w:rsidRPr="002D71EA" w:rsidTr="006D3684">
        <w:trPr>
          <w:trHeight w:val="286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25 873,0</w:t>
            </w:r>
          </w:p>
        </w:tc>
      </w:tr>
      <w:tr w:rsidR="00B1253F" w:rsidRPr="002D71EA" w:rsidTr="006D3684">
        <w:trPr>
          <w:trHeight w:val="286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9 015,9</w:t>
            </w:r>
          </w:p>
        </w:tc>
      </w:tr>
      <w:tr w:rsidR="00B1253F" w:rsidRPr="002D71EA" w:rsidTr="006D3684">
        <w:trPr>
          <w:trHeight w:val="286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4 030,0</w:t>
            </w:r>
          </w:p>
        </w:tc>
      </w:tr>
      <w:tr w:rsidR="00B1253F" w:rsidRPr="002D71EA" w:rsidTr="006D3684">
        <w:trPr>
          <w:trHeight w:val="286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9 115,4</w:t>
            </w:r>
          </w:p>
        </w:tc>
      </w:tr>
      <w:tr w:rsidR="00B1253F" w:rsidRPr="002D71EA" w:rsidTr="006D3684">
        <w:trPr>
          <w:trHeight w:val="286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118 218,8</w:t>
            </w:r>
          </w:p>
        </w:tc>
      </w:tr>
    </w:tbl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8</w:t>
      </w: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6D3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капитальный ремонт муниципальных образовательных организаций на 2025 год</w:t>
      </w:r>
    </w:p>
    <w:p w:rsidR="00B1253F" w:rsidRPr="002D71EA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6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750"/>
        <w:gridCol w:w="3796"/>
        <w:gridCol w:w="1589"/>
        <w:gridCol w:w="1589"/>
        <w:gridCol w:w="1578"/>
      </w:tblGrid>
      <w:tr w:rsidR="00B1253F" w:rsidRPr="002D71EA" w:rsidTr="006D3684">
        <w:trPr>
          <w:trHeight w:val="20"/>
        </w:trPr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7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6D368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4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6D3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B1253F" w:rsidRPr="002D71EA" w:rsidTr="006D3684">
        <w:trPr>
          <w:trHeight w:val="286"/>
        </w:trPr>
        <w:tc>
          <w:tcPr>
            <w:tcW w:w="75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79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475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87 172,8</w:t>
            </w:r>
          </w:p>
        </w:tc>
      </w:tr>
      <w:tr w:rsidR="00B1253F" w:rsidRPr="002D71EA" w:rsidTr="006D3684">
        <w:trPr>
          <w:trHeight w:val="286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47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57 005,7</w:t>
            </w:r>
          </w:p>
        </w:tc>
      </w:tr>
      <w:tr w:rsidR="00B1253F" w:rsidRPr="002D71EA" w:rsidTr="006D3684">
        <w:trPr>
          <w:trHeight w:val="286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7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144 178,5</w:t>
            </w:r>
          </w:p>
        </w:tc>
      </w:tr>
    </w:tbl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9</w:t>
      </w: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на дополнительное финансовое обеспечение мероприятий по организации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 бесплатного горячего питания детей из многодетных малоимущих семей, обучающихся по образовательным программам основного общего </w:t>
      </w: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среднего общего образования в муниципальных образовательных </w:t>
      </w: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организациях, на 2025 год и на плановый период 2026 и 2027 годов</w:t>
      </w:r>
    </w:p>
    <w:p w:rsidR="00B1253F" w:rsidRPr="002D71EA" w:rsidRDefault="00B1253F" w:rsidP="00883A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883A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/>
      </w:tblPr>
      <w:tblGrid>
        <w:gridCol w:w="769"/>
        <w:gridCol w:w="3894"/>
        <w:gridCol w:w="1630"/>
        <w:gridCol w:w="1630"/>
        <w:gridCol w:w="1619"/>
      </w:tblGrid>
      <w:tr w:rsidR="00B1253F" w:rsidRPr="002D71EA" w:rsidTr="00883A0F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883A0F">
        <w:trPr>
          <w:trHeight w:val="394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</w:t>
            </w:r>
          </w:p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1 952,1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1 952,1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1 952,1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2 129,4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2 129,4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2 129,4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882,1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882,1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882,1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912,6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912,6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912,6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2 401,4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2 401,4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2 401,4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3 785,3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3 785,3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3 785,3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1 280,9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1 280,9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1 280,9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1 267,6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1 267,6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1 267,6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893,5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2 108,3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2 108,3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2 108,3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987,1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987,1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987,1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1 805,7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1 805,7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1 805,7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1 163,7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1 163,7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1 163,7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2 943,5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2 943,5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2 943,5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1 966,4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1 966,4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1 966,4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1 774,2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1 774,2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1 774,2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2 006,0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2 006,0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2 006,0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1 557,0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1 557,0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1 557,0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738,4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738,4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738,4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2 220,0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2 220,0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2 220,0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9 793,2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9 793,2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9 793,2</w:t>
            </w:r>
          </w:p>
        </w:tc>
      </w:tr>
      <w:tr w:rsidR="00B1253F" w:rsidRPr="002D71EA" w:rsidTr="00883A0F">
        <w:trPr>
          <w:trHeight w:val="284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46 703,2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46 703,2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46 703,2</w:t>
            </w:r>
          </w:p>
        </w:tc>
      </w:tr>
    </w:tbl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городских округов на модернизацию территорий общеобразовательных организаций на 2025 год</w:t>
      </w:r>
    </w:p>
    <w:p w:rsidR="00B1253F" w:rsidRPr="002D71EA" w:rsidRDefault="00B1253F" w:rsidP="00883A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883A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/>
      </w:tblPr>
      <w:tblGrid>
        <w:gridCol w:w="769"/>
        <w:gridCol w:w="3894"/>
        <w:gridCol w:w="1630"/>
        <w:gridCol w:w="1630"/>
        <w:gridCol w:w="1619"/>
      </w:tblGrid>
      <w:tr w:rsidR="00B1253F" w:rsidRPr="002D71EA" w:rsidTr="00883A0F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883A0F">
        <w:trPr>
          <w:trHeight w:val="418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B1253F" w:rsidRPr="002D71EA" w:rsidTr="00883A0F">
        <w:trPr>
          <w:trHeight w:val="301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87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39 906,7</w:t>
            </w:r>
          </w:p>
        </w:tc>
      </w:tr>
      <w:tr w:rsidR="00B1253F" w:rsidRPr="002D71EA" w:rsidTr="00883A0F">
        <w:trPr>
          <w:trHeight w:val="301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39 906,7</w:t>
            </w:r>
          </w:p>
        </w:tc>
      </w:tr>
    </w:tbl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11</w:t>
      </w: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</w:t>
      </w: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оснащение новых мест в общеобразовательных организациях </w:t>
      </w: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средствами обучения и воспитания, необходимыми для реализации </w:t>
      </w: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основных образовательных программ начального общего, основного </w:t>
      </w: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общего и среднего общего образования, на 2025 год</w:t>
      </w:r>
    </w:p>
    <w:p w:rsidR="00B1253F" w:rsidRPr="002D71EA" w:rsidRDefault="00B1253F" w:rsidP="00883A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883A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62" w:type="dxa"/>
        <w:tblLayout w:type="fixed"/>
        <w:tblLook w:val="0000"/>
      </w:tblPr>
      <w:tblGrid>
        <w:gridCol w:w="779"/>
        <w:gridCol w:w="3943"/>
        <w:gridCol w:w="1651"/>
        <w:gridCol w:w="1651"/>
        <w:gridCol w:w="1638"/>
      </w:tblGrid>
      <w:tr w:rsidR="00B1253F" w:rsidRPr="002D71EA" w:rsidTr="00883A0F">
        <w:trPr>
          <w:trHeight w:val="20"/>
        </w:trPr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883A0F">
        <w:trPr>
          <w:trHeight w:val="3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4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B1253F" w:rsidRPr="002D71EA" w:rsidTr="00883A0F">
        <w:trPr>
          <w:trHeight w:val="283"/>
        </w:trPr>
        <w:tc>
          <w:tcPr>
            <w:tcW w:w="77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494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55 242,0</w:t>
            </w:r>
          </w:p>
        </w:tc>
      </w:tr>
      <w:tr w:rsidR="00B1253F" w:rsidRPr="002D71EA" w:rsidTr="00883A0F">
        <w:trPr>
          <w:trHeight w:val="28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49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73 656,0</w:t>
            </w:r>
          </w:p>
        </w:tc>
      </w:tr>
      <w:tr w:rsidR="00B1253F" w:rsidRPr="002D71EA" w:rsidTr="00883A0F">
        <w:trPr>
          <w:trHeight w:val="28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9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119 116,8</w:t>
            </w:r>
          </w:p>
        </w:tc>
      </w:tr>
      <w:tr w:rsidR="00B1253F" w:rsidRPr="002D71EA" w:rsidTr="00883A0F">
        <w:trPr>
          <w:trHeight w:val="28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9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248 014,8</w:t>
            </w:r>
          </w:p>
        </w:tc>
      </w:tr>
    </w:tbl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12</w:t>
      </w: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на укрепление материально-технической базы муниципальных </w:t>
      </w: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библиотек (в части комплектования книжных фондов муниципальных библиотек) на 2025 год и на плановый период 2026 и 2027 годов</w:t>
      </w:r>
    </w:p>
    <w:p w:rsidR="00B1253F" w:rsidRPr="002D71EA" w:rsidRDefault="00B1253F" w:rsidP="00883A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883A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/>
      </w:tblPr>
      <w:tblGrid>
        <w:gridCol w:w="769"/>
        <w:gridCol w:w="3894"/>
        <w:gridCol w:w="1630"/>
        <w:gridCol w:w="1630"/>
        <w:gridCol w:w="1619"/>
      </w:tblGrid>
      <w:tr w:rsidR="00B1253F" w:rsidRPr="002D71EA" w:rsidTr="00883A0F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883A0F">
        <w:trPr>
          <w:trHeight w:val="40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</w:t>
            </w:r>
          </w:p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148,8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148,9</w:t>
            </w:r>
          </w:p>
        </w:tc>
        <w:tc>
          <w:tcPr>
            <w:tcW w:w="16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148,9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534,3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534,3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534,3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404,8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404,8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404,8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550,5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550,5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550,5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541,5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541,5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541,5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546,0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546,0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546,0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47,5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530,7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530,7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530,7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28,2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30,7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384,3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384,3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384,3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408,4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408,4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408,4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152,1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152,1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40,1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41,9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41,9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1 128,8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1 128,8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1 128,8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23,8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20,8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21,2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42,3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42,8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32,4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727,1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727,1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727,1</w:t>
            </w:r>
          </w:p>
        </w:tc>
      </w:tr>
      <w:tr w:rsidR="00B1253F" w:rsidRPr="002D71EA" w:rsidTr="00883A0F">
        <w:trPr>
          <w:trHeight w:val="289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6 760,0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83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6 774,2</w:t>
            </w:r>
          </w:p>
        </w:tc>
      </w:tr>
    </w:tbl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13</w:t>
      </w: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883A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78744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государственную </w:t>
      </w:r>
    </w:p>
    <w:p w:rsidR="00B1253F" w:rsidRPr="002D71EA" w:rsidRDefault="00B1253F" w:rsidP="0078744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охрану объектов культурного наследия на 2025 год</w:t>
      </w:r>
    </w:p>
    <w:p w:rsidR="00B1253F" w:rsidRPr="002D71EA" w:rsidRDefault="00B1253F" w:rsidP="00883A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883A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22" w:type="dxa"/>
        <w:tblLayout w:type="fixed"/>
        <w:tblLook w:val="0000"/>
      </w:tblPr>
      <w:tblGrid>
        <w:gridCol w:w="760"/>
        <w:gridCol w:w="3845"/>
        <w:gridCol w:w="1610"/>
        <w:gridCol w:w="1610"/>
        <w:gridCol w:w="1597"/>
      </w:tblGrid>
      <w:tr w:rsidR="00B1253F" w:rsidRPr="002D71EA" w:rsidTr="0078744F">
        <w:trPr>
          <w:trHeight w:val="20"/>
        </w:trPr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78744F">
        <w:trPr>
          <w:trHeight w:val="402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787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2D71EA" w:rsidRDefault="00B1253F" w:rsidP="00787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787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1253F" w:rsidRPr="002D71EA" w:rsidRDefault="00B1253F" w:rsidP="00787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4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787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B1253F" w:rsidRPr="002D71EA" w:rsidTr="0078744F">
        <w:trPr>
          <w:trHeight w:val="290"/>
        </w:trPr>
        <w:tc>
          <w:tcPr>
            <w:tcW w:w="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481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38 482,4</w:t>
            </w:r>
          </w:p>
        </w:tc>
      </w:tr>
      <w:tr w:rsidR="00B1253F" w:rsidRPr="002D71EA" w:rsidTr="00883A0F">
        <w:trPr>
          <w:trHeight w:val="29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38 482,4</w:t>
            </w:r>
          </w:p>
        </w:tc>
      </w:tr>
    </w:tbl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14</w:t>
      </w: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</w:t>
      </w: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реализацию мероприятий по обеспечению </w:t>
      </w: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функционирования и развитию сегментов региональной </w:t>
      </w: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интеграционной системы уличного видеонаблюдения, видеоаналитики </w:t>
      </w: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в муниципальных образованиях Чувашской Республики на 2025 год</w:t>
      </w: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22" w:type="dxa"/>
        <w:tblLayout w:type="fixed"/>
        <w:tblLook w:val="0000"/>
      </w:tblPr>
      <w:tblGrid>
        <w:gridCol w:w="760"/>
        <w:gridCol w:w="3845"/>
        <w:gridCol w:w="1610"/>
        <w:gridCol w:w="1610"/>
        <w:gridCol w:w="1597"/>
      </w:tblGrid>
      <w:tr w:rsidR="00B1253F" w:rsidRPr="002D71EA" w:rsidTr="00E76D69">
        <w:trPr>
          <w:trHeight w:val="20"/>
        </w:trPr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E76D69">
        <w:trPr>
          <w:trHeight w:val="401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ругов и городских округов</w:t>
            </w:r>
          </w:p>
        </w:tc>
        <w:tc>
          <w:tcPr>
            <w:tcW w:w="4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481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440,0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71,0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46,8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23,2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572,7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46,8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163,8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163,8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260,2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118,3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260,2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115,8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567,7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496,8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141,9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90,6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8 040,3</w:t>
            </w:r>
          </w:p>
        </w:tc>
      </w:tr>
      <w:tr w:rsidR="00B1253F" w:rsidRPr="002D71EA" w:rsidTr="00E76D69">
        <w:trPr>
          <w:trHeight w:val="28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11 711,5</w:t>
            </w:r>
          </w:p>
        </w:tc>
      </w:tr>
    </w:tbl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15</w:t>
      </w: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на реализацию полномочий по обеспечению жильем молодых семей </w:t>
      </w: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72" w:type="dxa"/>
        <w:tblLayout w:type="fixed"/>
        <w:tblLook w:val="0000"/>
      </w:tblPr>
      <w:tblGrid>
        <w:gridCol w:w="867"/>
        <w:gridCol w:w="3244"/>
        <w:gridCol w:w="1701"/>
        <w:gridCol w:w="1837"/>
        <w:gridCol w:w="1823"/>
      </w:tblGrid>
      <w:tr w:rsidR="00B1253F" w:rsidRPr="002D71EA" w:rsidTr="00DD5080">
        <w:trPr>
          <w:trHeight w:val="31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814AB5">
        <w:trPr>
          <w:trHeight w:val="400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год 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год 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3 513,8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3 513,8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3 513,8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6 858,2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6 858,2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6 858,2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5 141,0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5 141,0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5 141,0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5 140,9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5 140,9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5 140,9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35 275,2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35 275,2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35 275,2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3 084,5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3 084,5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3 084,5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1 882,9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1 882,9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1 882,9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6 858,2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6 858,2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6 858,2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21 449,3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21 449,3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21 449,3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10 150,0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10 150,0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10 150,0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8 661,0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8 661,0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8 661,0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29 324,6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29 324,6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29 324,6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15 130,1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15 130,1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15 130,1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1 371,6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1 371,6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1 371,6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19 907,3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19 907,3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19 907,3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26 251,4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26 251,4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26 251,4</w:t>
            </w:r>
          </w:p>
        </w:tc>
      </w:tr>
      <w:tr w:rsidR="00B1253F" w:rsidRPr="002D71EA" w:rsidTr="00814AB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814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200 000,0</w:t>
            </w:r>
          </w:p>
        </w:tc>
      </w:tr>
    </w:tbl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color w:val="000000"/>
          <w:sz w:val="28"/>
          <w:szCs w:val="28"/>
        </w:rPr>
        <w:t>Таблица 16</w:t>
      </w: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создание </w:t>
      </w: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и модернизацию объектов питьевого водоснабжения на 2025 и 2026 годы</w:t>
      </w: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22" w:type="dxa"/>
        <w:tblLayout w:type="fixed"/>
        <w:tblLook w:val="0000"/>
      </w:tblPr>
      <w:tblGrid>
        <w:gridCol w:w="760"/>
        <w:gridCol w:w="3845"/>
        <w:gridCol w:w="1610"/>
        <w:gridCol w:w="1610"/>
        <w:gridCol w:w="1597"/>
      </w:tblGrid>
      <w:tr w:rsidR="00B1253F" w:rsidRPr="002D71EA" w:rsidTr="00E76D69">
        <w:trPr>
          <w:trHeight w:val="20"/>
        </w:trPr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E76D69">
        <w:trPr>
          <w:trHeight w:val="402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3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E7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B1253F" w:rsidRPr="002D71EA" w:rsidTr="00E76D69">
        <w:trPr>
          <w:trHeight w:val="290"/>
        </w:trPr>
        <w:tc>
          <w:tcPr>
            <w:tcW w:w="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248 261,0</w:t>
            </w:r>
          </w:p>
        </w:tc>
        <w:tc>
          <w:tcPr>
            <w:tcW w:w="320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126 965,0</w:t>
            </w:r>
          </w:p>
        </w:tc>
      </w:tr>
      <w:tr w:rsidR="00B1253F" w:rsidRPr="002D71EA" w:rsidTr="00E76D69">
        <w:trPr>
          <w:trHeight w:val="29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248 261,0</w:t>
            </w:r>
          </w:p>
        </w:tc>
        <w:tc>
          <w:tcPr>
            <w:tcW w:w="32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126 965,0</w:t>
            </w:r>
          </w:p>
        </w:tc>
      </w:tr>
    </w:tbl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B1253F" w:rsidRPr="002D71EA" w:rsidSect="00A50CD9">
          <w:headerReference w:type="default" r:id="rId6"/>
          <w:headerReference w:type="first" r:id="rId7"/>
          <w:pgSz w:w="11950" w:h="16901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17</w:t>
      </w: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на организацию бесплатного </w:t>
      </w: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горячего питания обучающихся, получающих начальное общее образование в муниципальных </w:t>
      </w:r>
    </w:p>
    <w:p w:rsidR="00B1253F" w:rsidRPr="002D71EA" w:rsidRDefault="00B1253F" w:rsidP="00E76D6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организациях, на 2025 год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ab/>
        <w:t>и на плановый период 2026 и 2027 годов</w:t>
      </w:r>
    </w:p>
    <w:p w:rsidR="00B1253F" w:rsidRPr="002D71EA" w:rsidRDefault="00B1253F" w:rsidP="00E76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317" w:type="dxa"/>
        <w:tblLayout w:type="fixed"/>
        <w:tblLook w:val="0000"/>
      </w:tblPr>
      <w:tblGrid>
        <w:gridCol w:w="460"/>
        <w:gridCol w:w="2517"/>
        <w:gridCol w:w="1276"/>
        <w:gridCol w:w="1276"/>
        <w:gridCol w:w="1134"/>
        <w:gridCol w:w="1333"/>
        <w:gridCol w:w="1383"/>
        <w:gridCol w:w="1111"/>
        <w:gridCol w:w="1333"/>
        <w:gridCol w:w="1383"/>
        <w:gridCol w:w="1111"/>
      </w:tblGrid>
      <w:tr w:rsidR="00B1253F" w:rsidRPr="002D71EA" w:rsidTr="001B0126">
        <w:trPr>
          <w:trHeight w:val="438"/>
        </w:trPr>
        <w:tc>
          <w:tcPr>
            <w:tcW w:w="14317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FC689F">
        <w:trPr>
          <w:trHeight w:val="383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 и г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родских округов</w:t>
            </w:r>
          </w:p>
        </w:tc>
        <w:tc>
          <w:tcPr>
            <w:tcW w:w="36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  <w:tc>
          <w:tcPr>
            <w:tcW w:w="3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год </w:t>
            </w:r>
          </w:p>
        </w:tc>
        <w:tc>
          <w:tcPr>
            <w:tcW w:w="3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год </w:t>
            </w:r>
          </w:p>
        </w:tc>
      </w:tr>
      <w:tr w:rsidR="00B1253F" w:rsidRPr="002D71EA" w:rsidTr="00FC689F">
        <w:trPr>
          <w:trHeight w:val="468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FC689F">
        <w:trPr>
          <w:trHeight w:val="1437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ской Ре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133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1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ской Ре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133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1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ской Ре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</w:tr>
    </w:tbl>
    <w:p w:rsidR="00B1253F" w:rsidRPr="00FC689F" w:rsidRDefault="00B1253F" w:rsidP="00FC689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317" w:type="dxa"/>
        <w:tblInd w:w="5" w:type="dxa"/>
        <w:tblLayout w:type="fixed"/>
        <w:tblLook w:val="0000"/>
      </w:tblPr>
      <w:tblGrid>
        <w:gridCol w:w="460"/>
        <w:gridCol w:w="2517"/>
        <w:gridCol w:w="1276"/>
        <w:gridCol w:w="1276"/>
        <w:gridCol w:w="1134"/>
        <w:gridCol w:w="1333"/>
        <w:gridCol w:w="1383"/>
        <w:gridCol w:w="1111"/>
        <w:gridCol w:w="1333"/>
        <w:gridCol w:w="1383"/>
        <w:gridCol w:w="1111"/>
      </w:tblGrid>
      <w:tr w:rsidR="00B1253F" w:rsidRPr="002D71EA" w:rsidTr="00FC689F">
        <w:trPr>
          <w:trHeight w:val="288"/>
          <w:tblHeader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D0547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bookmarkStart w:id="0" w:name="_GoBack"/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D0547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D0547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D0547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D0547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D0547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D0547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D0547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D0547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D0547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D0547" w:rsidRDefault="00B1253F" w:rsidP="00FC6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bookmarkEnd w:id="0"/>
      <w:tr w:rsidR="00B1253F" w:rsidRPr="002D71EA" w:rsidTr="00FC689F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21 271,6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21 164,7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106,9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20 471,0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20 368,1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102,9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20 471,0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20 368,1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102,9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4 728,6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4 704,8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4 592,7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4 569,6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4 592,7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4 569,6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23,1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16 883,6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16 798,8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84,8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15 759,5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15 680,3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79,2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15 759,5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15 680,3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79,2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15 776,2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15 696,9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13 659,2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13 590,6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68,6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13 659,2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13 590,6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68,6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10 052,1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10 001,6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8 716,0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8 672,2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8 716,0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8 672,2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43 091,1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42 874,6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41 258,6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41 051,3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207,3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41 258,6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41 051,3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207,3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7 091,5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7 055,9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6 224,0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6 192,7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6 224,0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6 192,7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31,3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10 948,8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10 893,8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9 669,4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9 620,8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9 669,4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9 620,8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48,6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5 450,5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5 423,1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5 184,2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5 158,1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5 184,2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5 158,1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26,1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4 723,4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4 699,7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2 266,8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2 255,4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2 266,8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2 255,4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11,4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8 426,2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8 383,9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42,3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7 375,4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7 338,3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37,1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7 375,4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7 338,3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37,1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13 738,7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13 669,7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11 520,8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11 462,9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57,9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11 520,8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11 462,9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57,9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3 807,1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3 459,0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3 441,6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3 459,0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3 441,6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10 136,1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10 085,2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50,9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8 159,8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8 118,8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8 159,8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8 118,8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22 217,4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22 105,8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18 604,0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18 510,5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18 604,0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18 510,5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29 742,6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29 593,1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26 222,9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26 091,1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26 222,9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26 091,1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131,8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5 340,5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5 313,7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4 845,0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4 820,7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24,3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4 845,0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4 820,7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24,3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17 924,0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17 833,9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90,1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16 283,3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16 201,5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81,8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16 283,3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16 201,5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81,8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9 271,9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9 225,3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46,6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8 796,9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8 752,7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8 796,9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8 752,7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5 344,5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5 317,6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4 960,9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4 936,0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24,9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4 960,9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4 936,0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24,9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5 269,6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5 243,1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4 761,2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4 737,3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4 761,2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4 737,3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23,9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82 797,7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82 381,6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416,1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76 800,2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76 414,3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385,9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76 800,2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76 414,3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385,9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391 915,5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389 945,9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1 969,6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352 129,9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350 360,4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1 769,5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326 254,8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324 615,3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1 639,5</w:t>
            </w:r>
          </w:p>
        </w:tc>
      </w:tr>
      <w:tr w:rsidR="00B1253F" w:rsidRPr="002D71EA" w:rsidTr="00FC68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745 949,2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742 200,7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3 748,5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671 720,7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668 345,2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3 375,5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645 845,6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642 600,1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B0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3 245,5</w:t>
            </w:r>
          </w:p>
        </w:tc>
      </w:tr>
    </w:tbl>
    <w:p w:rsidR="00B1253F" w:rsidRPr="002D71EA" w:rsidRDefault="00B1253F" w:rsidP="001B0126">
      <w:pPr>
        <w:tabs>
          <w:tab w:val="left" w:pos="354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B1253F" w:rsidRPr="002D71EA" w:rsidSect="00A9662A">
          <w:pgSz w:w="16901" w:h="11950" w:orient="landscape"/>
          <w:pgMar w:top="1701" w:right="1134" w:bottom="851" w:left="1134" w:header="720" w:footer="720" w:gutter="0"/>
          <w:cols w:space="720"/>
          <w:noEndnote/>
          <w:docGrid w:linePitch="299"/>
        </w:sect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на реализацию программ </w:t>
      </w: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формирования современной городской среды на 2025 год и на плановый период 2026 и 2027 годов</w:t>
      </w:r>
    </w:p>
    <w:p w:rsidR="00B1253F" w:rsidRPr="002D71EA" w:rsidRDefault="00B1253F" w:rsidP="00A50C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801" w:type="dxa"/>
        <w:tblLayout w:type="fixed"/>
        <w:tblLook w:val="0000"/>
      </w:tblPr>
      <w:tblGrid>
        <w:gridCol w:w="460"/>
        <w:gridCol w:w="2942"/>
        <w:gridCol w:w="1276"/>
        <w:gridCol w:w="1276"/>
        <w:gridCol w:w="1276"/>
        <w:gridCol w:w="1134"/>
        <w:gridCol w:w="1276"/>
        <w:gridCol w:w="1275"/>
        <w:gridCol w:w="1134"/>
        <w:gridCol w:w="1383"/>
        <w:gridCol w:w="1369"/>
      </w:tblGrid>
      <w:tr w:rsidR="00B1253F" w:rsidRPr="002D71EA" w:rsidTr="00AB1FDC">
        <w:trPr>
          <w:trHeight w:val="604"/>
        </w:trPr>
        <w:tc>
          <w:tcPr>
            <w:tcW w:w="14801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C10963">
        <w:trPr>
          <w:trHeight w:val="383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4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 и горо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</w:t>
            </w:r>
          </w:p>
        </w:tc>
        <w:tc>
          <w:tcPr>
            <w:tcW w:w="38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  <w:tc>
          <w:tcPr>
            <w:tcW w:w="3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год </w:t>
            </w:r>
          </w:p>
        </w:tc>
        <w:tc>
          <w:tcPr>
            <w:tcW w:w="38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год </w:t>
            </w:r>
          </w:p>
        </w:tc>
      </w:tr>
      <w:tr w:rsidR="00B1253F" w:rsidRPr="002D71EA" w:rsidTr="00C10963">
        <w:trPr>
          <w:trHeight w:val="468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4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C10963">
        <w:trPr>
          <w:trHeight w:val="1437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4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</w:tr>
    </w:tbl>
    <w:p w:rsidR="00B1253F" w:rsidRPr="00C10963" w:rsidRDefault="00B1253F" w:rsidP="00C1096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801" w:type="dxa"/>
        <w:tblInd w:w="5" w:type="dxa"/>
        <w:tblLayout w:type="fixed"/>
        <w:tblLook w:val="0000"/>
      </w:tblPr>
      <w:tblGrid>
        <w:gridCol w:w="460"/>
        <w:gridCol w:w="2942"/>
        <w:gridCol w:w="1276"/>
        <w:gridCol w:w="1276"/>
        <w:gridCol w:w="1276"/>
        <w:gridCol w:w="1134"/>
        <w:gridCol w:w="1276"/>
        <w:gridCol w:w="1275"/>
        <w:gridCol w:w="1134"/>
        <w:gridCol w:w="1383"/>
        <w:gridCol w:w="1369"/>
      </w:tblGrid>
      <w:tr w:rsidR="00B1253F" w:rsidRPr="002D71EA" w:rsidTr="00C10963">
        <w:trPr>
          <w:trHeight w:val="288"/>
          <w:tblHeader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10963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10963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10963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10963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10963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10963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10963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10963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10963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10963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C10963" w:rsidRDefault="00B1253F" w:rsidP="00C1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12 322,1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12 235,6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11 840,1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11 757,0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11 368,1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11 288,3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79,8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3 036,3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2 917,6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2 897,1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2 801,3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2 781,6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19,7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6 840,8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6 792,8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6 573,3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6 527,1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6 311,2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6 266,9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7 413,2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7 361,1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7 123,1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7 073,1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6 839,2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6 791,2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5 183,2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5 146,8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4 980,4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4 945,4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4 781,9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4 748,3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33,6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23 852,5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23 685,0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22 919,4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22 758,5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22 005,8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21 851,3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154,5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5 245,9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5 209,1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5 040,8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5 005,4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4 839,8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4 805,8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34,0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4 691,2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4 658,3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4 507,6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4 476,0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4 328,0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4 297,6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30,4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3 297,5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3 190,9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3 168,5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3 063,7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3 042,2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21,5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3 220,1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3 197,5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3 094,1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3 072,4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2 970,8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2 949,9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6 264,3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6 220,3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6 019,2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5 976,9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5 779,3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5 738,7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40,6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6 922,0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6 873,4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6 651,3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6 604,6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6 386,1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6 341,3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44,8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2 864,4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2 844,3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2 752,3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2 733,0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2 642,6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2 624,1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5 485,6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5 447,1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5 271,1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5 234,1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5 060,9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5 025,4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35,5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10 793,4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10 717,6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10 371,1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10 298,3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9 957,7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9 887,8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69,9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17 231,5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17 110,5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16 557,5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16 441,2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15 897,4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15 785,8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3 040,1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3 018,7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2 921,1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2 900,6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2 804,7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2 785,0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19,7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12 176,5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12 091,0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11 700,2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11 618,1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11 233,8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11 154,9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78,9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6 328,9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6 284,5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6 081,4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6 038,7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5 838,9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5 797,9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3 359,8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3 336,2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3 228,4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3 205,7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3 099,7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3 077,9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21,8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3 014,0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2 992,8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2 896,0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2 875,7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2 780,6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2 761,1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19,5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35 493,6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35 244,4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249,2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34 105,3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33 865,8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32 745,7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32 515,8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229,9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141 377,8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140 385,2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992,6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135 847,4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134 893,6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130 432,1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129 516,3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915,8</w:t>
            </w:r>
          </w:p>
        </w:tc>
      </w:tr>
      <w:tr w:rsidR="00B1253F" w:rsidRPr="002D71EA" w:rsidTr="00C109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329 478,0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327 164,7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316 589,6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314 366,8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2 222,8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303 969,3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301 835,1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11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2 134,2</w:t>
            </w:r>
          </w:p>
        </w:tc>
      </w:tr>
    </w:tbl>
    <w:p w:rsidR="00B1253F" w:rsidRPr="002D71EA" w:rsidRDefault="00B1253F" w:rsidP="00A50CD9">
      <w:pPr>
        <w:spacing w:after="0" w:line="240" w:lineRule="auto"/>
        <w:rPr>
          <w:rFonts w:ascii="Times New Roman" w:hAnsi="Times New Roman"/>
          <w:sz w:val="28"/>
          <w:szCs w:val="28"/>
        </w:rPr>
        <w:sectPr w:rsidR="00B1253F" w:rsidRPr="002D71EA" w:rsidSect="00AB1FDC">
          <w:pgSz w:w="16901" w:h="11950" w:orient="landscape"/>
          <w:pgMar w:top="1701" w:right="1134" w:bottom="851" w:left="1134" w:header="720" w:footer="720" w:gutter="0"/>
          <w:cols w:space="720"/>
          <w:noEndnote/>
          <w:docGrid w:linePitch="299"/>
        </w:sectPr>
      </w:pPr>
    </w:p>
    <w:p w:rsidR="00B1253F" w:rsidRPr="002D71EA" w:rsidRDefault="00B1253F" w:rsidP="00A50C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19</w:t>
      </w: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создание </w:t>
      </w: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комфортной городской среды в малых городах и исторических поселениях –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победителях Всероссийского конкурса лучших проектов создания </w:t>
      </w: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комфортной городской среды на 2025 год</w:t>
      </w:r>
    </w:p>
    <w:p w:rsidR="00B1253F" w:rsidRPr="002D71EA" w:rsidRDefault="00B1253F" w:rsidP="00A50C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A50C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19" w:type="dxa"/>
        <w:tblLayout w:type="fixed"/>
        <w:tblLook w:val="0000"/>
      </w:tblPr>
      <w:tblGrid>
        <w:gridCol w:w="403"/>
        <w:gridCol w:w="4442"/>
        <w:gridCol w:w="1242"/>
        <w:gridCol w:w="1615"/>
        <w:gridCol w:w="1717"/>
      </w:tblGrid>
      <w:tr w:rsidR="00B1253F" w:rsidRPr="002D71EA" w:rsidTr="00A50CD9">
        <w:trPr>
          <w:trHeight w:val="20"/>
        </w:trPr>
        <w:tc>
          <w:tcPr>
            <w:tcW w:w="9419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906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A50CD9">
        <w:trPr>
          <w:trHeight w:val="470"/>
        </w:trPr>
        <w:tc>
          <w:tcPr>
            <w:tcW w:w="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5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B1253F" w:rsidRPr="002D71EA" w:rsidTr="00A50CD9">
        <w:trPr>
          <w:trHeight w:val="470"/>
        </w:trPr>
        <w:tc>
          <w:tcPr>
            <w:tcW w:w="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A50CD9">
        <w:trPr>
          <w:trHeight w:val="1053"/>
        </w:trPr>
        <w:tc>
          <w:tcPr>
            <w:tcW w:w="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ского бюджета Чувашской Ре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</w:tr>
      <w:tr w:rsidR="00B1253F" w:rsidRPr="002D71EA" w:rsidTr="00A50CD9">
        <w:trPr>
          <w:trHeight w:val="276"/>
        </w:trPr>
        <w:tc>
          <w:tcPr>
            <w:tcW w:w="40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06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B6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2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71 400,4</w:t>
            </w:r>
          </w:p>
        </w:tc>
        <w:tc>
          <w:tcPr>
            <w:tcW w:w="161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70 899,1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501,3</w:t>
            </w:r>
          </w:p>
        </w:tc>
      </w:tr>
      <w:tr w:rsidR="00B1253F" w:rsidRPr="002D71EA" w:rsidTr="00DD4A4C">
        <w:trPr>
          <w:trHeight w:val="276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06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B6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71 400,4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70 899,1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501,3</w:t>
            </w:r>
          </w:p>
        </w:tc>
      </w:tr>
      <w:tr w:rsidR="00B1253F" w:rsidRPr="002D71EA" w:rsidTr="00DD4A4C">
        <w:trPr>
          <w:trHeight w:val="276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06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AB6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142 800,8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141 798,2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A5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1 002,6</w:t>
            </w:r>
          </w:p>
        </w:tc>
      </w:tr>
    </w:tbl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B1253F" w:rsidRPr="002D71EA" w:rsidSect="00A50CD9">
          <w:pgSz w:w="11950" w:h="16901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20</w:t>
      </w: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на предоставление социальных </w:t>
      </w: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выплат молодым семьям на приобретение (строительство) жилья в рамках реализации мероприятий </w:t>
      </w: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по обеспечению жильем молодых семей на 2025 год и на плановый период 2026 и 2027 годов</w:t>
      </w: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4518" w:type="dxa"/>
        <w:tblLayout w:type="fixed"/>
        <w:tblLook w:val="0000"/>
      </w:tblPr>
      <w:tblGrid>
        <w:gridCol w:w="460"/>
        <w:gridCol w:w="2375"/>
        <w:gridCol w:w="1134"/>
        <w:gridCol w:w="1383"/>
        <w:gridCol w:w="1369"/>
        <w:gridCol w:w="1217"/>
        <w:gridCol w:w="1383"/>
        <w:gridCol w:w="1369"/>
        <w:gridCol w:w="1076"/>
        <w:gridCol w:w="1383"/>
        <w:gridCol w:w="1369"/>
      </w:tblGrid>
      <w:tr w:rsidR="00B1253F" w:rsidRPr="002D71EA" w:rsidTr="000930E9">
        <w:trPr>
          <w:trHeight w:val="368"/>
        </w:trPr>
        <w:tc>
          <w:tcPr>
            <w:tcW w:w="1451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7A6F7C">
        <w:trPr>
          <w:trHeight w:val="383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7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округов и городских округов</w:t>
            </w:r>
          </w:p>
        </w:tc>
        <w:tc>
          <w:tcPr>
            <w:tcW w:w="38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  <w:tc>
          <w:tcPr>
            <w:tcW w:w="39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год </w:t>
            </w:r>
          </w:p>
        </w:tc>
        <w:tc>
          <w:tcPr>
            <w:tcW w:w="38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год </w:t>
            </w:r>
          </w:p>
        </w:tc>
      </w:tr>
      <w:tr w:rsidR="00B1253F" w:rsidRPr="002D71EA" w:rsidTr="007A6F7C">
        <w:trPr>
          <w:trHeight w:val="468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2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0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7A6F7C">
        <w:trPr>
          <w:trHeight w:val="1437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21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07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</w:tr>
    </w:tbl>
    <w:p w:rsidR="00B1253F" w:rsidRPr="007A6F7C" w:rsidRDefault="00B1253F" w:rsidP="007A6F7C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518" w:type="dxa"/>
        <w:tblInd w:w="5" w:type="dxa"/>
        <w:tblLayout w:type="fixed"/>
        <w:tblLook w:val="0000"/>
      </w:tblPr>
      <w:tblGrid>
        <w:gridCol w:w="460"/>
        <w:gridCol w:w="2375"/>
        <w:gridCol w:w="1134"/>
        <w:gridCol w:w="1383"/>
        <w:gridCol w:w="1369"/>
        <w:gridCol w:w="1217"/>
        <w:gridCol w:w="1383"/>
        <w:gridCol w:w="1369"/>
        <w:gridCol w:w="1076"/>
        <w:gridCol w:w="1383"/>
        <w:gridCol w:w="1369"/>
      </w:tblGrid>
      <w:tr w:rsidR="00B1253F" w:rsidRPr="002D71EA" w:rsidTr="007A6F7C">
        <w:trPr>
          <w:trHeight w:val="288"/>
          <w:tblHeader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7A6F7C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7A6F7C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7A6F7C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7A6F7C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7A6F7C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7A6F7C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7A6F7C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7A6F7C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7A6F7C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7A6F7C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7A6F7C" w:rsidRDefault="00B1253F" w:rsidP="007A6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5 999,9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3 257,0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2 742,9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6 097,1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3 354,2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2 742,9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6 111,9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3 369,0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2 742,9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1 772,7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962,3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810,4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1 801,4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991,0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810,4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1 805,8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995,4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810,4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5 454,5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2 960,9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2 493,6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5 542,9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3 049,3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2 493,6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5 556,3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3 062,7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2 493,6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7 846,8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4 259,5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3 587,3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7 974,0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4 386,7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3 587,3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7 993,3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4 406,0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3 587,3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4 090,8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2 220,6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1 870,2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4 157,2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2 287,0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1 870,2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4 167,2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2 297,0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1 870,2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45 429,0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24 660,4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20 768,6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46 165,3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25 396,7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20 768,6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46 277,1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25 508,5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20 768,6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4 800,0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2 605,6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2 194,4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4 877,8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2 683,4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2 194,4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4 889,6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2 695,2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2 194,4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1 881,8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1 021,5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860,3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1 912,3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1 052,0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860,3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1 916,9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1 056,6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860,3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4 363,6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2 368,7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1 994,9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4 434,3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2 439,4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1 994,9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4 445,1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2 450,2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1 994,9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2 836,3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1 539,6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1 296,7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2 882,3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1 585,6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1 296,7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2 889,3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1 592,6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1 296,7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8 181,7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4 441,3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3 740,4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8 314,3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4 573,9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3 740,4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8 334,4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4 594,0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3 740,4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11 509,0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6 247,5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5 261,5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11 695,5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6 434,0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5 261,5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11 723,8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6 462,3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5 261,5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2 181,7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1 184,3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997,4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2 217,1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1 219,7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997,4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2 222,5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1 225,1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997,4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1 499,9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814,2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685,7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1 524,3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838,6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685,7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1 527,9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842,2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685,7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12 366,2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6 712,8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5 653,4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12 566,6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6 913,2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5 653,4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12 597,0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6 943,6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5 653,4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5 999,8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2 742,9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6 097,1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3 354,2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2 742,9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6 111,9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3 369,0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2 742,9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2 825,9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1 534,0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1 291,9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2 871,7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1 579,8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1 291,9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2 878,7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1 586,8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1 291,9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10 596,6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5 752,2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4 844,4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10 768,4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5 924,0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4 844,4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10 794,4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5 950,0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4 844,4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1 377,2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747,6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1 399,5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769,9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1 402,9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773,3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629,6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1 363,6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740,2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623,4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1 385,7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762,3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623,4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1 389,1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765,7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623,4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2 727,2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1 480,4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1 246,8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2 771,4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1 524,6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1 246,8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2 778,1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1 531,3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1 246,8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19 090,5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10 363,0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8 727,5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19 399,9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10 672,4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8 727,5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19 446,9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10 719,4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8 727,5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54 544,4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29 608,6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24 935,8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55 428,5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30 492,7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24 935,8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55 562,7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30 626,9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24 935,8</w:t>
            </w:r>
          </w:p>
        </w:tc>
      </w:tr>
      <w:tr w:rsidR="00B1253F" w:rsidRPr="002D71EA" w:rsidTr="007A6F7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218 739,1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118 739,1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222 284,6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122 284,6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222 822,8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122 822,8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3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100 000,0</w:t>
            </w:r>
          </w:p>
        </w:tc>
      </w:tr>
    </w:tbl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A50C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0E17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  <w:sectPr w:rsidR="00B1253F" w:rsidRPr="002D71EA" w:rsidSect="00B97837">
          <w:pgSz w:w="16901" w:h="11950" w:orient="landscape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B1253F" w:rsidRPr="002D71EA" w:rsidRDefault="00B1253F" w:rsidP="000E17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21</w:t>
      </w:r>
    </w:p>
    <w:p w:rsidR="00B1253F" w:rsidRPr="002D71EA" w:rsidRDefault="00B1253F" w:rsidP="00B97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B97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B978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городских округов на реализацию мероприятий </w:t>
      </w:r>
      <w:r w:rsidRPr="00F03C9F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сфере реабилитации и абилитации инвалидов на 2025 год </w:t>
      </w:r>
    </w:p>
    <w:p w:rsidR="00B1253F" w:rsidRPr="002D71EA" w:rsidRDefault="00B1253F" w:rsidP="00B978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Layout w:type="fixed"/>
        <w:tblLook w:val="0000"/>
      </w:tblPr>
      <w:tblGrid>
        <w:gridCol w:w="3402"/>
        <w:gridCol w:w="1985"/>
        <w:gridCol w:w="1984"/>
        <w:gridCol w:w="2835"/>
      </w:tblGrid>
      <w:tr w:rsidR="00B1253F" w:rsidRPr="002D71EA" w:rsidTr="000E179A">
        <w:trPr>
          <w:trHeight w:val="318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0E179A">
        <w:trPr>
          <w:trHeight w:val="490"/>
        </w:trPr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</w:t>
            </w:r>
          </w:p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округов</w:t>
            </w:r>
          </w:p>
        </w:tc>
        <w:tc>
          <w:tcPr>
            <w:tcW w:w="68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</w:tr>
      <w:tr w:rsidR="00B1253F" w:rsidRPr="002D71EA" w:rsidTr="000E179A">
        <w:trPr>
          <w:trHeight w:val="490"/>
        </w:trPr>
        <w:tc>
          <w:tcPr>
            <w:tcW w:w="34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8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0E179A">
        <w:trPr>
          <w:trHeight w:val="647"/>
        </w:trPr>
        <w:tc>
          <w:tcPr>
            <w:tcW w:w="34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республиканского </w:t>
            </w:r>
          </w:p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бюджета </w:t>
            </w:r>
          </w:p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</w:tr>
      <w:tr w:rsidR="00B1253F" w:rsidRPr="002D71EA" w:rsidTr="000E179A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1 485,0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B1253F" w:rsidRPr="002D71EA" w:rsidTr="000E179A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204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1 485,0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15,0</w:t>
            </w:r>
          </w:p>
        </w:tc>
      </w:tr>
    </w:tbl>
    <w:p w:rsidR="00B1253F" w:rsidRPr="002D71EA" w:rsidRDefault="00B1253F" w:rsidP="00B97837">
      <w:pPr>
        <w:spacing w:after="0" w:line="240" w:lineRule="auto"/>
        <w:rPr>
          <w:rFonts w:ascii="Times New Roman" w:hAnsi="Times New Roman"/>
          <w:sz w:val="28"/>
          <w:szCs w:val="28"/>
        </w:rPr>
        <w:sectPr w:rsidR="00B1253F" w:rsidRPr="002D71EA" w:rsidSect="00D544A9">
          <w:pgSz w:w="11950" w:h="16901"/>
          <w:pgMar w:top="851" w:right="1134" w:bottom="1701" w:left="1134" w:header="720" w:footer="720" w:gutter="0"/>
          <w:cols w:space="720"/>
          <w:noEndnote/>
          <w:docGrid w:linePitch="299"/>
        </w:sectPr>
      </w:pPr>
    </w:p>
    <w:p w:rsidR="00B1253F" w:rsidRPr="002D71EA" w:rsidRDefault="00B1253F" w:rsidP="00B978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22</w:t>
      </w:r>
    </w:p>
    <w:p w:rsidR="00B1253F" w:rsidRPr="002D71EA" w:rsidRDefault="00B1253F" w:rsidP="00B97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B97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B978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строительство, </w:t>
      </w:r>
    </w:p>
    <w:p w:rsidR="00B1253F" w:rsidRPr="002D71EA" w:rsidRDefault="00B1253F" w:rsidP="00B978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реконструкцию,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</w:t>
      </w:r>
    </w:p>
    <w:p w:rsidR="00B1253F" w:rsidRPr="002D71EA" w:rsidRDefault="00B1253F" w:rsidP="00B978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сельских населенных пунктах, в рамках развития транспортной </w:t>
      </w:r>
    </w:p>
    <w:p w:rsidR="00B1253F" w:rsidRPr="002D71EA" w:rsidRDefault="00B1253F" w:rsidP="00B978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инфраструктуры на сельских территориях на 2026 год</w:t>
      </w:r>
    </w:p>
    <w:p w:rsidR="00B1253F" w:rsidRPr="002D71EA" w:rsidRDefault="00B1253F" w:rsidP="00B978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ayout w:type="fixed"/>
        <w:tblLook w:val="0000"/>
      </w:tblPr>
      <w:tblGrid>
        <w:gridCol w:w="460"/>
        <w:gridCol w:w="3793"/>
        <w:gridCol w:w="1559"/>
        <w:gridCol w:w="1559"/>
        <w:gridCol w:w="1985"/>
      </w:tblGrid>
      <w:tr w:rsidR="00B1253F" w:rsidRPr="002D71EA" w:rsidTr="004C6585">
        <w:trPr>
          <w:trHeight w:val="604"/>
        </w:trPr>
        <w:tc>
          <w:tcPr>
            <w:tcW w:w="93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4C6585">
        <w:trPr>
          <w:trHeight w:val="490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ругов</w:t>
            </w:r>
          </w:p>
        </w:tc>
        <w:tc>
          <w:tcPr>
            <w:tcW w:w="51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год </w:t>
            </w:r>
          </w:p>
        </w:tc>
      </w:tr>
      <w:tr w:rsidR="00B1253F" w:rsidRPr="002D71EA" w:rsidTr="004C6585">
        <w:trPr>
          <w:trHeight w:val="490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7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4C6585">
        <w:trPr>
          <w:trHeight w:val="1518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7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B1253F" w:rsidRPr="002D71EA" w:rsidTr="004C658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253 706,3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251 169,2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2 537,1</w:t>
            </w:r>
          </w:p>
        </w:tc>
      </w:tr>
      <w:tr w:rsidR="00B1253F" w:rsidRPr="002D71EA" w:rsidTr="004C658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C6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B1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253 706,3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B1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251 169,2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B1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2 537,1</w:t>
            </w:r>
          </w:p>
        </w:tc>
      </w:tr>
    </w:tbl>
    <w:p w:rsidR="00B1253F" w:rsidRPr="002D71EA" w:rsidRDefault="00B1253F" w:rsidP="00B978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B978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B978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B1253F" w:rsidRPr="002D71EA" w:rsidSect="00B97837">
          <w:pgSz w:w="11950" w:h="16901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23</w:t>
      </w:r>
    </w:p>
    <w:p w:rsidR="00B1253F" w:rsidRPr="002D71EA" w:rsidRDefault="00B1253F" w:rsidP="00B97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B97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B978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на проведение комплексных кадастровых работ на территории Чувашской Республики на 2025 год и на плановый период 2026 и 2027 годов</w:t>
      </w:r>
    </w:p>
    <w:p w:rsidR="00B1253F" w:rsidRPr="002D71EA" w:rsidRDefault="00B1253F" w:rsidP="00B978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552" w:type="dxa"/>
        <w:tblLayout w:type="fixed"/>
        <w:tblLook w:val="0000"/>
      </w:tblPr>
      <w:tblGrid>
        <w:gridCol w:w="460"/>
        <w:gridCol w:w="2517"/>
        <w:gridCol w:w="1333"/>
        <w:gridCol w:w="1219"/>
        <w:gridCol w:w="1369"/>
        <w:gridCol w:w="1333"/>
        <w:gridCol w:w="1125"/>
        <w:gridCol w:w="1369"/>
        <w:gridCol w:w="1333"/>
        <w:gridCol w:w="1125"/>
        <w:gridCol w:w="1369"/>
      </w:tblGrid>
      <w:tr w:rsidR="00B1253F" w:rsidRPr="002D71EA" w:rsidTr="005515FE">
        <w:trPr>
          <w:trHeight w:val="604"/>
        </w:trPr>
        <w:tc>
          <w:tcPr>
            <w:tcW w:w="14552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5515FE">
        <w:trPr>
          <w:trHeight w:val="383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</w:t>
            </w:r>
          </w:p>
        </w:tc>
        <w:tc>
          <w:tcPr>
            <w:tcW w:w="39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  <w:tc>
          <w:tcPr>
            <w:tcW w:w="3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год </w:t>
            </w:r>
          </w:p>
        </w:tc>
        <w:tc>
          <w:tcPr>
            <w:tcW w:w="3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год </w:t>
            </w:r>
          </w:p>
        </w:tc>
      </w:tr>
      <w:tr w:rsidR="00B1253F" w:rsidRPr="002D71EA" w:rsidTr="005515FE">
        <w:trPr>
          <w:trHeight w:val="468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5515FE">
        <w:trPr>
          <w:trHeight w:val="1437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3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3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</w:tr>
      <w:tr w:rsidR="00B1253F" w:rsidRPr="002D71EA" w:rsidTr="005515F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503,5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503,5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503,5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503,5</w:t>
            </w:r>
          </w:p>
        </w:tc>
      </w:tr>
      <w:tr w:rsidR="00B1253F" w:rsidRPr="002D71EA" w:rsidTr="005515F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836,1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836,1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503,5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503,5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503,5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503,5</w:t>
            </w:r>
          </w:p>
        </w:tc>
      </w:tr>
      <w:tr w:rsidR="00B1253F" w:rsidRPr="002D71EA" w:rsidTr="005515F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93,0</w:t>
            </w:r>
          </w:p>
        </w:tc>
      </w:tr>
      <w:tr w:rsidR="00B1253F" w:rsidRPr="002D71EA" w:rsidTr="005515F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97,5</w:t>
            </w:r>
          </w:p>
        </w:tc>
      </w:tr>
      <w:tr w:rsidR="00B1253F" w:rsidRPr="002D71EA" w:rsidTr="005515F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</w:tr>
      <w:tr w:rsidR="00B1253F" w:rsidRPr="002D71EA" w:rsidTr="005515F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88,2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88,2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88,2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88,2</w:t>
            </w:r>
          </w:p>
        </w:tc>
      </w:tr>
      <w:tr w:rsidR="00B1253F" w:rsidRPr="002D71EA" w:rsidTr="005515F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333,6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333,6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1253F" w:rsidRPr="002D71EA" w:rsidTr="005515F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1253F" w:rsidRPr="002D71EA" w:rsidTr="005515F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2 373,7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2 373,7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1 018,3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1 018,3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1 018,3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1 018,3</w:t>
            </w:r>
          </w:p>
        </w:tc>
      </w:tr>
      <w:tr w:rsidR="00B1253F" w:rsidRPr="002D71EA" w:rsidTr="005515F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1 497,7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1 497,7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1 497,7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1 497,7</w:t>
            </w:r>
          </w:p>
        </w:tc>
      </w:tr>
      <w:tr w:rsidR="00B1253F" w:rsidRPr="002D71EA" w:rsidTr="005515F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509,6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509,6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1253F" w:rsidRPr="002D71EA" w:rsidTr="005515F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4 789,0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4 789,0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3 908,9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3 908,9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3 908,9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3 908,9</w:t>
            </w:r>
          </w:p>
        </w:tc>
      </w:tr>
    </w:tbl>
    <w:p w:rsidR="00B1253F" w:rsidRPr="002D71EA" w:rsidRDefault="00B1253F" w:rsidP="00B978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B1253F" w:rsidRPr="002D71EA" w:rsidSect="00B97837">
          <w:pgSz w:w="16901" w:h="11950" w:orient="landscape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24</w:t>
      </w:r>
    </w:p>
    <w:p w:rsidR="00B1253F" w:rsidRPr="002D71EA" w:rsidRDefault="00B1253F" w:rsidP="006A73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6A73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6A735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подготовку проектов </w:t>
      </w:r>
      <w:r w:rsidRPr="00F03C9F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межевания земельных участков </w:t>
      </w:r>
    </w:p>
    <w:p w:rsidR="00B1253F" w:rsidRPr="002D71EA" w:rsidRDefault="00B1253F" w:rsidP="006A735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на проведение кадастровых работ на 2025 год </w:t>
      </w:r>
    </w:p>
    <w:p w:rsidR="00B1253F" w:rsidRPr="002D71EA" w:rsidRDefault="00B1253F" w:rsidP="006A73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Layout w:type="fixed"/>
        <w:tblLook w:val="0000"/>
      </w:tblPr>
      <w:tblGrid>
        <w:gridCol w:w="460"/>
        <w:gridCol w:w="2942"/>
        <w:gridCol w:w="1333"/>
        <w:gridCol w:w="1928"/>
        <w:gridCol w:w="2976"/>
      </w:tblGrid>
      <w:tr w:rsidR="00B1253F" w:rsidRPr="002D71EA" w:rsidTr="00726AAC">
        <w:trPr>
          <w:trHeight w:val="604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AA0DED">
        <w:trPr>
          <w:trHeight w:val="260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</w:t>
            </w:r>
          </w:p>
        </w:tc>
        <w:tc>
          <w:tcPr>
            <w:tcW w:w="62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</w:tr>
      <w:tr w:rsidR="00B1253F" w:rsidRPr="002D71EA" w:rsidTr="00AA0DED">
        <w:trPr>
          <w:trHeight w:val="393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9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726AAC">
        <w:trPr>
          <w:trHeight w:val="647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345,5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3,5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81,0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80,2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499,3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494,3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B1253F" w:rsidRPr="002D71EA" w:rsidTr="00726AAC">
        <w:trPr>
          <w:trHeight w:val="106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357,1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155,1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153,5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340,2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336,8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142,8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408,2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404,1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4,1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B1253F" w:rsidRPr="002D71EA" w:rsidTr="00726AAC">
        <w:trPr>
          <w:trHeight w:val="37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123,6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122,4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41,2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40,8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379,4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41,3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37,1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103,1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66,0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65,3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315,2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515,7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510,5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5,2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133,9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132,6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B1253F" w:rsidRPr="002D71EA" w:rsidTr="00726AA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80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B1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4 180,5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B1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4 138,7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B1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41,8</w:t>
            </w:r>
          </w:p>
        </w:tc>
      </w:tr>
    </w:tbl>
    <w:p w:rsidR="00B1253F" w:rsidRPr="002D71EA" w:rsidRDefault="00B1253F" w:rsidP="006A735A">
      <w:pPr>
        <w:spacing w:after="0" w:line="240" w:lineRule="auto"/>
        <w:rPr>
          <w:rFonts w:ascii="Times New Roman" w:hAnsi="Times New Roman"/>
          <w:sz w:val="28"/>
          <w:szCs w:val="28"/>
        </w:rPr>
        <w:sectPr w:rsidR="00B1253F" w:rsidRPr="002D71EA" w:rsidSect="00726AAC">
          <w:pgSz w:w="11950" w:h="16901"/>
          <w:pgMar w:top="851" w:right="1134" w:bottom="1701" w:left="1134" w:header="720" w:footer="720" w:gutter="0"/>
          <w:cols w:space="720"/>
          <w:noEndnote/>
          <w:docGrid w:linePitch="299"/>
        </w:sect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25</w:t>
      </w:r>
    </w:p>
    <w:p w:rsidR="00B1253F" w:rsidRPr="002D71EA" w:rsidRDefault="00B1253F" w:rsidP="006A73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6A73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6A735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строительство (реконструкцию) объектов </w:t>
      </w:r>
    </w:p>
    <w:p w:rsidR="00B1253F" w:rsidRPr="002D71EA" w:rsidRDefault="00B1253F" w:rsidP="006A735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капитального строительства в рамках реализации мероприятий по обеспечению комплексного развития </w:t>
      </w:r>
    </w:p>
    <w:p w:rsidR="00B1253F" w:rsidRPr="002D71EA" w:rsidRDefault="00B1253F" w:rsidP="006A735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сельских территорий на 2025 год и на плановый период 2026 и 2027 годов</w:t>
      </w:r>
    </w:p>
    <w:p w:rsidR="00B1253F" w:rsidRPr="002D71EA" w:rsidRDefault="00B1253F" w:rsidP="006A73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517" w:type="dxa"/>
        <w:tblLayout w:type="fixed"/>
        <w:tblLook w:val="0000"/>
      </w:tblPr>
      <w:tblGrid>
        <w:gridCol w:w="460"/>
        <w:gridCol w:w="2092"/>
        <w:gridCol w:w="1333"/>
        <w:gridCol w:w="1383"/>
        <w:gridCol w:w="1369"/>
        <w:gridCol w:w="1159"/>
        <w:gridCol w:w="1383"/>
        <w:gridCol w:w="1369"/>
        <w:gridCol w:w="1217"/>
        <w:gridCol w:w="1383"/>
        <w:gridCol w:w="1369"/>
      </w:tblGrid>
      <w:tr w:rsidR="00B1253F" w:rsidRPr="002D71EA" w:rsidTr="00BF5401">
        <w:trPr>
          <w:trHeight w:val="310"/>
        </w:trPr>
        <w:tc>
          <w:tcPr>
            <w:tcW w:w="14517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BF5401">
        <w:trPr>
          <w:trHeight w:val="383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окр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40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  <w:tc>
          <w:tcPr>
            <w:tcW w:w="3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год </w:t>
            </w:r>
          </w:p>
        </w:tc>
        <w:tc>
          <w:tcPr>
            <w:tcW w:w="39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год </w:t>
            </w:r>
          </w:p>
        </w:tc>
      </w:tr>
      <w:tr w:rsidR="00B1253F" w:rsidRPr="002D71EA" w:rsidTr="00BF5401">
        <w:trPr>
          <w:trHeight w:val="468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1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2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BF5401">
        <w:trPr>
          <w:trHeight w:val="1437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1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2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</w:tr>
      <w:tr w:rsidR="00B1253F" w:rsidRPr="002D71EA" w:rsidTr="00BF5401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198 626,2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196 639,9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1 986,3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743,5</w:t>
            </w:r>
          </w:p>
        </w:tc>
      </w:tr>
      <w:tr w:rsidR="00B1253F" w:rsidRPr="002D71EA" w:rsidTr="00BF5401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198 626,2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196 639,9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1 986,3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BF5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743,5</w:t>
            </w:r>
          </w:p>
        </w:tc>
      </w:tr>
    </w:tbl>
    <w:p w:rsidR="00B1253F" w:rsidRPr="002D71EA" w:rsidRDefault="00B1253F" w:rsidP="006A73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6A73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6A73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  <w:sectPr w:rsidR="00B1253F" w:rsidRPr="002D71EA" w:rsidSect="006A735A">
          <w:pgSz w:w="16901" w:h="11950" w:orient="landscape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B1253F" w:rsidRPr="002D71EA" w:rsidRDefault="00B1253F" w:rsidP="00C70A18">
      <w:pPr>
        <w:spacing w:after="0"/>
        <w:jc w:val="right"/>
        <w:rPr>
          <w:rFonts w:ascii="Times New Roman" w:hAnsi="Times New Roman"/>
          <w:sz w:val="26"/>
          <w:szCs w:val="26"/>
        </w:rPr>
      </w:pPr>
      <w:r w:rsidRPr="002D71EA">
        <w:rPr>
          <w:rFonts w:ascii="Times New Roman" w:hAnsi="Times New Roman"/>
          <w:sz w:val="26"/>
          <w:szCs w:val="26"/>
        </w:rPr>
        <w:t>Таблица 26</w:t>
      </w:r>
    </w:p>
    <w:p w:rsidR="00B1253F" w:rsidRPr="002D71EA" w:rsidRDefault="00B1253F" w:rsidP="00C70A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C70A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C70A18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2D71EA">
        <w:rPr>
          <w:rFonts w:ascii="Times New Roman" w:hAnsi="Times New Roman"/>
          <w:b/>
          <w:sz w:val="28"/>
          <w:szCs w:val="28"/>
        </w:rPr>
        <w:t>РАСПРЕДЕЛЕНИЕ</w:t>
      </w:r>
    </w:p>
    <w:p w:rsidR="00B1253F" w:rsidRPr="002D71EA" w:rsidRDefault="00B1253F" w:rsidP="00C70A18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2D71EA">
        <w:rPr>
          <w:rFonts w:ascii="Times New Roman" w:hAnsi="Times New Roman"/>
          <w:b/>
          <w:sz w:val="28"/>
          <w:szCs w:val="28"/>
        </w:rPr>
        <w:t>субсидий бюджетам муниципальных округов на улучшение жилищных условий граждан, проживающих на сельских территориях, в рамках обеспечения комплексного развития сельских территорий на 2025 год</w:t>
      </w:r>
    </w:p>
    <w:p w:rsidR="00B1253F" w:rsidRPr="002D71EA" w:rsidRDefault="00B1253F" w:rsidP="00C70A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/>
      </w:tblPr>
      <w:tblGrid>
        <w:gridCol w:w="460"/>
        <w:gridCol w:w="4076"/>
        <w:gridCol w:w="1333"/>
        <w:gridCol w:w="1644"/>
        <w:gridCol w:w="1985"/>
      </w:tblGrid>
      <w:tr w:rsidR="00B1253F" w:rsidRPr="002D71EA" w:rsidTr="00FE3FB8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FE3FB8">
        <w:trPr>
          <w:trHeight w:val="490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4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</w:tr>
      <w:tr w:rsidR="00B1253F" w:rsidRPr="002D71EA" w:rsidTr="00FE3FB8">
        <w:trPr>
          <w:trHeight w:val="490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0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FE3FB8">
        <w:trPr>
          <w:trHeight w:val="1518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0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258,7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256,1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2,6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431,2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426,9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1 022,5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1 012,3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10,2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936,4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927,0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800,8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850,1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841,6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369,6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365,9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751,5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739,2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731,8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7,4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628,3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332,6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329,3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985,6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975,7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9,9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304,9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381,9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378,1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665,2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658,6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776,2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768,4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7,8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357,3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353,7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172,5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170,8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304,9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529,8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524,5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5,3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714,6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707,5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</w:tr>
      <w:tr w:rsidR="00B1253F" w:rsidRPr="002D71EA" w:rsidTr="00FE3FB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1D6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B1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12 320,0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B1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12 196,8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B1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123,2</w:t>
            </w:r>
          </w:p>
        </w:tc>
      </w:tr>
    </w:tbl>
    <w:p w:rsidR="00B1253F" w:rsidRPr="002D71EA" w:rsidRDefault="00B1253F" w:rsidP="00C70A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C70A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C70A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C70A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C70A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27</w:t>
      </w: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приобретение автобусов (микроавтобусов) для муниципальных спортивных школ в рамках </w:t>
      </w: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обеспечения комплексного развития сельских территорий на 2025 год</w:t>
      </w: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7" w:type="dxa"/>
        <w:tblLayout w:type="fixed"/>
        <w:tblLook w:val="0000"/>
      </w:tblPr>
      <w:tblGrid>
        <w:gridCol w:w="408"/>
        <w:gridCol w:w="4743"/>
        <w:gridCol w:w="1181"/>
        <w:gridCol w:w="1331"/>
        <w:gridCol w:w="1884"/>
      </w:tblGrid>
      <w:tr w:rsidR="00B1253F" w:rsidRPr="002D71EA" w:rsidTr="00241FBA">
        <w:trPr>
          <w:trHeight w:val="20"/>
        </w:trPr>
        <w:tc>
          <w:tcPr>
            <w:tcW w:w="9547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906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241FBA">
        <w:trPr>
          <w:trHeight w:val="476"/>
        </w:trPr>
        <w:tc>
          <w:tcPr>
            <w:tcW w:w="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241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241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241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B1253F" w:rsidRPr="002D71EA" w:rsidTr="00241FBA">
        <w:trPr>
          <w:trHeight w:val="476"/>
        </w:trPr>
        <w:tc>
          <w:tcPr>
            <w:tcW w:w="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241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241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241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241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241FBA">
        <w:trPr>
          <w:trHeight w:val="1133"/>
        </w:trPr>
        <w:tc>
          <w:tcPr>
            <w:tcW w:w="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241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241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241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241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ного бю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241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B1253F" w:rsidRPr="002D71EA" w:rsidTr="00241FBA">
        <w:trPr>
          <w:trHeight w:val="280"/>
        </w:trPr>
        <w:tc>
          <w:tcPr>
            <w:tcW w:w="40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06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06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241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3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3 634,6</w:t>
            </w:r>
          </w:p>
        </w:tc>
        <w:tc>
          <w:tcPr>
            <w:tcW w:w="133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906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3 598,3</w:t>
            </w:r>
          </w:p>
        </w:tc>
        <w:tc>
          <w:tcPr>
            <w:tcW w:w="18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906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36,3</w:t>
            </w:r>
          </w:p>
        </w:tc>
      </w:tr>
      <w:tr w:rsidR="00B1253F" w:rsidRPr="002D71EA" w:rsidTr="000511AD">
        <w:trPr>
          <w:trHeight w:val="280"/>
        </w:trPr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06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06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241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3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3 634,6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3 598,3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36,3</w:t>
            </w:r>
          </w:p>
        </w:tc>
      </w:tr>
    </w:tbl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28</w:t>
      </w: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благоустройство </w:t>
      </w: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сельских территорий в рамках обеспечения комплексного </w:t>
      </w: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развития сельских территорий на 2025 год</w:t>
      </w: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356" w:type="dxa"/>
        <w:tblLayout w:type="fixed"/>
        <w:tblLook w:val="0000"/>
      </w:tblPr>
      <w:tblGrid>
        <w:gridCol w:w="460"/>
        <w:gridCol w:w="3793"/>
        <w:gridCol w:w="1333"/>
        <w:gridCol w:w="1383"/>
        <w:gridCol w:w="2387"/>
      </w:tblGrid>
      <w:tr w:rsidR="00B1253F" w:rsidRPr="002D71EA" w:rsidTr="000778A0">
        <w:trPr>
          <w:trHeight w:val="368"/>
        </w:trPr>
        <w:tc>
          <w:tcPr>
            <w:tcW w:w="93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0778A0">
        <w:trPr>
          <w:trHeight w:val="267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ругов</w:t>
            </w:r>
          </w:p>
        </w:tc>
        <w:tc>
          <w:tcPr>
            <w:tcW w:w="51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</w:tr>
      <w:tr w:rsidR="00B1253F" w:rsidRPr="002D71EA" w:rsidTr="000778A0">
        <w:trPr>
          <w:trHeight w:val="385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7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0778A0">
        <w:trPr>
          <w:trHeight w:val="972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7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B1253F" w:rsidRPr="002D71EA" w:rsidTr="000778A0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2 629,1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26,3</w:t>
            </w:r>
          </w:p>
        </w:tc>
      </w:tr>
      <w:tr w:rsidR="00B1253F" w:rsidRPr="002D71EA" w:rsidTr="000778A0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1 651,0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1 634,5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</w:tr>
      <w:tr w:rsidR="00B1253F" w:rsidRPr="002D71EA" w:rsidTr="000778A0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77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B1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4 280,1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B1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4 237,3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B1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42,8</w:t>
            </w:r>
          </w:p>
        </w:tc>
      </w:tr>
    </w:tbl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29</w:t>
      </w: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благоустройство </w:t>
      </w: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территории населенных пунктов в рамках обеспечения комплексного развития сельских территорий на 2026 год</w:t>
      </w: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Layout w:type="fixed"/>
        <w:tblLook w:val="0000"/>
      </w:tblPr>
      <w:tblGrid>
        <w:gridCol w:w="460"/>
        <w:gridCol w:w="3935"/>
        <w:gridCol w:w="1333"/>
        <w:gridCol w:w="1643"/>
        <w:gridCol w:w="2268"/>
      </w:tblGrid>
      <w:tr w:rsidR="00B1253F" w:rsidRPr="002D71EA" w:rsidTr="00981AF0">
        <w:trPr>
          <w:trHeight w:val="324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981AF0">
        <w:trPr>
          <w:trHeight w:val="251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</w:t>
            </w:r>
          </w:p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год </w:t>
            </w:r>
          </w:p>
        </w:tc>
      </w:tr>
      <w:tr w:rsidR="00B1253F" w:rsidRPr="002D71EA" w:rsidTr="00444111">
        <w:trPr>
          <w:trHeight w:val="397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981AF0">
        <w:trPr>
          <w:trHeight w:val="1518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B1253F" w:rsidRPr="002D71EA" w:rsidTr="00981AF0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30 018,6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29 718,4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300,2</w:t>
            </w:r>
          </w:p>
        </w:tc>
      </w:tr>
      <w:tr w:rsidR="00B1253F" w:rsidRPr="002D71EA" w:rsidTr="00981AF0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30 018,6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29 718,4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300,2</w:t>
            </w:r>
          </w:p>
        </w:tc>
      </w:tr>
    </w:tbl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30</w:t>
      </w: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устройство </w:t>
      </w: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спортивных площадок в рамках обеспечения комплексного </w:t>
      </w: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развития сельских территорий на 2026 год</w:t>
      </w: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Layout w:type="fixed"/>
        <w:tblLook w:val="0000"/>
      </w:tblPr>
      <w:tblGrid>
        <w:gridCol w:w="460"/>
        <w:gridCol w:w="4502"/>
        <w:gridCol w:w="1333"/>
        <w:gridCol w:w="1383"/>
        <w:gridCol w:w="1961"/>
      </w:tblGrid>
      <w:tr w:rsidR="00B1253F" w:rsidRPr="002D71EA" w:rsidTr="007C12F9">
        <w:trPr>
          <w:trHeight w:val="324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7C12F9">
        <w:trPr>
          <w:trHeight w:val="251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6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год </w:t>
            </w:r>
          </w:p>
        </w:tc>
      </w:tr>
      <w:tr w:rsidR="00B1253F" w:rsidRPr="002D71EA" w:rsidTr="007C12F9">
        <w:trPr>
          <w:trHeight w:val="320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7C12F9">
        <w:trPr>
          <w:trHeight w:val="1518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B1253F" w:rsidRPr="002D71EA" w:rsidTr="007C12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30 725,1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30 417,8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307,3</w:t>
            </w:r>
          </w:p>
        </w:tc>
      </w:tr>
      <w:tr w:rsidR="00B1253F" w:rsidRPr="002D71EA" w:rsidTr="007C12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C1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30 725,1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30 417,8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307,3</w:t>
            </w:r>
          </w:p>
        </w:tc>
      </w:tr>
    </w:tbl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D71EA">
        <w:rPr>
          <w:rFonts w:ascii="Arial" w:hAnsi="Arial" w:cs="Arial"/>
          <w:sz w:val="2"/>
          <w:szCs w:val="2"/>
        </w:rPr>
        <w:br w:type="page"/>
      </w:r>
    </w:p>
    <w:p w:rsidR="00B1253F" w:rsidRPr="002D71EA" w:rsidRDefault="00B1253F" w:rsidP="009065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31</w:t>
      </w: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создание точки доступа </w:t>
      </w:r>
    </w:p>
    <w:p w:rsidR="00B1253F" w:rsidRPr="002D71EA" w:rsidRDefault="00B1253F" w:rsidP="00241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к информационно-телекоммуникационной сети "Интернет" в рамках обеспечения комплексного развития сельских территорий на 2025 год</w:t>
      </w: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/>
      </w:tblPr>
      <w:tblGrid>
        <w:gridCol w:w="459"/>
        <w:gridCol w:w="3936"/>
        <w:gridCol w:w="1417"/>
        <w:gridCol w:w="1724"/>
        <w:gridCol w:w="1962"/>
      </w:tblGrid>
      <w:tr w:rsidR="00B1253F" w:rsidRPr="002D71EA" w:rsidTr="00035575">
        <w:trPr>
          <w:trHeight w:val="32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035575">
        <w:trPr>
          <w:trHeight w:val="490"/>
        </w:trPr>
        <w:tc>
          <w:tcPr>
            <w:tcW w:w="4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</w:t>
            </w:r>
          </w:p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округов</w:t>
            </w:r>
          </w:p>
        </w:tc>
        <w:tc>
          <w:tcPr>
            <w:tcW w:w="51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</w:tr>
      <w:tr w:rsidR="00B1253F" w:rsidRPr="002D71EA" w:rsidTr="00035575">
        <w:trPr>
          <w:trHeight w:val="490"/>
        </w:trPr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035575">
        <w:trPr>
          <w:trHeight w:val="1518"/>
        </w:trPr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B1253F" w:rsidRPr="002D71EA" w:rsidTr="00035575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757,9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750,3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7,6</w:t>
            </w:r>
          </w:p>
        </w:tc>
      </w:tr>
      <w:tr w:rsidR="00B1253F" w:rsidRPr="002D71EA" w:rsidTr="00035575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2 654,8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2 628,3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26,5</w:t>
            </w:r>
          </w:p>
        </w:tc>
      </w:tr>
      <w:tr w:rsidR="00B1253F" w:rsidRPr="002D71EA" w:rsidTr="00035575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03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3 412,7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3 378,6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34,1</w:t>
            </w:r>
          </w:p>
        </w:tc>
      </w:tr>
    </w:tbl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241F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9065FB"/>
    <w:p w:rsidR="00B1253F" w:rsidRPr="002D71EA" w:rsidRDefault="00B1253F">
      <w:r w:rsidRPr="002D71EA">
        <w:br w:type="page"/>
      </w:r>
    </w:p>
    <w:p w:rsidR="00B1253F" w:rsidRPr="002D71EA" w:rsidRDefault="00B1253F" w:rsidP="007B67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32</w:t>
      </w:r>
    </w:p>
    <w:p w:rsidR="00B1253F" w:rsidRPr="002D71EA" w:rsidRDefault="00B1253F" w:rsidP="00343D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343D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253F" w:rsidRPr="002D71EA" w:rsidRDefault="00B1253F" w:rsidP="0098128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на реализацию вопросов местного значения в сфере образования, </w:t>
      </w:r>
    </w:p>
    <w:p w:rsidR="00B1253F" w:rsidRPr="002D71EA" w:rsidRDefault="00B1253F" w:rsidP="0098128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культуры, физической культуры и спорта на 2025 год</w:t>
      </w:r>
    </w:p>
    <w:p w:rsidR="00B1253F" w:rsidRPr="002D71EA" w:rsidRDefault="00B1253F" w:rsidP="00343D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253F" w:rsidRPr="002D71EA" w:rsidRDefault="00B1253F" w:rsidP="00343D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tblLayout w:type="fixed"/>
        <w:tblLook w:val="0000"/>
      </w:tblPr>
      <w:tblGrid>
        <w:gridCol w:w="769"/>
        <w:gridCol w:w="3894"/>
        <w:gridCol w:w="1630"/>
        <w:gridCol w:w="1630"/>
        <w:gridCol w:w="1619"/>
      </w:tblGrid>
      <w:tr w:rsidR="00B1253F" w:rsidRPr="002D71EA" w:rsidTr="00981281">
        <w:trPr>
          <w:trHeight w:val="20"/>
        </w:trPr>
        <w:tc>
          <w:tcPr>
            <w:tcW w:w="7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1253F" w:rsidRPr="002D71EA" w:rsidTr="00981281">
        <w:trPr>
          <w:trHeight w:val="398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</w:t>
            </w:r>
          </w:p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4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B1253F" w:rsidRPr="002D71EA" w:rsidTr="00981281">
        <w:trPr>
          <w:trHeight w:val="286"/>
        </w:trPr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487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23 056,7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6 967,7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18 633,7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15 702,2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11 051,4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46 570,5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7 612,6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11 526,7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6 264,6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6 449,1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9 903,0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17 472,3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4 692,4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10 148,9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16 905,1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36 019,9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5 925,0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18 466,1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12 355,4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6 926,7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6 204,9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46 697,4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54 447,7</w:t>
            </w:r>
          </w:p>
        </w:tc>
      </w:tr>
      <w:tr w:rsidR="00B1253F" w:rsidRPr="002D71EA" w:rsidTr="00343DC8">
        <w:trPr>
          <w:trHeight w:val="286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7B6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981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400 000,0</w:t>
            </w:r>
          </w:p>
        </w:tc>
      </w:tr>
    </w:tbl>
    <w:p w:rsidR="00B1253F" w:rsidRPr="002D71EA" w:rsidRDefault="00B1253F" w:rsidP="009065FB"/>
    <w:p w:rsidR="00B1253F" w:rsidRPr="002D71EA" w:rsidRDefault="00B1253F" w:rsidP="009065FB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 w:rsidP="006B0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33</w:t>
      </w:r>
    </w:p>
    <w:p w:rsidR="00B1253F" w:rsidRPr="002D71EA" w:rsidRDefault="00B1253F" w:rsidP="006B0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B1253F" w:rsidRPr="002D71EA" w:rsidRDefault="00B1253F" w:rsidP="006B0A1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техническое оснащение муниципальных музеев на 2025 год</w:t>
      </w:r>
    </w:p>
    <w:p w:rsidR="00B1253F" w:rsidRPr="002D71EA" w:rsidRDefault="00B1253F" w:rsidP="006B0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B1253F" w:rsidRPr="002D71EA" w:rsidRDefault="00B1253F" w:rsidP="006B0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9498" w:type="dxa"/>
        <w:tblLayout w:type="fixed"/>
        <w:tblLook w:val="0000"/>
      </w:tblPr>
      <w:tblGrid>
        <w:gridCol w:w="460"/>
        <w:gridCol w:w="4218"/>
        <w:gridCol w:w="1191"/>
        <w:gridCol w:w="1644"/>
        <w:gridCol w:w="1985"/>
      </w:tblGrid>
      <w:tr w:rsidR="00B1253F" w:rsidRPr="002D71EA" w:rsidTr="006B0A1E">
        <w:trPr>
          <w:trHeight w:val="227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C333E4">
        <w:trPr>
          <w:trHeight w:val="212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</w:tr>
      <w:tr w:rsidR="00B1253F" w:rsidRPr="002D71EA" w:rsidTr="006B0A1E">
        <w:trPr>
          <w:trHeight w:val="490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6B0A1E">
        <w:trPr>
          <w:trHeight w:val="1518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B1253F" w:rsidRPr="002D71EA" w:rsidTr="006B0A1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7 070,7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7 000,0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70,7</w:t>
            </w:r>
          </w:p>
        </w:tc>
      </w:tr>
      <w:tr w:rsidR="00B1253F" w:rsidRPr="002D71EA" w:rsidTr="006B0A1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6B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7 070,7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7 000,0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70,7</w:t>
            </w:r>
          </w:p>
        </w:tc>
      </w:tr>
    </w:tbl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 w:rsidP="00C373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34</w:t>
      </w:r>
    </w:p>
    <w:p w:rsidR="00B1253F" w:rsidRPr="002D71EA" w:rsidRDefault="00B1253F" w:rsidP="006D0C12">
      <w:pPr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B1253F" w:rsidRPr="00F737DF" w:rsidRDefault="00B1253F" w:rsidP="006D0C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модернизацию </w:t>
      </w:r>
    </w:p>
    <w:p w:rsidR="00B1253F" w:rsidRPr="00F737DF" w:rsidRDefault="00B1253F" w:rsidP="006D0C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детских школ искусств по видам искусств путем </w:t>
      </w:r>
    </w:p>
    <w:p w:rsidR="00B1253F" w:rsidRPr="00F03C9F" w:rsidRDefault="00B1253F" w:rsidP="006D0C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их капитального ремонта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в рамках поддержки отрасли культуры </w:t>
      </w:r>
    </w:p>
    <w:p w:rsidR="00B1253F" w:rsidRPr="002D71EA" w:rsidRDefault="00B1253F" w:rsidP="006D0C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на 2025 год</w:t>
      </w:r>
    </w:p>
    <w:p w:rsidR="00B1253F" w:rsidRPr="002D71EA" w:rsidRDefault="00B1253F" w:rsidP="006D0C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/>
      </w:tblPr>
      <w:tblGrid>
        <w:gridCol w:w="459"/>
        <w:gridCol w:w="4077"/>
        <w:gridCol w:w="1418"/>
        <w:gridCol w:w="1701"/>
        <w:gridCol w:w="1843"/>
      </w:tblGrid>
      <w:tr w:rsidR="00B1253F" w:rsidRPr="002D71EA" w:rsidTr="006D0C12">
        <w:trPr>
          <w:trHeight w:val="388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6D0C12">
        <w:trPr>
          <w:trHeight w:val="490"/>
        </w:trPr>
        <w:tc>
          <w:tcPr>
            <w:tcW w:w="4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муниципальных округов</w:t>
            </w:r>
          </w:p>
        </w:tc>
        <w:tc>
          <w:tcPr>
            <w:tcW w:w="4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</w:tr>
      <w:tr w:rsidR="00B1253F" w:rsidRPr="002D71EA" w:rsidTr="006D0C12">
        <w:trPr>
          <w:trHeight w:val="490"/>
        </w:trPr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0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6D0C12">
        <w:trPr>
          <w:trHeight w:val="1518"/>
        </w:trPr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0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 Ч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</w:tr>
      <w:tr w:rsidR="00B1253F" w:rsidRPr="002D71EA" w:rsidTr="006D0C12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7 503,4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7 428,4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B1253F" w:rsidRPr="002D71EA" w:rsidTr="006D0C12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A6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7 503,4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7 428,4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75,0</w:t>
            </w:r>
          </w:p>
        </w:tc>
      </w:tr>
    </w:tbl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 w:rsidP="004521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35</w:t>
      </w:r>
    </w:p>
    <w:p w:rsidR="00B1253F" w:rsidRPr="002D71EA" w:rsidRDefault="00B1253F" w:rsidP="004521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B1253F" w:rsidRPr="002D71EA" w:rsidRDefault="00B1253F" w:rsidP="002060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на модернизацию муниципальных библиотек на 2025 год</w:t>
      </w:r>
    </w:p>
    <w:p w:rsidR="00B1253F" w:rsidRPr="002D71EA" w:rsidRDefault="00B1253F" w:rsidP="004521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614" w:type="dxa"/>
        <w:tblLayout w:type="fixed"/>
        <w:tblLook w:val="0000"/>
      </w:tblPr>
      <w:tblGrid>
        <w:gridCol w:w="460"/>
        <w:gridCol w:w="3935"/>
        <w:gridCol w:w="1275"/>
        <w:gridCol w:w="1701"/>
        <w:gridCol w:w="2243"/>
      </w:tblGrid>
      <w:tr w:rsidR="00B1253F" w:rsidRPr="002D71EA" w:rsidTr="00206004">
        <w:trPr>
          <w:trHeight w:val="374"/>
        </w:trPr>
        <w:tc>
          <w:tcPr>
            <w:tcW w:w="961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45212E">
        <w:trPr>
          <w:trHeight w:val="490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</w:t>
            </w:r>
          </w:p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52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</w:tr>
      <w:tr w:rsidR="00B1253F" w:rsidRPr="002D71EA" w:rsidTr="0045212E">
        <w:trPr>
          <w:trHeight w:val="490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EE60CF">
        <w:trPr>
          <w:trHeight w:val="1518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B1253F" w:rsidRPr="002D71EA" w:rsidTr="00EE60C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8 078,6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7 997,8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80,8</w:t>
            </w:r>
          </w:p>
        </w:tc>
      </w:tr>
      <w:tr w:rsidR="00B1253F" w:rsidRPr="002D71EA" w:rsidTr="00EE60C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5 818,4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5 760,2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58,2</w:t>
            </w:r>
          </w:p>
        </w:tc>
      </w:tr>
      <w:tr w:rsidR="00B1253F" w:rsidRPr="002D71EA" w:rsidTr="00EE60C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452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13 897,0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13 758,0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139,0</w:t>
            </w:r>
          </w:p>
        </w:tc>
      </w:tr>
    </w:tbl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 w:rsidP="007630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36</w:t>
      </w:r>
    </w:p>
    <w:p w:rsidR="00B1253F" w:rsidRPr="002D71EA" w:rsidRDefault="00B1253F" w:rsidP="00561F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B1253F" w:rsidRPr="00F737DF" w:rsidRDefault="00B1253F" w:rsidP="00561F9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развитие сети </w:t>
      </w:r>
    </w:p>
    <w:p w:rsidR="00B1253F" w:rsidRPr="00C9678E" w:rsidRDefault="00B1253F" w:rsidP="00561F9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учреждений культурно-досугового типа (в части капитального </w:t>
      </w:r>
    </w:p>
    <w:p w:rsidR="00B1253F" w:rsidRPr="002D71EA" w:rsidRDefault="00B1253F" w:rsidP="00561F9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ремонта) на 2025 год</w:t>
      </w:r>
    </w:p>
    <w:p w:rsidR="00B1253F" w:rsidRPr="002D71EA" w:rsidRDefault="00B1253F" w:rsidP="007630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639" w:type="dxa"/>
        <w:tblLayout w:type="fixed"/>
        <w:tblLook w:val="0000"/>
      </w:tblPr>
      <w:tblGrid>
        <w:gridCol w:w="460"/>
        <w:gridCol w:w="3935"/>
        <w:gridCol w:w="1275"/>
        <w:gridCol w:w="1701"/>
        <w:gridCol w:w="2268"/>
      </w:tblGrid>
      <w:tr w:rsidR="00B1253F" w:rsidRPr="002D71EA" w:rsidTr="00561F97">
        <w:trPr>
          <w:trHeight w:val="27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561F97">
        <w:trPr>
          <w:trHeight w:val="490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52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</w:tr>
      <w:tr w:rsidR="00B1253F" w:rsidRPr="002D71EA" w:rsidTr="00561F97">
        <w:trPr>
          <w:trHeight w:val="490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561F97">
        <w:trPr>
          <w:trHeight w:val="1518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B1253F" w:rsidRPr="002D71EA" w:rsidTr="00561F9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101,0</w:t>
            </w:r>
          </w:p>
        </w:tc>
      </w:tr>
      <w:tr w:rsidR="00B1253F" w:rsidRPr="002D71EA" w:rsidTr="00561F9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561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101,0</w:t>
            </w:r>
          </w:p>
        </w:tc>
      </w:tr>
    </w:tbl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 w:rsidP="00F722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37</w:t>
      </w:r>
    </w:p>
    <w:p w:rsidR="00B1253F" w:rsidRPr="002D71EA" w:rsidRDefault="00B1253F" w:rsidP="00F722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B1253F" w:rsidRPr="00F737DF" w:rsidRDefault="00B1253F" w:rsidP="00F7228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капитальный </w:t>
      </w:r>
    </w:p>
    <w:p w:rsidR="00B1253F" w:rsidRPr="00F737DF" w:rsidRDefault="00B1253F" w:rsidP="00F7228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ремонт зданий культурно-досугового центра в рамках обеспечения </w:t>
      </w:r>
    </w:p>
    <w:p w:rsidR="00B1253F" w:rsidRPr="002D71EA" w:rsidRDefault="00B1253F" w:rsidP="00F7228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комплексного развития сельских территорий на 2025 год</w:t>
      </w:r>
    </w:p>
    <w:p w:rsidR="00B1253F" w:rsidRPr="002D71EA" w:rsidRDefault="00B1253F" w:rsidP="00F722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498" w:type="dxa"/>
        <w:tblLayout w:type="fixed"/>
        <w:tblLook w:val="0000"/>
      </w:tblPr>
      <w:tblGrid>
        <w:gridCol w:w="460"/>
        <w:gridCol w:w="3935"/>
        <w:gridCol w:w="1333"/>
        <w:gridCol w:w="1643"/>
        <w:gridCol w:w="2127"/>
      </w:tblGrid>
      <w:tr w:rsidR="00B1253F" w:rsidRPr="002D71EA" w:rsidTr="00BD557A">
        <w:trPr>
          <w:trHeight w:val="275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BD557A">
        <w:trPr>
          <w:trHeight w:val="388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</w:t>
            </w:r>
          </w:p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51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</w:tr>
      <w:tr w:rsidR="00B1253F" w:rsidRPr="002D71EA" w:rsidTr="00BD557A">
        <w:trPr>
          <w:trHeight w:val="490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BD557A">
        <w:trPr>
          <w:trHeight w:val="1166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B1253F" w:rsidRPr="002D71EA" w:rsidTr="00BD557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99 721,5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98 724,3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997,2</w:t>
            </w:r>
          </w:p>
        </w:tc>
      </w:tr>
      <w:tr w:rsidR="00B1253F" w:rsidRPr="002D71EA" w:rsidTr="00BD557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99 721,5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98 724,3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F72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997,2</w:t>
            </w:r>
          </w:p>
        </w:tc>
      </w:tr>
    </w:tbl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/>
    <w:p w:rsidR="00B1253F" w:rsidRPr="002D71EA" w:rsidRDefault="00B1253F" w:rsidP="003760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D71EA">
        <w:rPr>
          <w:rFonts w:ascii="Times New Roman" w:hAnsi="Times New Roman"/>
          <w:color w:val="000000"/>
          <w:sz w:val="26"/>
          <w:szCs w:val="26"/>
        </w:rPr>
        <w:t>Таблица 38</w:t>
      </w:r>
    </w:p>
    <w:p w:rsidR="00B1253F" w:rsidRPr="002D71EA" w:rsidRDefault="00B1253F">
      <w:pPr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B1253F" w:rsidRPr="002D71EA" w:rsidRDefault="00B1253F" w:rsidP="00CA4D8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приобретение оборуд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вания для культурно-досуговых центров в рамках обеспечения ко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м</w:t>
      </w:r>
      <w:r w:rsidRPr="002D71EA">
        <w:rPr>
          <w:rFonts w:ascii="Times New Roman" w:hAnsi="Times New Roman"/>
          <w:b/>
          <w:bCs/>
          <w:color w:val="000000"/>
          <w:sz w:val="28"/>
          <w:szCs w:val="28"/>
        </w:rPr>
        <w:t>плексного развития сельских территорий на 2025 год</w:t>
      </w:r>
    </w:p>
    <w:p w:rsidR="00B1253F" w:rsidRPr="002D71EA" w:rsidRDefault="00B1253F" w:rsidP="00CA4D8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/>
      </w:tblPr>
      <w:tblGrid>
        <w:gridCol w:w="460"/>
        <w:gridCol w:w="4360"/>
        <w:gridCol w:w="1276"/>
        <w:gridCol w:w="1582"/>
        <w:gridCol w:w="1820"/>
      </w:tblGrid>
      <w:tr w:rsidR="00B1253F" w:rsidRPr="002D71EA" w:rsidTr="00CA4D8C">
        <w:trPr>
          <w:trHeight w:val="32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B1253F" w:rsidRPr="002D71EA" w:rsidTr="003760A3">
        <w:trPr>
          <w:trHeight w:val="490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</w:t>
            </w:r>
          </w:p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46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</w:tr>
      <w:tr w:rsidR="00B1253F" w:rsidRPr="002D71EA" w:rsidTr="003760A3">
        <w:trPr>
          <w:trHeight w:val="490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1253F" w:rsidRPr="002D71EA" w:rsidTr="003760A3">
        <w:trPr>
          <w:trHeight w:val="1518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 Ч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</w:tr>
      <w:tr w:rsidR="00B1253F" w:rsidRPr="002D71EA" w:rsidTr="003760A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1 838,5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1 820,1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color w:val="000000"/>
                <w:sz w:val="24"/>
                <w:szCs w:val="24"/>
              </w:rPr>
              <w:t>18,4</w:t>
            </w:r>
          </w:p>
        </w:tc>
      </w:tr>
      <w:tr w:rsidR="00B1253F" w:rsidRPr="003760A3" w:rsidTr="003760A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53F" w:rsidRPr="002D71EA" w:rsidRDefault="00B1253F" w:rsidP="00376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B1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1 838,5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2D71EA" w:rsidRDefault="00B1253F" w:rsidP="00B1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1 820,1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B1253F" w:rsidRPr="003760A3" w:rsidRDefault="00B1253F" w:rsidP="00B1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D71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18,4</w:t>
            </w:r>
          </w:p>
        </w:tc>
      </w:tr>
    </w:tbl>
    <w:p w:rsidR="00B1253F" w:rsidRDefault="00B1253F"/>
    <w:sectPr w:rsidR="00B1253F" w:rsidSect="00241FBA">
      <w:pgSz w:w="11950" w:h="16901"/>
      <w:pgMar w:top="1134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53F" w:rsidRDefault="00B1253F">
      <w:pPr>
        <w:spacing w:after="0" w:line="240" w:lineRule="auto"/>
      </w:pPr>
      <w:r>
        <w:separator/>
      </w:r>
    </w:p>
  </w:endnote>
  <w:endnote w:type="continuationSeparator" w:id="0">
    <w:p w:rsidR="00B1253F" w:rsidRDefault="00B1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53F" w:rsidRDefault="00B1253F">
      <w:pPr>
        <w:spacing w:after="0" w:line="240" w:lineRule="auto"/>
      </w:pPr>
      <w:r>
        <w:separator/>
      </w:r>
    </w:p>
  </w:footnote>
  <w:footnote w:type="continuationSeparator" w:id="0">
    <w:p w:rsidR="00B1253F" w:rsidRDefault="00B12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53F" w:rsidRPr="00372CE8" w:rsidRDefault="00B1253F">
    <w:pPr>
      <w:pStyle w:val="Header"/>
      <w:jc w:val="center"/>
      <w:rPr>
        <w:rFonts w:ascii="Times New Roman" w:hAnsi="Times New Roman"/>
        <w:sz w:val="24"/>
        <w:szCs w:val="24"/>
      </w:rPr>
    </w:pPr>
    <w:r w:rsidRPr="00372CE8">
      <w:rPr>
        <w:rFonts w:ascii="Times New Roman" w:hAnsi="Times New Roman"/>
        <w:sz w:val="24"/>
        <w:szCs w:val="24"/>
      </w:rPr>
      <w:fldChar w:fldCharType="begin"/>
    </w:r>
    <w:r w:rsidRPr="00372CE8">
      <w:rPr>
        <w:rFonts w:ascii="Times New Roman" w:hAnsi="Times New Roman"/>
        <w:sz w:val="24"/>
        <w:szCs w:val="24"/>
      </w:rPr>
      <w:instrText>PAGE   \* MERGEFORMAT</w:instrText>
    </w:r>
    <w:r w:rsidRPr="00372CE8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22</w:t>
    </w:r>
    <w:r w:rsidRPr="00372CE8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53F" w:rsidRPr="00E56DF5" w:rsidRDefault="00B1253F">
    <w:pPr>
      <w:pStyle w:val="Header"/>
      <w:jc w:val="center"/>
      <w:rPr>
        <w:rFonts w:ascii="Times New Roman" w:hAnsi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1DB1"/>
    <w:rsid w:val="00003A51"/>
    <w:rsid w:val="0001188F"/>
    <w:rsid w:val="00015085"/>
    <w:rsid w:val="000255D2"/>
    <w:rsid w:val="00035575"/>
    <w:rsid w:val="000511AD"/>
    <w:rsid w:val="000651F9"/>
    <w:rsid w:val="00065ABB"/>
    <w:rsid w:val="000736FC"/>
    <w:rsid w:val="000778A0"/>
    <w:rsid w:val="000930E9"/>
    <w:rsid w:val="000B48FE"/>
    <w:rsid w:val="000E179A"/>
    <w:rsid w:val="001127F0"/>
    <w:rsid w:val="00121F77"/>
    <w:rsid w:val="0013593B"/>
    <w:rsid w:val="001422A3"/>
    <w:rsid w:val="0015204B"/>
    <w:rsid w:val="00171BEC"/>
    <w:rsid w:val="00173E0E"/>
    <w:rsid w:val="001B0126"/>
    <w:rsid w:val="001B0A39"/>
    <w:rsid w:val="001B1AD0"/>
    <w:rsid w:val="001D43E6"/>
    <w:rsid w:val="001D6A17"/>
    <w:rsid w:val="001F6E80"/>
    <w:rsid w:val="00204EBB"/>
    <w:rsid w:val="00206004"/>
    <w:rsid w:val="00210F10"/>
    <w:rsid w:val="00217438"/>
    <w:rsid w:val="00241FBA"/>
    <w:rsid w:val="00242701"/>
    <w:rsid w:val="00256E66"/>
    <w:rsid w:val="00283C73"/>
    <w:rsid w:val="00286BA2"/>
    <w:rsid w:val="00290320"/>
    <w:rsid w:val="002D71EA"/>
    <w:rsid w:val="002E541E"/>
    <w:rsid w:val="002E6F7E"/>
    <w:rsid w:val="00343DC8"/>
    <w:rsid w:val="00351EE8"/>
    <w:rsid w:val="00355956"/>
    <w:rsid w:val="003613CC"/>
    <w:rsid w:val="00372CE8"/>
    <w:rsid w:val="003760A3"/>
    <w:rsid w:val="0039547B"/>
    <w:rsid w:val="003B034A"/>
    <w:rsid w:val="003C4638"/>
    <w:rsid w:val="003C6A4A"/>
    <w:rsid w:val="003D3AB0"/>
    <w:rsid w:val="003D3D60"/>
    <w:rsid w:val="003E3294"/>
    <w:rsid w:val="003E4B0B"/>
    <w:rsid w:val="003F2315"/>
    <w:rsid w:val="00401216"/>
    <w:rsid w:val="004044D6"/>
    <w:rsid w:val="00427ACA"/>
    <w:rsid w:val="00444111"/>
    <w:rsid w:val="0045212E"/>
    <w:rsid w:val="00465FB3"/>
    <w:rsid w:val="0049551C"/>
    <w:rsid w:val="004A1507"/>
    <w:rsid w:val="004C6585"/>
    <w:rsid w:val="004E35A3"/>
    <w:rsid w:val="005106B2"/>
    <w:rsid w:val="00516B1A"/>
    <w:rsid w:val="005213B8"/>
    <w:rsid w:val="00527BF6"/>
    <w:rsid w:val="005378BC"/>
    <w:rsid w:val="005515FE"/>
    <w:rsid w:val="00561F97"/>
    <w:rsid w:val="00580D6A"/>
    <w:rsid w:val="005A38FC"/>
    <w:rsid w:val="005B778D"/>
    <w:rsid w:val="005C12ED"/>
    <w:rsid w:val="005C41C2"/>
    <w:rsid w:val="005D131C"/>
    <w:rsid w:val="005D51BF"/>
    <w:rsid w:val="00606677"/>
    <w:rsid w:val="0063079C"/>
    <w:rsid w:val="006307EB"/>
    <w:rsid w:val="00631984"/>
    <w:rsid w:val="00653923"/>
    <w:rsid w:val="00660D32"/>
    <w:rsid w:val="0066527B"/>
    <w:rsid w:val="00676C17"/>
    <w:rsid w:val="00690BD5"/>
    <w:rsid w:val="006A5905"/>
    <w:rsid w:val="006A735A"/>
    <w:rsid w:val="006B0A1E"/>
    <w:rsid w:val="006C10DF"/>
    <w:rsid w:val="006C59B8"/>
    <w:rsid w:val="006D0C12"/>
    <w:rsid w:val="006D3684"/>
    <w:rsid w:val="006D4D38"/>
    <w:rsid w:val="00726AAC"/>
    <w:rsid w:val="00763013"/>
    <w:rsid w:val="0078744F"/>
    <w:rsid w:val="007A6F7C"/>
    <w:rsid w:val="007B6754"/>
    <w:rsid w:val="007C12F9"/>
    <w:rsid w:val="007E070A"/>
    <w:rsid w:val="00805192"/>
    <w:rsid w:val="0080714E"/>
    <w:rsid w:val="00814AB5"/>
    <w:rsid w:val="008762B3"/>
    <w:rsid w:val="00881DB1"/>
    <w:rsid w:val="00883A0F"/>
    <w:rsid w:val="008844AB"/>
    <w:rsid w:val="008A0EAA"/>
    <w:rsid w:val="008C21FB"/>
    <w:rsid w:val="008C3C45"/>
    <w:rsid w:val="008C6FC7"/>
    <w:rsid w:val="008D0C31"/>
    <w:rsid w:val="008D4EEC"/>
    <w:rsid w:val="008E75DA"/>
    <w:rsid w:val="009065FB"/>
    <w:rsid w:val="009662BD"/>
    <w:rsid w:val="00981281"/>
    <w:rsid w:val="00981AF0"/>
    <w:rsid w:val="00990333"/>
    <w:rsid w:val="009910E0"/>
    <w:rsid w:val="009A1B08"/>
    <w:rsid w:val="009B0CA3"/>
    <w:rsid w:val="009B7366"/>
    <w:rsid w:val="009D690A"/>
    <w:rsid w:val="009D6CFA"/>
    <w:rsid w:val="009F75E8"/>
    <w:rsid w:val="00A000BF"/>
    <w:rsid w:val="00A0236A"/>
    <w:rsid w:val="00A0799A"/>
    <w:rsid w:val="00A1162E"/>
    <w:rsid w:val="00A2674E"/>
    <w:rsid w:val="00A3383E"/>
    <w:rsid w:val="00A50CD9"/>
    <w:rsid w:val="00A55680"/>
    <w:rsid w:val="00A9662A"/>
    <w:rsid w:val="00AA0DED"/>
    <w:rsid w:val="00AB1FDC"/>
    <w:rsid w:val="00AB64B6"/>
    <w:rsid w:val="00AD511E"/>
    <w:rsid w:val="00AE562A"/>
    <w:rsid w:val="00AE6C0E"/>
    <w:rsid w:val="00AF1744"/>
    <w:rsid w:val="00AF5328"/>
    <w:rsid w:val="00AF6FEB"/>
    <w:rsid w:val="00B053D8"/>
    <w:rsid w:val="00B1253F"/>
    <w:rsid w:val="00B16B80"/>
    <w:rsid w:val="00B40BAF"/>
    <w:rsid w:val="00B439A6"/>
    <w:rsid w:val="00B448FA"/>
    <w:rsid w:val="00B737CF"/>
    <w:rsid w:val="00B902DD"/>
    <w:rsid w:val="00B96637"/>
    <w:rsid w:val="00B97837"/>
    <w:rsid w:val="00BB07D6"/>
    <w:rsid w:val="00BB5F24"/>
    <w:rsid w:val="00BC021F"/>
    <w:rsid w:val="00BC6A40"/>
    <w:rsid w:val="00BD29F7"/>
    <w:rsid w:val="00BD5513"/>
    <w:rsid w:val="00BD557A"/>
    <w:rsid w:val="00BE5DD5"/>
    <w:rsid w:val="00BF5401"/>
    <w:rsid w:val="00C0247C"/>
    <w:rsid w:val="00C10963"/>
    <w:rsid w:val="00C15980"/>
    <w:rsid w:val="00C332D7"/>
    <w:rsid w:val="00C333E4"/>
    <w:rsid w:val="00C373BA"/>
    <w:rsid w:val="00C42AD4"/>
    <w:rsid w:val="00C44DB6"/>
    <w:rsid w:val="00C65CBD"/>
    <w:rsid w:val="00C70A18"/>
    <w:rsid w:val="00C725AA"/>
    <w:rsid w:val="00C82B15"/>
    <w:rsid w:val="00C9678E"/>
    <w:rsid w:val="00CA4D8C"/>
    <w:rsid w:val="00CB4447"/>
    <w:rsid w:val="00CC1EC4"/>
    <w:rsid w:val="00CD0547"/>
    <w:rsid w:val="00CD413E"/>
    <w:rsid w:val="00CE0D5A"/>
    <w:rsid w:val="00CE23FF"/>
    <w:rsid w:val="00CF547A"/>
    <w:rsid w:val="00D122A4"/>
    <w:rsid w:val="00D3236F"/>
    <w:rsid w:val="00D33744"/>
    <w:rsid w:val="00D544A9"/>
    <w:rsid w:val="00D55C9B"/>
    <w:rsid w:val="00D561A4"/>
    <w:rsid w:val="00D61401"/>
    <w:rsid w:val="00DA4010"/>
    <w:rsid w:val="00DA7CDB"/>
    <w:rsid w:val="00DC71D7"/>
    <w:rsid w:val="00DC74B8"/>
    <w:rsid w:val="00DD24FF"/>
    <w:rsid w:val="00DD4A4C"/>
    <w:rsid w:val="00DD5080"/>
    <w:rsid w:val="00E00382"/>
    <w:rsid w:val="00E07944"/>
    <w:rsid w:val="00E1745C"/>
    <w:rsid w:val="00E2632C"/>
    <w:rsid w:val="00E37C83"/>
    <w:rsid w:val="00E56DF5"/>
    <w:rsid w:val="00E76D69"/>
    <w:rsid w:val="00EB79DD"/>
    <w:rsid w:val="00EB7B42"/>
    <w:rsid w:val="00ED174D"/>
    <w:rsid w:val="00EE60CF"/>
    <w:rsid w:val="00EF22E3"/>
    <w:rsid w:val="00F03C9F"/>
    <w:rsid w:val="00F04224"/>
    <w:rsid w:val="00F3473C"/>
    <w:rsid w:val="00F72283"/>
    <w:rsid w:val="00F737DF"/>
    <w:rsid w:val="00FA6675"/>
    <w:rsid w:val="00FA7808"/>
    <w:rsid w:val="00FA7EFE"/>
    <w:rsid w:val="00FB026C"/>
    <w:rsid w:val="00FB2F91"/>
    <w:rsid w:val="00FC689F"/>
    <w:rsid w:val="00FD6A43"/>
    <w:rsid w:val="00FE3FB8"/>
    <w:rsid w:val="00FE427F"/>
    <w:rsid w:val="00FE5996"/>
    <w:rsid w:val="00FE6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67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1E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51EE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51E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51EE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F03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3C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304</TotalTime>
  <Pages>42</Pages>
  <Words>4876</Words>
  <Characters>27796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10</dc:title>
  <dc:subject/>
  <dc:creator>ReportDesigner</dc:creator>
  <cp:keywords/>
  <dc:description/>
  <cp:lastModifiedBy> АГ</cp:lastModifiedBy>
  <cp:revision>157</cp:revision>
  <cp:lastPrinted>2024-11-15T08:05:00Z</cp:lastPrinted>
  <dcterms:created xsi:type="dcterms:W3CDTF">2024-11-01T05:01:00Z</dcterms:created>
  <dcterms:modified xsi:type="dcterms:W3CDTF">2024-11-15T08:19:00Z</dcterms:modified>
</cp:coreProperties>
</file>