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jc w:val="center"/>
            </w:pPr>
            <w:r w:rsidRPr="00551794">
              <w:rPr>
                <w:b/>
                <w:bCs/>
                <w:bdr w:val="none" w:sz="0" w:space="0" w:color="auto" w:frame="1"/>
              </w:rPr>
              <w:t>КАРТА-ПЛАН ТЕРРИТОРИИ</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551794">
            <w:pPr>
              <w:pStyle w:val="ConsPlusNormal"/>
              <w:jc w:val="center"/>
            </w:pPr>
            <w:r w:rsidRPr="00551794">
              <w:rPr>
                <w:b/>
                <w:bCs/>
                <w:bdr w:val="none" w:sz="0" w:space="0" w:color="auto" w:frame="1"/>
              </w:rPr>
              <w:t>Пояснительная записка</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816C3B"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816C3B">
              <w:rPr>
                <w:rFonts w:ascii="Arial" w:hAnsi="Arial" w:cs="Arial"/>
                <w:b/>
                <w:bCs/>
                <w:sz w:val="20"/>
                <w:szCs w:val="20"/>
                <w:bdr w:val="none" w:sz="0" w:space="0" w:color="auto" w:frame="1"/>
              </w:rPr>
              <w:t xml:space="preserve">1. Сведения о территории выполнения комплексных кадастровых работ: </w:t>
            </w:r>
            <w:r w:rsidR="00E67B1D" w:rsidRPr="00E67B1D">
              <w:rPr>
                <w:rFonts w:ascii="Arial" w:hAnsi="Arial" w:cs="Arial"/>
                <w:bCs/>
                <w:sz w:val="20"/>
                <w:szCs w:val="20"/>
                <w:u w:val="single"/>
                <w:bdr w:val="none" w:sz="0" w:space="0" w:color="auto" w:frame="1"/>
              </w:rPr>
              <w:t xml:space="preserve"> 21:01:011101 </w:t>
            </w:r>
          </w:p>
          <w:p w:rsidR="00551794" w:rsidRPr="00B41B88" w:rsidRDefault="00551794" w:rsidP="00E67B1D">
            <w:pPr>
              <w:pStyle w:val="formattext"/>
              <w:shd w:val="clear" w:color="auto" w:fill="FFFFFF"/>
              <w:spacing w:before="0" w:beforeAutospacing="0" w:after="0" w:afterAutospacing="0"/>
              <w:textAlignment w:val="baseline"/>
              <w:rPr>
                <w:rFonts w:ascii="Arial" w:hAnsi="Arial" w:cs="Arial"/>
                <w:color w:val="444444"/>
              </w:rPr>
            </w:pPr>
            <w:r w:rsidRPr="00816C3B">
              <w:rPr>
                <w:rFonts w:ascii="Arial" w:hAnsi="Arial" w:cs="Arial"/>
                <w:sz w:val="20"/>
                <w:szCs w:val="20"/>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E358E5"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E358E5">
              <w:rPr>
                <w:rFonts w:ascii="Arial" w:hAnsi="Arial" w:cs="Arial"/>
                <w:b/>
                <w:bCs/>
                <w:sz w:val="20"/>
                <w:szCs w:val="20"/>
                <w:bdr w:val="none" w:sz="0" w:space="0" w:color="auto" w:frame="1"/>
              </w:rPr>
              <w:t>2. Основания выполнения комплексных кадастровых работ:</w:t>
            </w:r>
          </w:p>
          <w:p w:rsidR="00551794" w:rsidRDefault="00551794" w:rsidP="00800CDC">
            <w:pPr>
              <w:pStyle w:val="formattext"/>
              <w:shd w:val="clear" w:color="auto" w:fill="FFFFFF"/>
              <w:spacing w:before="0" w:beforeAutospacing="0" w:after="0" w:afterAutospacing="0"/>
              <w:textAlignment w:val="baseline"/>
            </w:pPr>
            <w:r w:rsidRPr="00E358E5">
              <w:rPr>
                <w:rFonts w:ascii="Arial" w:hAnsi="Arial" w:cs="Arial"/>
                <w:sz w:val="20"/>
                <w:szCs w:val="20"/>
              </w:rPr>
              <w:t xml:space="preserve">Наименование, дата и номер документа, на основании которого выполняются комплексные кадастровые работы: </w:t>
            </w:r>
            <w:r w:rsidR="00800CDC" w:rsidRPr="00800CDC">
              <w:rPr>
                <w:rFonts w:ascii="Arial" w:hAnsi="Arial" w:cs="Arial"/>
                <w:sz w:val="20"/>
                <w:szCs w:val="20"/>
                <w:u w:val="single"/>
              </w:rPr>
              <w:t xml:space="preserve">
                 "Соглашение 
                <w:br/>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30.01.2025, №321-20-2025-002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Pr="00551794" w:rsidRDefault="00551794" w:rsidP="00551794">
            <w:pPr>
              <w:pStyle w:val="ConsPlusNormal"/>
            </w:pPr>
            <w:r w:rsidRPr="00551794">
              <w:rPr>
                <w:b/>
                <w:bCs/>
                <w:bdr w:val="none" w:sz="0" w:space="0" w:color="auto" w:frame="1"/>
              </w:rPr>
              <w:t xml:space="preserve">3. </w:t>
            </w:r>
            <w:r w:rsidR="002C5655" w:rsidRPr="00551794">
              <w:rPr>
                <w:b/>
                <w:bCs/>
                <w:bdr w:val="none" w:sz="0" w:space="0" w:color="auto" w:frame="1"/>
              </w:rPr>
              <w:t>Дата подготовки карты-плана территории</w:t>
            </w:r>
            <w:r w:rsidRPr="00551794">
              <w:t xml:space="preserve">: </w:t>
            </w:r>
            <w:r w:rsidR="002C5655" w:rsidRPr="00551794">
              <w:t xml:space="preserve"> "</w:t>
            </w:r>
            <w:r w:rsidR="00180B04" w:rsidRPr="00180B04">
              <w:rPr>
                <w:u w:val="single"/>
              </w:rPr>
              <w:t xml:space="preserve">09</w:t>
            </w:r>
            <w:r w:rsidR="002C5655" w:rsidRPr="00551794">
              <w:t xml:space="preserve">" </w:t>
            </w:r>
            <w:r w:rsidR="009D2ED9" w:rsidRPr="009D2ED9">
              <w:rPr>
                <w:b/>
                <w:u w:val="single"/>
              </w:rPr>
              <w:t xml:space="preserve"> </w:t>
            </w:r>
            <w:r w:rsidR="0017169D" w:rsidRPr="0017169D">
              <w:rPr>
                <w:u w:val="single"/>
              </w:rPr>
              <w:t xml:space="preserve">07</w:t>
            </w:r>
            <w:r w:rsidR="00FF1C55" w:rsidRPr="00FF1C55">
              <w:rPr>
                <w:u w:val="single"/>
              </w:rPr>
              <w:t xml:space="preserve"> </w:t>
            </w:r>
            <w:r w:rsidR="00FF1C55" w:rsidRPr="00FF1C55">
              <w:t xml:space="preserve"> </w:t>
            </w:r>
            <w:r w:rsidR="009D2ED9" w:rsidRPr="009D2ED9">
              <w:rPr>
                <w:b/>
                <w:u w:val="single"/>
              </w:rPr>
              <w:t xml:space="preserve"> </w:t>
            </w:r>
            <w:r w:rsidR="0017169D" w:rsidRPr="0017169D">
              <w:rPr>
                <w:u w:val="single"/>
              </w:rPr>
              <w:t xml:space="preserve">2025</w:t>
            </w:r>
            <w:r w:rsidR="009D2ED9" w:rsidRPr="009D2ED9">
              <w:rPr>
                <w:b/>
                <w:u w:val="single"/>
              </w:rPr>
              <w:t xml:space="preserve"> </w:t>
            </w:r>
            <w:r w:rsidR="002C5655" w:rsidRPr="00551794">
              <w:t xml:space="preserve"> г.</w:t>
            </w:r>
          </w:p>
        </w:tc>
      </w:tr>
      <w:tr w:rsidR="002C5655" w:rsidTr="00C424C2">
        <w:tc>
          <w:tcPr>
            <w:tcW w:w="9242" w:type="dxa"/>
            <w:tcBorders>
              <w:top w:val="single" w:sz="4" w:space="0" w:color="auto"/>
              <w:left w:val="single" w:sz="4" w:space="0" w:color="auto"/>
              <w:right w:val="single" w:sz="4" w:space="0" w:color="auto"/>
            </w:tcBorders>
          </w:tcPr>
          <w:p w:rsidR="002C5655" w:rsidRPr="00551794" w:rsidRDefault="00551794" w:rsidP="00551794">
            <w:pPr>
              <w:pStyle w:val="ConsPlusNormal"/>
              <w:outlineLvl w:val="1"/>
            </w:pPr>
            <w:bookmarkStart w:id="0" w:name="Par43"/>
            <w:bookmarkEnd w:id="0"/>
            <w:r w:rsidRPr="00551794">
              <w:rPr>
                <w:b/>
                <w:bCs/>
                <w:bdr w:val="none" w:sz="0" w:space="0" w:color="auto" w:frame="1"/>
                <w:shd w:val="clear" w:color="auto" w:fill="FFFFFF"/>
              </w:rPr>
              <w:t>4. Сведения о заказчике(ах) комплексных кадастровых работ:</w:t>
            </w:r>
          </w:p>
        </w:tc>
      </w:tr>
      <w:tr w:rsidR="002C5655" w:rsidTr="00C424C2">
        <w:tc>
          <w:tcPr>
            <w:tcW w:w="9242" w:type="dxa"/>
            <w:tcBorders>
              <w:left w:val="single" w:sz="4" w:space="0" w:color="auto"/>
              <w:right w:val="single" w:sz="4" w:space="0" w:color="auto"/>
            </w:tcBorders>
          </w:tcPr>
          <w:p w:rsidR="002C5655" w:rsidRPr="00551794" w:rsidRDefault="00551794" w:rsidP="00551794">
            <w:pPr>
              <w:pStyle w:val="ConsPlusNormal"/>
              <w:outlineLvl w:val="2"/>
            </w:pPr>
            <w:bookmarkStart w:id="1" w:name="Par44"/>
            <w:bookmarkEnd w:id="1"/>
            <w:r w:rsidRPr="00551794">
              <w:rPr>
                <w:shd w:val="clear" w:color="auto" w:fill="FFFFFF"/>
              </w:rPr>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государственной власти субъекта Российской Федерации:</w:t>
            </w:r>
          </w:p>
        </w:tc>
      </w:tr>
      <w:tr w:rsidR="002C5655" w:rsidTr="00C424C2">
        <w:tc>
          <w:tcPr>
            <w:tcW w:w="9242" w:type="dxa"/>
            <w:tcBorders>
              <w:left w:val="single" w:sz="4" w:space="0" w:color="auto"/>
              <w:right w:val="single" w:sz="4" w:space="0" w:color="auto"/>
            </w:tcBorders>
          </w:tcPr>
          <w:p w:rsidR="002C5655" w:rsidRPr="00551794" w:rsidRDefault="00C424C2" w:rsidP="00C424C2">
            <w:pPr>
              <w:pStyle w:val="20"/>
            </w:pPr>
            <w:r w:rsidRPr="00C424C2">
              <w:rPr>
                <w:rFonts w:ascii="Arial" w:hAnsi="Arial" w:cs="Arial"/>
                <w:sz w:val="20"/>
                <w:shd w:val="clear" w:color="auto" w:fill="FFFFFF"/>
              </w:rPr>
              <w:t xml:space="preserve">    </w:t>
            </w:r>
            <w:r w:rsidR="00551794" w:rsidRPr="00551794">
              <w:rPr>
                <w:rFonts w:ascii="Arial" w:hAnsi="Arial" w:cs="Arial"/>
                <w:sz w:val="20"/>
                <w:shd w:val="clear" w:color="auto" w:fill="FFFFFF"/>
              </w:rPr>
              <w:t>полное или сокращенное (в случае, если имеется) наименование</w:t>
            </w:r>
            <w:r w:rsidR="00551794" w:rsidRPr="00551794">
              <w:rPr>
                <w:rFonts w:ascii="Arial" w:hAnsi="Arial" w:cs="Arial"/>
                <w:sz w:val="20"/>
                <w:u w:val="single"/>
              </w:rPr>
              <w:t xml:space="preserve"> </w:t>
            </w:r>
            <w:r w:rsidR="0097362F" w:rsidRPr="0097362F">
              <w:rPr>
                <w:rFonts w:ascii="Arial" w:hAnsi="Arial" w:cs="Arial"/>
                <w:sz w:val="20"/>
                <w:u w:val="single"/>
              </w:rPr>
              <w:t xml:space="preserve">Управление Федеральной службы государственной регистрации, кадастра и картографии по Чувашской Республике</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C424C2">
              <w:rPr>
                <w:shd w:val="clear" w:color="auto" w:fill="FFFFFF"/>
              </w:rPr>
              <w:t xml:space="preserve">    </w:t>
            </w:r>
            <w:r w:rsidR="00551794" w:rsidRPr="00551794">
              <w:rPr>
                <w:shd w:val="clear" w:color="auto" w:fill="FFFFFF"/>
              </w:rPr>
              <w:t xml:space="preserve">основной государственный регистрационный номер </w:t>
            </w:r>
            <w:r w:rsidR="00551794" w:rsidRPr="00551794">
              <w:rPr>
                <w:u w:val="single"/>
              </w:rPr>
              <w:t xml:space="preserve"> </w:t>
            </w:r>
            <w:r w:rsidR="009E7EA4" w:rsidRPr="009E7EA4">
              <w:rPr>
                <w:u w:val="single"/>
              </w:rPr>
              <w:t xml:space="preserve">1042129023936</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9E7EA4">
              <w:t xml:space="preserve">    </w:t>
            </w:r>
            <w:r w:rsidR="00957374" w:rsidRPr="00957374">
              <w:t xml:space="preserve">идентификационный номер налогоплательщика </w:t>
            </w:r>
            <w:r w:rsidR="00957374" w:rsidRPr="00957374">
              <w:rPr>
                <w:u w:val="single"/>
              </w:rPr>
              <w:t xml:space="preserve"> </w:t>
            </w:r>
            <w:r w:rsidR="009C38BE" w:rsidRPr="009C38BE">
              <w:rPr>
                <w:u w:val="single"/>
              </w:rPr>
              <w:t xml:space="preserve">2129056028</w:t>
            </w:r>
          </w:p>
        </w:tc>
      </w:tr>
      <w:tr w:rsidR="002C5655" w:rsidTr="00C424C2">
        <w:tc>
          <w:tcPr>
            <w:tcW w:w="9242" w:type="dxa"/>
            <w:tcBorders>
              <w:left w:val="single" w:sz="4" w:space="0" w:color="auto"/>
              <w:right w:val="single" w:sz="4" w:space="0" w:color="auto"/>
            </w:tcBorders>
          </w:tcPr>
          <w:p w:rsidR="002C5655" w:rsidRDefault="00957374" w:rsidP="00957374">
            <w:pPr>
              <w:pStyle w:val="ConsPlusNormal"/>
            </w:pPr>
            <w:r w:rsidRPr="00957374">
              <w:rPr>
                <w:shd w:val="clear" w:color="auto" w:fill="FFFFFF"/>
              </w:rPr>
              <w:t>В отношении физического лица или представителя физических или юридических лиц:</w:t>
            </w:r>
          </w:p>
        </w:tc>
      </w:tr>
      <w:tr w:rsidR="00957374" w:rsidTr="00C424C2">
        <w:tc>
          <w:tcPr>
            <w:tcW w:w="9242" w:type="dxa"/>
            <w:tcBorders>
              <w:left w:val="single" w:sz="4" w:space="0" w:color="auto"/>
              <w:right w:val="single" w:sz="4" w:space="0" w:color="auto"/>
            </w:tcBorders>
          </w:tcPr>
          <w:p w:rsidR="00957374" w:rsidRPr="00957374" w:rsidRDefault="00C424C2" w:rsidP="00957374">
            <w:pPr>
              <w:pStyle w:val="ConsPlusNormal"/>
              <w:rPr>
                <w:shd w:val="clear" w:color="auto" w:fill="FFFFFF"/>
              </w:rPr>
            </w:pPr>
            <w:r w:rsidRPr="00C424C2">
              <w:t xml:space="preserve">    </w:t>
            </w:r>
            <w:r w:rsidR="00957374" w:rsidRPr="00957374">
              <w:t>фамилия, имя, отчество (последнее - при наличии)</w:t>
            </w:r>
            <w:r w:rsidR="00957374" w:rsidRPr="00957374">
              <w:rPr>
                <w:u w:val="single"/>
              </w:rPr>
              <w:t xml:space="preserve"> </w:t>
            </w:r>
            <w:r w:rsidR="00E25E36" w:rsidRPr="00E25E36">
              <w:rPr>
                <w:u w:val="single"/>
              </w:rPr>
              <w:t xml:space="preserve"> - </w:t>
            </w:r>
          </w:p>
        </w:tc>
      </w:tr>
      <w:tr w:rsidR="00957374" w:rsidTr="00516E20">
        <w:tc>
          <w:tcPr>
            <w:tcW w:w="9242" w:type="dxa"/>
            <w:tcBorders>
              <w:left w:val="single" w:sz="4" w:space="0" w:color="auto"/>
              <w:right w:val="single" w:sz="4" w:space="0" w:color="auto"/>
            </w:tcBorders>
          </w:tcPr>
          <w:p w:rsidR="00957374" w:rsidRPr="00957374" w:rsidRDefault="00C424C2" w:rsidP="00957374">
            <w:pPr>
              <w:pStyle w:val="ConsPlusNormal"/>
            </w:pPr>
            <w:r w:rsidRPr="00C424C2">
              <w:t xml:space="preserve">    </w:t>
            </w:r>
            <w:r w:rsidR="00957374" w:rsidRPr="00B31951">
              <w:t>страховой номер индивидуального</w:t>
            </w:r>
            <w:r w:rsidR="00957374" w:rsidRPr="00957374">
              <w:t xml:space="preserve"> лицевого счета в системе обязательного пенсионного страхования Российской Федерации (СНИЛС) </w:t>
            </w:r>
            <w:r w:rsidR="00957374" w:rsidRPr="00957374">
              <w:rPr>
                <w:u w:val="single"/>
              </w:rPr>
              <w:t xml:space="preserve"> </w:t>
            </w:r>
            <w:r w:rsidR="00CC44ED" w:rsidRPr="00CC44ED">
              <w:rPr>
                <w:u w:val="single"/>
              </w:rPr>
              <w:t xml:space="preserve"> - </w:t>
            </w:r>
          </w:p>
        </w:tc>
      </w:tr>
      <w:tr w:rsidR="00E17FB9" w:rsidTr="00516E20">
        <w:tc>
          <w:tcPr>
            <w:tcW w:w="9242" w:type="dxa"/>
            <w:tcBorders>
              <w:left w:val="single" w:sz="4" w:space="0" w:color="auto"/>
              <w:right w:val="single" w:sz="4" w:space="0" w:color="auto"/>
            </w:tcBorders>
          </w:tcPr>
          <w:p w:rsidR="00E17FB9" w:rsidRPr="003F7720" w:rsidRDefault="00E17FB9" w:rsidP="003F7720">
            <w:pPr>
              <w:pStyle w:val="ConsPlusNormal"/>
            </w:pPr>
            <w:r w:rsidRPr="003F7720">
              <w:t>Наименование и реквизиты документа, подтверждающие полномочия представителя заказчик</w:t>
            </w:r>
            <w:proofErr w:type="gramStart"/>
            <w:r w:rsidRPr="003F7720">
              <w:t>а(</w:t>
            </w:r>
            <w:proofErr w:type="spellStart"/>
            <w:proofErr w:type="gramEnd"/>
            <w:r w:rsidRPr="003F7720">
              <w:t>ов</w:t>
            </w:r>
            <w:proofErr w:type="spellEnd"/>
            <w:r w:rsidRPr="003F7720">
              <w:t>) комплексных кадастровых работ:</w:t>
            </w:r>
            <w:r w:rsidR="003F7720" w:rsidRPr="003F7720">
              <w:t xml:space="preserve"> </w:t>
            </w:r>
            <w:r w:rsidR="003F7720" w:rsidRPr="003F7720">
              <w:rPr>
                <w:u w:val="single"/>
              </w:rPr>
              <w:t xml:space="preserve">  - </w:t>
            </w:r>
          </w:p>
        </w:tc>
      </w:tr>
      <w:tr w:rsidR="00E17FB9" w:rsidTr="00516E20">
        <w:tc>
          <w:tcPr>
            <w:tcW w:w="9242" w:type="dxa"/>
            <w:tcBorders>
              <w:left w:val="single" w:sz="4" w:space="0" w:color="auto"/>
              <w:bottom w:val="single" w:sz="4" w:space="0" w:color="auto"/>
              <w:right w:val="single" w:sz="4" w:space="0" w:color="auto"/>
            </w:tcBorders>
          </w:tcPr>
          <w:p w:rsidR="00E17FB9" w:rsidRPr="00BE479A" w:rsidRDefault="00E17FB9" w:rsidP="00957374">
            <w:pPr>
              <w:pStyle w:val="ConsPlusNormal"/>
            </w:pPr>
            <w:r w:rsidRPr="00BE479A">
              <w:t>Адрес электронной почты (для направления уведомления о результатах внесения сведений в Единый государственный реестр недвижимости):</w:t>
            </w:r>
            <w:r w:rsidR="00BE479A" w:rsidRPr="00BE479A">
              <w:t xml:space="preserve"> </w:t>
            </w:r>
            <w:r w:rsidR="00BE479A" w:rsidRPr="00BE479A">
              <w:rPr>
                <w:u w:val="single"/>
              </w:rPr>
              <w:t xml:space="preserve"> 21_upr@rosreestr.ru</w:t>
            </w:r>
            <w:r w:rsidR="00BE479A" w:rsidRPr="00BE479A">
              <w:t xml:space="preserve">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FA6166">
            <w:pPr>
              <w:pStyle w:val="ConsPlusNormal"/>
              <w:outlineLvl w:val="1"/>
            </w:pPr>
            <w:bookmarkStart w:id="2" w:name="Par49"/>
            <w:bookmarkEnd w:id="2"/>
            <w:r w:rsidRPr="00B31951">
              <w:rPr>
                <w:b/>
                <w:bCs/>
                <w:bdr w:val="none" w:sz="0" w:space="0" w:color="auto" w:frame="1"/>
                <w:shd w:val="clear" w:color="auto" w:fill="FFFFFF"/>
              </w:rPr>
              <w:t>5. Сведения об исполнителе комплексных кадастровых работ:</w:t>
            </w:r>
            <w:r w:rsidR="00FA6166">
              <w:t xml:space="preserve"> </w:t>
            </w:r>
          </w:p>
        </w:tc>
      </w:tr>
    </w:tbl>
    <w:sectPr w:rsidR="000C1C06" w:rsidRPr="00C2756E" w:rsidSect="005C2E0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851" w:right="567" w:bottom="851" w:left="1531" w:header="0" w:footer="0" w:gutter="0"/>
      <w:cols w:space="720"/>
      <w:docGrid w:linePitch="272"/>
    </w:sectPr>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2C161F">
            <w:pPr>
              <w:pStyle w:val="ConsPlusNormal"/>
            </w:pPr>
            <w:r w:rsidRPr="00623F3C">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sidR="00247534" w:rsidRPr="00247534">
              <w:t xml:space="preserve"> </w:t>
            </w:r>
            <w:r w:rsidR="00247534" w:rsidRPr="00247534">
              <w:rPr>
                <w:u w:val="single"/>
              </w:rPr>
              <w:t xml:space="preserve"> Филиал ППК "Роскадастр" по Чувашской Республике - Чувашии, 428017, г. Чебоксары, Московский пр-т, д. 37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 xml:space="preserve">Фамилия, имя, отчество </w:t>
            </w:r>
            <w:r w:rsidR="009D2ED9">
              <w:t xml:space="preserve">кадастрового инженера </w:t>
            </w:r>
            <w:r w:rsidRPr="00B31951">
              <w:t xml:space="preserve">(последнее - при наличии) </w:t>
            </w:r>
            <w:r w:rsidRPr="00B31951">
              <w:rPr>
                <w:u w:val="single"/>
              </w:rPr>
              <w:t xml:space="preserve"> </w:t>
            </w:r>
            <w:r w:rsidR="00BE0071" w:rsidRPr="00BE0071">
              <w:rPr>
                <w:u w:val="single"/>
              </w:rPr>
              <w:t xml:space="preserve">Казакова Наталия Владимировна</w:t>
            </w:r>
            <w:r w:rsidRPr="00B31951">
              <w:t xml:space="preserve">  и основной государственный регистрационный номер кадастрового инженера индивидуального предпринимателя (ОГРНИП):  </w:t>
            </w:r>
            <w:r>
              <w:rPr>
                <w:sz w:val="22"/>
                <w:szCs w:val="22"/>
                <w:u w:val="single"/>
              </w:rPr>
              <w:t xml:space="preserve"> </w:t>
            </w:r>
            <w:r w:rsidR="00FE5186" w:rsidRPr="00FE5186">
              <w:rPr>
                <w:u w:val="single"/>
              </w:rPr>
              <w:t xml:space="preserve"> -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Страховой номер индивидуального лицевого счета в системе обязательного пенсионного страхован</w:t>
            </w:r>
            <w:r>
              <w:t>ия Российской Федерации (СНИЛС) кадастрового инженера</w:t>
            </w:r>
            <w:r w:rsidRPr="00B31951">
              <w:rPr>
                <w:u w:val="single"/>
              </w:rPr>
              <w:t xml:space="preserve"> </w:t>
            </w:r>
            <w:r w:rsidR="00C20D17" w:rsidRPr="00C20D17">
              <w:rPr>
                <w:u w:val="single"/>
              </w:rPr>
              <w:t xml:space="preserve">15584669616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B31951" w:rsidP="000939EA">
            <w:pPr>
              <w:pStyle w:val="ConsPlusNormal"/>
            </w:pPr>
            <w:r w:rsidRPr="00B31951">
              <w:t xml:space="preserve">Уникальный реестровый номер </w:t>
            </w:r>
            <w:r>
              <w:t xml:space="preserve">кадастрового инженера </w:t>
            </w:r>
            <w:r w:rsidRPr="00B31951">
              <w:t>в реестре саморегулируемой организации кадастровых инженеров и дата внесения сведений о физическом лице в такой реестр</w:t>
            </w:r>
            <w:r>
              <w:rPr>
                <w:sz w:val="22"/>
                <w:szCs w:val="22"/>
              </w:rPr>
              <w:t xml:space="preserve"> </w:t>
            </w:r>
            <w:r w:rsidRPr="00B31951">
              <w:rPr>
                <w:u w:val="single"/>
              </w:rPr>
              <w:t xml:space="preserve"> </w:t>
            </w:r>
            <w:r w:rsidR="00601D1C" w:rsidRPr="00601D1C">
              <w:rPr>
                <w:u w:val="single"/>
              </w:rPr>
              <w:t xml:space="preserve">21-14-49, 22.07.2016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9D2ED9" w:rsidP="009D2ED9">
            <w:pPr>
              <w:pStyle w:val="ConsPlusNormal"/>
            </w:pPr>
            <w:r>
              <w:t xml:space="preserve">Полное или (в случае, если имеется) </w:t>
            </w:r>
            <w:r w:rsidR="00B31951" w:rsidRPr="00B31951">
              <w:t>сокращенное наименование саморегулируемой организации кадастровых инженеров, членом которой является кадастровый инженер</w:t>
            </w:r>
            <w:r w:rsidR="00B31951">
              <w:rPr>
                <w:sz w:val="22"/>
                <w:szCs w:val="22"/>
              </w:rPr>
              <w:t xml:space="preserve">  </w:t>
            </w:r>
            <w:r w:rsidR="00B31951">
              <w:rPr>
                <w:sz w:val="22"/>
                <w:szCs w:val="22"/>
                <w:u w:val="single"/>
              </w:rPr>
              <w:t xml:space="preserve"> </w:t>
            </w:r>
            <w:r w:rsidR="006367CC" w:rsidRPr="006367CC">
              <w:rPr>
                <w:u w:val="single"/>
              </w:rPr>
              <w:t xml:space="preserve">Саморегулируемая организация «Ассоциация кадастровых инженеров Поволжья»</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pPr>
            <w:r>
              <w:t>Контактный телефон:</w:t>
            </w:r>
            <w:r w:rsidR="00303A98">
              <w:t xml:space="preserve"> </w:t>
            </w:r>
            <w:r w:rsidR="003137EE" w:rsidRPr="003137EE">
              <w:rPr>
                <w:u w:val="single"/>
              </w:rPr>
              <w:t xml:space="preserve">89991997717</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303A98" w:rsidP="00303A98">
            <w:pPr>
              <w:pStyle w:val="ConsPlusNormal"/>
            </w:pPr>
            <w:r>
              <w:t>Почтовый адрес и а</w:t>
            </w:r>
            <w:r w:rsidR="009D2ED9">
              <w:t>дрес электронной почты</w:t>
            </w:r>
            <w:r w:rsidR="002C5655">
              <w:t>, по которым осуществляется связь с кадастровым инженером:</w:t>
            </w:r>
            <w:r>
              <w:t xml:space="preserve"> </w:t>
            </w:r>
            <w:r w:rsidR="003A59B0" w:rsidRPr="003A59B0">
              <w:rPr>
                <w:u w:val="single"/>
              </w:rPr>
              <w:t xml:space="preserve">428003, г. Чебоксары,   пр-т Ленина, д. 3, кв.9, n.v.kazakova@internet.ru</w:t>
            </w:r>
            <w:bookmarkStart w:id="0" w:name="_GoBack"/>
            <w:bookmarkEnd w:id="0"/>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1191"/>
        <w:gridCol w:w="1276"/>
        <w:gridCol w:w="1559"/>
        <w:gridCol w:w="2268"/>
        <w:gridCol w:w="2438"/>
      </w:tblGrid>
      <w:tr w:rsidR="00126BBA" w:rsidTr="00974316">
        <w:tc>
          <w:tcPr>
            <w:tcW w:w="9242" w:type="dxa"/>
            <w:gridSpan w:val="6"/>
            <w:tcBorders>
              <w:top w:val="single" w:sz="4" w:space="0" w:color="auto"/>
              <w:left w:val="single" w:sz="4" w:space="0" w:color="auto"/>
              <w:bottom w:val="single" w:sz="4" w:space="0" w:color="auto"/>
              <w:right w:val="single" w:sz="4" w:space="0" w:color="auto"/>
            </w:tcBorders>
          </w:tcPr>
          <w:p w:rsidR="00126BBA" w:rsidRPr="00624A57" w:rsidRDefault="00126BBA" w:rsidP="00624A57">
            <w:pPr>
              <w:pStyle w:val="ConsPlusNormal"/>
              <w:outlineLvl w:val="2"/>
              <w:rPr>
                <w:b/>
              </w:rPr>
            </w:pPr>
            <w:r w:rsidRPr="00624A57">
              <w:rPr>
                <w:b/>
              </w:rPr>
              <w:t>6. Перечень документов, использованных при подготовке карты-плана территории</w:t>
            </w:r>
            <w:r w:rsidR="00624A57">
              <w:rPr>
                <w:b/>
              </w:rPr>
              <w:t>:</w:t>
            </w:r>
          </w:p>
        </w:tc>
      </w:tr>
      <w:tr w:rsidR="00126BBA" w:rsidTr="00974316">
        <w:tc>
          <w:tcPr>
            <w:tcW w:w="510" w:type="dxa"/>
            <w:vMerge w:val="restart"/>
            <w:tcBorders>
              <w:top w:val="single" w:sz="4" w:space="0" w:color="auto"/>
              <w:left w:val="single" w:sz="4" w:space="0" w:color="auto"/>
              <w:right w:val="single" w:sz="4" w:space="0" w:color="auto"/>
            </w:tcBorders>
          </w:tcPr>
          <w:p w:rsidR="00126BBA" w:rsidRDefault="00126BBA" w:rsidP="00974316">
            <w:pPr>
              <w:pStyle w:val="ConsPlusNormal"/>
              <w:jc w:val="center"/>
            </w:pPr>
            <w:r>
              <w:t>N п/п</w:t>
            </w:r>
          </w:p>
        </w:tc>
        <w:tc>
          <w:tcPr>
            <w:tcW w:w="8732" w:type="dxa"/>
            <w:gridSpan w:val="5"/>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Реквизиты документа</w:t>
            </w:r>
          </w:p>
        </w:tc>
      </w:tr>
      <w:tr w:rsidR="00126BBA" w:rsidTr="00126BBA">
        <w:tc>
          <w:tcPr>
            <w:tcW w:w="510" w:type="dxa"/>
            <w:vMerge/>
            <w:tcBorders>
              <w:left w:val="single" w:sz="4" w:space="0" w:color="auto"/>
              <w:bottom w:val="single" w:sz="4" w:space="0" w:color="auto"/>
              <w:right w:val="single" w:sz="4" w:space="0" w:color="auto"/>
            </w:tcBorders>
          </w:tcPr>
          <w:p w:rsidR="00126BBA" w:rsidRDefault="00126BBA" w:rsidP="00974316">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Вид</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Дата</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Номер</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Наименование</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Иные сведения</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2</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4</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5</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6</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1</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30.01.2025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321-20-2025-002</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"Соглашение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2</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03.07.2025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КУВИ-001/2025-132884762</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Кадастровый план территории</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3</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01.01.2023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Цифровой ортофотоплан </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5D2E57" w:rsidRDefault="005D2E57" w:rsidP="005D2E57">
            <w:pPr>
              <w:pStyle w:val="ConsPlusNormal"/>
              <w:outlineLvl w:val="2"/>
              <w:rPr>
                <w:b/>
              </w:rPr>
            </w:pPr>
            <w:bookmarkStart w:id="0" w:name="Par70"/>
            <w:bookmarkEnd w:id="0"/>
            <w:r w:rsidRPr="005D2E57">
              <w:rPr>
                <w:b/>
              </w:rPr>
              <w:t>7. Пояснения к карте-плану территории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015FC4" w:rsidRDefault="00015FC4" w:rsidP="00EB333B">
            <w:pPr>
              <w:pStyle w:val="ConsPlusNormal"/>
            </w:pPr>
            <w:bookmarkStart w:id="0" w:name="Par70"/>
            <w:bookmarkEnd w:id="0"/>
            <w:r w:rsidRPr="00015FC4">
              <w:t xml:space="preserve">
                    1. На территории кадастрового квартала 21:01:011101 Филиалом ППК «Роскадастр» по Чувашской Республике - Чувашии 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 321-20-2025-002 от 30.01.2025 г. выполняются комплексные кадастровые работы. В соответствии с ч.1 ст.42.1 Федерального закона от 24.07.2007 № 221-ФЗ «О кадастровой деятельности» под комплексными кадастровыми работами (далее – ККР)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Из п.1 ч.6 ст.42.1 Федерального закона от 24.07.2007 № 221-ФЗ «О кадастровой деятельности» следует, что образование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многоквартирные дома, в рамках проведения ККР, допускается исключительно в случае, если образование таких земель предусмотрено проектом межевания территории (далее – ПМТ), утвержденном в порядке, установленном законодательством о градостроительной деятельности. Таким образом, учитывая положения п.1 ч.6 ст.42.1 Федерального закона от 24.07.2007 №221-ФЗ «О кадастровой деятельности», так как на территорию квартала 21:01:011101 отсутствует утвержденный ПМТ, то работы по образованию земельных участков не проводились. Границы земельных участков установлены с учетом их фактического использования. Для выполнения работ в качестве обоснования границ земельных участков был использован План инвентаризации кол. сада «Чайка» Чебоксарского городского округа. Работы проводились картографическим методом. Для ориентации в целях определения границ на местности использовались картографические материалы, созданные Урало-Сибирской Гео-Информационной компанией с помощью беспилотного летательного аппарата. При выполнении ККР площадь уточняемых земельных участков определялась с учетом требований законодательства. Фактическая площадь земельного участка, не должна быть больше площади,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соответствующего целевого назначения и разрешенного использования. Фактическая площадь земельного участка не должна быть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(в случае получения значения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требуется письменное согласие правообладателя такого земельного участка). В соответствии Правилами землепользования и застройки Чебоксарского городского округа предельные минимальные размеры для вида разрешенного использования «ведение садоводства» 300 максимальные не установлены. На территории кадастрового квартала 21:01:011101, в границах которого располагается коллективный сад "Чайка", согласно сведениям ЕГРН расположено 740 объектов недвижимости, из них 453 земельных участков и 287 объектов капитального строительства. В результате выполнения комплексных кадастровых работ было произведено: - уточнение местоположения границ 45 земельных участков и 120 объектов капитального строительства. В результате выполнения комплексных кадастровых работ было выявлено, что земельный участок с кадастровым номером 21:01:011101:215 фактически используют больше, чем по сведениям ЕГРН. 21:01:000000:1523, 21:01:000000:400, 21:01:000000:401, 21:01:000000:402, 21:01:011101:489, 21:01:011101:577, 21:01:011101:586, 21:01:011101:670, 21:01:011101:722, 21:01:011101:723, 21:01:011101:733, 21:01:011101:651 территориально находятся в другом кадастровом квартале. 21:01:011101:619, 21:01:011101:718 не визуализируются. 
                <w:br/>
                Доступ к уточняемым земельным участкам осуществляется через земельный участок общего назначения коллективного сада "Чайка" на территории ведения гражданами садоводства или огородничества для собственных нужд. 
                <w:br/>
                <w:br/>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993"/>
        <w:gridCol w:w="1275"/>
        <w:gridCol w:w="1276"/>
        <w:gridCol w:w="851"/>
        <w:gridCol w:w="992"/>
        <w:gridCol w:w="1134"/>
        <w:gridCol w:w="1134"/>
        <w:gridCol w:w="1020"/>
      </w:tblGrid>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DD00A2" w:rsidRDefault="00DD00A2" w:rsidP="001525A5">
            <w:pPr>
              <w:pStyle w:val="ConsPlusNormal"/>
              <w:jc w:val="center"/>
              <w:rPr>
                <w:b/>
              </w:rPr>
            </w:pPr>
            <w:bookmarkStart w:id="0" w:name="Par70"/>
            <w:bookmarkEnd w:id="0"/>
            <w:r w:rsidRPr="00DD00A2">
              <w:rPr>
                <w:b/>
              </w:rPr>
              <w:t>Сведения о пунктах геодезической сети и средствах измерений</w:t>
            </w:r>
          </w:p>
        </w:tc>
      </w:tr>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6111BE" w:rsidRDefault="006111BE" w:rsidP="006111BE">
            <w:pPr>
              <w:pStyle w:val="ConsPlusNormal"/>
              <w:rPr>
                <w:b/>
              </w:rPr>
            </w:pPr>
            <w:r w:rsidRPr="006111BE">
              <w:rPr>
                <w:b/>
              </w:rPr>
              <w:t>1.</w:t>
            </w:r>
            <w:r>
              <w:rPr>
                <w:b/>
              </w:rPr>
              <w:t xml:space="preserve"> Сведения о пунктах геодезической сети:</w:t>
            </w:r>
          </w:p>
        </w:tc>
      </w:tr>
      <w:tr w:rsidR="006111BE" w:rsidTr="00A563CF">
        <w:tc>
          <w:tcPr>
            <w:tcW w:w="567"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993" w:type="dxa"/>
            <w:vMerge w:val="restart"/>
            <w:tcBorders>
              <w:top w:val="single" w:sz="4" w:space="0" w:color="auto"/>
              <w:left w:val="single" w:sz="4" w:space="0" w:color="auto"/>
              <w:bottom w:val="single" w:sz="4" w:space="0" w:color="auto"/>
              <w:right w:val="single" w:sz="4" w:space="0" w:color="auto"/>
            </w:tcBorders>
          </w:tcPr>
          <w:p w:rsidR="00A563CF" w:rsidRDefault="006111BE" w:rsidP="001525A5">
            <w:pPr>
              <w:pStyle w:val="ConsPlusNormal"/>
              <w:jc w:val="center"/>
            </w:pPr>
            <w:r>
              <w:t xml:space="preserve">Вид </w:t>
            </w:r>
            <w:proofErr w:type="spellStart"/>
            <w:r>
              <w:t>геоде</w:t>
            </w:r>
            <w:proofErr w:type="spellEnd"/>
            <w:r w:rsidR="00A563CF">
              <w:t>-</w:t>
            </w:r>
          </w:p>
          <w:p w:rsidR="006111BE" w:rsidRDefault="006111BE" w:rsidP="001525A5">
            <w:pPr>
              <w:pStyle w:val="ConsPlusNormal"/>
              <w:jc w:val="center"/>
            </w:pPr>
            <w:proofErr w:type="spellStart"/>
            <w:r>
              <w:t>зической</w:t>
            </w:r>
            <w:proofErr w:type="spellEnd"/>
            <w:r>
              <w:t xml:space="preserve"> сети</w:t>
            </w:r>
          </w:p>
        </w:tc>
        <w:tc>
          <w:tcPr>
            <w:tcW w:w="1275" w:type="dxa"/>
            <w:vMerge w:val="restart"/>
            <w:tcBorders>
              <w:top w:val="single" w:sz="4" w:space="0" w:color="auto"/>
              <w:left w:val="single" w:sz="4" w:space="0" w:color="auto"/>
              <w:bottom w:val="single" w:sz="4" w:space="0" w:color="auto"/>
              <w:right w:val="single" w:sz="4" w:space="0" w:color="auto"/>
            </w:tcBorders>
          </w:tcPr>
          <w:p w:rsidR="006111BE" w:rsidRDefault="006111BE" w:rsidP="006111BE">
            <w:pPr>
              <w:pStyle w:val="ConsPlusNormal"/>
              <w:jc w:val="center"/>
            </w:pPr>
            <w:r>
              <w:t xml:space="preserve">Название пункта геодезической сети и тип знака </w:t>
            </w:r>
          </w:p>
        </w:tc>
        <w:tc>
          <w:tcPr>
            <w:tcW w:w="1276" w:type="dxa"/>
            <w:vMerge w:val="restart"/>
            <w:tcBorders>
              <w:top w:val="single" w:sz="4" w:space="0" w:color="auto"/>
              <w:left w:val="single" w:sz="4" w:space="0" w:color="auto"/>
              <w:bottom w:val="single" w:sz="4" w:space="0" w:color="auto"/>
              <w:right w:val="single" w:sz="4" w:space="0" w:color="auto"/>
            </w:tcBorders>
          </w:tcPr>
          <w:p w:rsidR="00A563CF" w:rsidRDefault="00A563CF" w:rsidP="001525A5">
            <w:pPr>
              <w:pStyle w:val="ConsPlusNormal"/>
              <w:jc w:val="center"/>
            </w:pPr>
            <w:r w:rsidRPr="00A563CF">
              <w:t>Система координат пункта</w:t>
            </w:r>
            <w:r w:rsidR="006111BE">
              <w:t xml:space="preserve"> </w:t>
            </w:r>
            <w:proofErr w:type="spellStart"/>
            <w:r w:rsidR="006111BE">
              <w:t>геодези</w:t>
            </w:r>
            <w:proofErr w:type="spellEnd"/>
            <w:r>
              <w:t>-</w:t>
            </w:r>
          </w:p>
          <w:p w:rsidR="006111BE" w:rsidRDefault="006111BE" w:rsidP="001525A5">
            <w:pPr>
              <w:pStyle w:val="ConsPlusNormal"/>
              <w:jc w:val="center"/>
            </w:pPr>
            <w:r>
              <w:t>ческой сети</w:t>
            </w:r>
          </w:p>
        </w:tc>
        <w:tc>
          <w:tcPr>
            <w:tcW w:w="1843" w:type="dxa"/>
            <w:gridSpan w:val="2"/>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Координаты</w:t>
            </w:r>
            <w:r w:rsidR="00A563CF">
              <w:t xml:space="preserve"> пункта</w:t>
            </w:r>
            <w:r>
              <w:t>, м</w:t>
            </w:r>
          </w:p>
        </w:tc>
        <w:tc>
          <w:tcPr>
            <w:tcW w:w="3288" w:type="dxa"/>
            <w:gridSpan w:val="3"/>
            <w:tcBorders>
              <w:top w:val="single" w:sz="4" w:space="0" w:color="auto"/>
              <w:left w:val="single" w:sz="4" w:space="0" w:color="auto"/>
              <w:bottom w:val="single" w:sz="4" w:space="0" w:color="auto"/>
              <w:right w:val="single" w:sz="4" w:space="0" w:color="auto"/>
            </w:tcBorders>
          </w:tcPr>
          <w:p w:rsidR="00A563CF" w:rsidRDefault="00A563CF" w:rsidP="00A563CF">
            <w:pPr>
              <w:pStyle w:val="ConsPlusNormal"/>
              <w:jc w:val="center"/>
            </w:pPr>
            <w:r>
              <w:t>Дата обследования</w:t>
            </w:r>
          </w:p>
          <w:p w:rsidR="006111BE" w:rsidRDefault="006111BE" w:rsidP="00024D75">
            <w:pPr>
              <w:pStyle w:val="ConsPlusNormal"/>
              <w:jc w:val="center"/>
            </w:pPr>
            <w:r>
              <w:t xml:space="preserve"> "</w:t>
            </w:r>
            <w:r w:rsidR="00024D75" w:rsidRPr="00024D75">
              <w:t xml:space="preserve"> </w:t>
            </w:r>
            <w:r w:rsidR="00024D75" w:rsidRPr="00024D75">
              <w:rPr>
                <w:u w:val="single"/>
              </w:rPr>
              <w:t>#DD#</w:t>
            </w:r>
            <w:r w:rsidR="00024D75" w:rsidRPr="00024D75">
              <w:t xml:space="preserve"> </w:t>
            </w:r>
            <w:r>
              <w:t xml:space="preserve">" </w:t>
            </w:r>
            <w:r w:rsidR="00024D75" w:rsidRPr="00024D75">
              <w:rPr>
                <w:u w:val="single"/>
              </w:rPr>
              <w:t xml:space="preserve"> </w:t>
            </w:r>
            <w:r w:rsidR="00F14C3B" w:rsidRPr="00F14C3B">
              <w:rPr>
                <w:u w:val="single"/>
              </w:rPr>
              <w:t>#MM#</w:t>
            </w:r>
            <w:r w:rsidR="00024D75" w:rsidRPr="00024D75">
              <w:rPr>
                <w:u w:val="single"/>
              </w:rPr>
              <w:t xml:space="preserve"> </w:t>
            </w:r>
            <w:r>
              <w:t xml:space="preserve"> </w:t>
            </w:r>
            <w:r w:rsidR="00024D75" w:rsidRPr="004C0116">
              <w:rPr>
                <w:u w:val="single"/>
              </w:rPr>
              <w:t xml:space="preserve"> </w:t>
            </w:r>
            <w:r w:rsidR="001141C0" w:rsidRPr="001141C0">
              <w:rPr>
                <w:u w:val="single"/>
              </w:rPr>
              <w:t>#YYYY#</w:t>
            </w:r>
            <w:r w:rsidR="00024D75" w:rsidRPr="004C0116">
              <w:rPr>
                <w:u w:val="single"/>
              </w:rPr>
              <w:t xml:space="preserve"> </w:t>
            </w:r>
            <w:r>
              <w:t xml:space="preserve"> г.</w:t>
            </w:r>
          </w:p>
        </w:tc>
      </w:tr>
      <w:tr w:rsidR="006111BE" w:rsidTr="00A563CF">
        <w:trPr>
          <w:trHeight w:val="230"/>
        </w:trPr>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X</w:t>
            </w:r>
          </w:p>
        </w:tc>
        <w:tc>
          <w:tcPr>
            <w:tcW w:w="992"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Y</w:t>
            </w:r>
          </w:p>
        </w:tc>
        <w:tc>
          <w:tcPr>
            <w:tcW w:w="3288" w:type="dxa"/>
            <w:gridSpan w:val="3"/>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Сведения о состоянии</w:t>
            </w:r>
          </w:p>
        </w:tc>
      </w:tr>
      <w:tr w:rsidR="00A563CF" w:rsidTr="00A563CF">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2"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наружного знака пункта</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центра пункта</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марки</w:t>
            </w:r>
            <w:r w:rsidR="00A563CF">
              <w:t xml:space="preserve"> центра пункта</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993"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2</w:t>
            </w:r>
          </w:p>
        </w:tc>
        <w:tc>
          <w:tcPr>
            <w:tcW w:w="1275"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3</w:t>
            </w:r>
          </w:p>
        </w:tc>
        <w:tc>
          <w:tcPr>
            <w:tcW w:w="1276"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4</w:t>
            </w:r>
          </w:p>
        </w:tc>
        <w:tc>
          <w:tcPr>
            <w:tcW w:w="851"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5</w:t>
            </w:r>
          </w:p>
        </w:tc>
        <w:tc>
          <w:tcPr>
            <w:tcW w:w="992"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7</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8</w:t>
            </w:r>
          </w:p>
        </w:tc>
        <w:tc>
          <w:tcPr>
            <w:tcW w:w="1020"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9</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E64288" w:rsidP="001525A5">
            <w:pPr>
              <w:pStyle w:val="ConsPlusNormal"/>
            </w:pPr>
            <w:r w:rsidRPr="00E64288">
              <w:t xml:space="preserve"> - </w:t>
            </w:r>
            <w:bookmarkStart w:id="1" w:name="_GoBack"/>
            <w:bookmarkEnd w:id="1"/>
          </w:p>
        </w:tc>
        <w:tc>
          <w:tcPr>
            <w:tcW w:w="99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5"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6"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851"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99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2967"/>
        <w:gridCol w:w="2852"/>
        <w:gridCol w:w="2913"/>
      </w:tblGrid>
      <w:tr w:rsidR="006111BE" w:rsidTr="001525A5">
        <w:tc>
          <w:tcPr>
            <w:tcW w:w="9242" w:type="dxa"/>
            <w:gridSpan w:val="4"/>
            <w:tcBorders>
              <w:top w:val="single" w:sz="4" w:space="0" w:color="auto"/>
              <w:left w:val="single" w:sz="4" w:space="0" w:color="auto"/>
              <w:bottom w:val="single" w:sz="4" w:space="0" w:color="auto"/>
              <w:right w:val="single" w:sz="4" w:space="0" w:color="auto"/>
            </w:tcBorders>
          </w:tcPr>
          <w:p w:rsidR="006111BE" w:rsidRPr="006111BE" w:rsidRDefault="006111BE" w:rsidP="006111BE">
            <w:pPr>
              <w:pStyle w:val="ConsPlusNormal"/>
              <w:tabs>
                <w:tab w:val="left" w:pos="2565"/>
                <w:tab w:val="center" w:pos="4559"/>
              </w:tabs>
              <w:outlineLvl w:val="2"/>
            </w:pPr>
            <w:bookmarkStart w:id="0" w:name="Par70"/>
            <w:bookmarkEnd w:id="0"/>
            <w:r w:rsidRPr="006111BE">
              <w:rPr>
                <w:b/>
                <w:bCs/>
                <w:bdr w:val="none" w:sz="0" w:space="0" w:color="auto" w:frame="1"/>
                <w:shd w:val="clear" w:color="auto" w:fill="FFFFFF"/>
              </w:rPr>
              <w:t>2. Сведения об использованных средствах измерений:</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2967"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Наименование и обозначение типа средства измерений - прибора (инструмента, аппаратуры)</w:t>
            </w:r>
          </w:p>
        </w:tc>
        <w:tc>
          <w:tcPr>
            <w:tcW w:w="2852"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Заводской или серийный номер средства измерений</w:t>
            </w:r>
          </w:p>
        </w:tc>
        <w:tc>
          <w:tcPr>
            <w:tcW w:w="2913"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Реквизиты свидетельства о поверке прибора (инструмента, аппаратуры) и (или) срок действия поверки</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2</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3</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4</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0E59BE" w:rsidP="001525A5">
            <w:pPr>
              <w:pStyle w:val="ConsPlusNormal"/>
            </w:pPr>
            <w:r w:rsidRPr="000E59BE">
              <w:t xml:space="preserve"> - </w:t>
            </w:r>
            <w:bookmarkStart w:id="1" w:name="_GoBack"/>
            <w:bookmarkEnd w:id="1"/>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F6F2A" w:rsidRPr="001F6F2A" w:rsidTr="00E31B65">
        <w:tc>
          <w:tcPr>
            <w:tcW w:w="9242" w:type="dxa"/>
            <w:tcBorders>
              <w:top w:val="single" w:sz="4" w:space="0" w:color="auto"/>
              <w:left w:val="single" w:sz="4" w:space="0" w:color="auto"/>
              <w:bottom w:val="single" w:sz="4" w:space="0" w:color="auto"/>
              <w:right w:val="single" w:sz="4" w:space="0" w:color="auto"/>
            </w:tcBorders>
          </w:tcPr>
          <w:p w:rsidR="001F6F2A" w:rsidRPr="001F6F2A" w:rsidRDefault="00091F50" w:rsidP="00091F50">
            <w:pPr>
              <w:pStyle w:val="ConsPlusNormal"/>
              <w:spacing w:line="256" w:lineRule="auto"/>
              <w:jc w:val="center"/>
              <w:rPr>
                <w:lang w:eastAsia="en-US"/>
              </w:rPr>
            </w:pPr>
            <w:r>
              <w:rPr>
                <w:b/>
                <w:lang w:eastAsia="en-US"/>
              </w:rPr>
              <w:t>Сведения об уточняемых земельных участках</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407186.73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1220063.93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407208.94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1220072.96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407192.41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1220092.99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407188.96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1220097.17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407187.98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1220096.49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407168.79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1220085.74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407186.73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1220063.93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680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√680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80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21:01:011101:89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407645.73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1220787.35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407695.10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1220772.75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407768.30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1220751.12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407767.63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1220786.50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407702.72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1220803.57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407655.96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1220819.56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407645.73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1220787.35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21:01:011101:89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51.48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76.33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67.12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21:01:011101:89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дом 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4004 ± 22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√4004 = 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21:01:011101:89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21:01:011101:90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407655.96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1220819.56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407702.72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1220803.57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407767.63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1220786.50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407764.66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1220824.53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407747.46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1220829.25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407685.69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1220846.62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407684.40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1220847.01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407665.34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1220853.33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407655.96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1220819.56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21:01:011101:90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67.12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38.15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64.17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21:01:011101:90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дом 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3962 ± 22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√3962 = 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21:01:011101:90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21:01:011101:100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407642.50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1221104.43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407643.28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1221105.06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407653.47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1221120.82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407656.88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1221127.65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407586.02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1221184.09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407553.34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1221209.61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407537.35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1221187.23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407557.77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1221170.26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407642.50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1221104.43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21:01:011101:100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90.59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21:01:011101:100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дом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3707 ± 21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√3707 = 21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3700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21:01:011101:100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21:01:011101:109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407265.16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1220215.64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407342.73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1220165.31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407347.81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1220172.50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407350.01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1220176.43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407270.75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1220227.00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407265.16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1220215.64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21:01:011101:109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92.47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94.02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21:01:011101:109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1208 ± 12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√1208 = 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1200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 (участок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w:br/>
                21:01:011101:614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21:01:011101:109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407512.63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1220574.60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407530.97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1220611.65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407494.28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1220630.73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407479.81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1220604.80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407512.63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1220574.60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21:01:011101:152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21:01:011101:152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1499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√1499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1700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-201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21:01:011101:810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21:01:011101:152</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407530.97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1220611.65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407547.03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1220643.98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407531.53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1220653.27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407512.97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1220665.35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407494.28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1220630.73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407530.97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1220611.65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21:01:011101:153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21:01:011101:153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дом 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1528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√1528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21:01:011101:620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21:01:011101:153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21:01:011101:160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407671.69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1220934.02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407672.80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1220937.64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407678.22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407674.99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1220952.87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407673.24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1220948.40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407660.38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1220953.43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407655.44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1220955.48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407651.98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1220956.92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407612.72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1220975.06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407585.12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1220987.90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407582.27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1220971.26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407590.47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1220967.76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407627.74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1220952.29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407628.37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1220952.03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407642.35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1220946.24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407642.29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1220945.94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407667.82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1220935.19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407671.69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1220934.02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21:01:011101:160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43.25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21:01:011101:160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дом 3а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1467 ± 13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√1467 =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21:01:011101:783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21:01:011101:160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21:01:011101:163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407140.42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1220129.39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407151.14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1220141.20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9</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407165.00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1220158.00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407129.40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1220186.00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407105.13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1220156.83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407140.42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1220129.39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21:01:011101:163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9</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45.29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21:01:011101:163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54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1709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√1709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209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w:br/>
                21:01:011101:634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21:01:011101:163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21:01:011101:181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407486.11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1220629.96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407501.99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1220657.26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407448.12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1220687.37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407445.21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1220689.11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407425.89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1220700.64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407415.47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1220707.17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407405.61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1220714.08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407390.31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1220722.59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90</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407386.82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1220724.45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407371.55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1220697.19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407375.01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1220695.32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407417.33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1220669.97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407446.91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1220652.53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407466.61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1220640.92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407471.58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1220637.99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407486.11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1220629.96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21:01:011101:181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61.71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90</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90</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21:01:011101:181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4148 ± 23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√4148 = 23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21:01:011101:560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21:01:011101:181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21:01:011101:193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407155.81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1220321.89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19</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407165.70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1220349.01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407162.69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1220350.33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407154.38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1220354.92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407144.37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1220360.06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407125.85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1220369.69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407112.70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1220339.15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407155.81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1220321.89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21:01:011101:193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19</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21:01:011101:193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47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1413 ± 13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√1413 =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w:br/>
                21:01:011101:513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21:01:011101:193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407285.49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1220589.64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407300.35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1220616.08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407175.09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1220678.03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407161.91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1220650.88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407165.12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1220649.26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407269.00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1220597.90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407285.49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1220589.64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21:01:011101:204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115.88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21:01:011101:204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4194 ± 23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√4194 = 23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94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21:01:011101:545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21:01:011101:204</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21:01:011101:205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407300.35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1220616.08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407314.54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1220641.24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407299.79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1220648.90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407288.17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1220654.93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407282.86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1220657.69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407258.16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1220669.69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407228.06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1220684.31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407195.02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1220700.36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407187.66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1220703.83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407175.09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1220678.03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407300.35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1220616.08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21:01:011101:205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21:01:011101:205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4102 ± 22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√4102 = 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21:01:011101:509, 21:01:011101:738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21:01:011101:205</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21:01:011101:215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407455.71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1220953.66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407461.29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1220963.42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407451.88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1220969.72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407457.64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1220982.20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407450.32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1220987.35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407420.99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1221003.37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407411.63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1221008.65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407400.20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1220985.30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407430.00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1220968.84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407455.71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1220953.66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21:01:011101:215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21:01:011101:215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1509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√1509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w:br/>
                21:01:011101:512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21:01:011101:215</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407036.03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1219981.99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407036.41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1219981.54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407062.74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1220004.15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407033.63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1220038.08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407007.41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1220015.84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407036.03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1219981.99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21:01:011101:221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21:01:011101:221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62а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1548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√1548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21:01:011101:633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21:01:011101:221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21:01:011101:236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407046.56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1220224.16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407052.47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1220246.22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406981.44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1220246.13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406980.32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1220246.12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406978.34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1220225.08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407011.19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1220224.58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407030.38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1220224.28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407046.56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1220224.16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21:01:011101:236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21:01:011101:236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65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1518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√1518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21:01:011101:528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21:01:011101:236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21:01:011101:239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407038.44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1220294.72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407038.15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1220305.29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407035.44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1220328.45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9</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406995.39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1220330.01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406988.31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1220330.23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406984.83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1220296.09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407038.44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1220294.72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21:01:011101:239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9</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53.63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21:01:011101:239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71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1722 ± 15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√1722 = 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21:01:011101:239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21:01:011101:243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406925.40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1220026.79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49</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406965.68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1220059.00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406948.65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1220080.92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406945.95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1220079.73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406918.48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1220062.76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406909.05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1220056.94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406925.40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1220026.79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21:01:011101:243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51.57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49</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21:01:011101:243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77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1517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√1517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Под строительство индивидуального жилого дома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21:01:011101:243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406904.00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1220177.33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39</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406954.67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1220173.28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406957.20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1220204.59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406906.75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1220205.13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406904.00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1220177.33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21:01:011101:247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50.83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39</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50.45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21:01:011101:247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85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1500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√1500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21:01:011101:566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21:01:011101:247</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406957.20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1220204.59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406959.65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1220234.84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406955.16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1220234.95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406944.46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1220235.28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1220235.69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1220236.82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406909.86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1220236.99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406906.75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1220205.13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406957.20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1220204.59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21:01:011101:248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50.45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21:01:011101:248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87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1537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√1537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21:01:011101:248</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406959.65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1220234.84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406962.03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1220264.04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406912.79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1220267.22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406909.86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1220236.99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1220236.82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1220235.69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406944.46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1220235.28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406955.16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1220234.95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406959.65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1220234.84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21:01:011101:249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21:01:011101:249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89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1502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√1502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21:01:011101:696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21:01:011101:249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406915.51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1220296.49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406964.73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1220293.58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406966.78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1220321.87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406918.52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1220325.38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406915.51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1220296.49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21:01:011101:251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48.39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21:01:011101:251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93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1402 ± 13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√1402 =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-98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21:01:011101:570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21:01:011101:251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406966.78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1220321.87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406969.30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1220353.01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406921.50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1220356.31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406918.52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1220325.38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406966.78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1220321.87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21:01:011101:252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47.91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48.39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21:01:011101:252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95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1500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√1500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w:br/>
                21:01:011101:504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21:01:011101:252</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21:01:011101:257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407538.31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1220287.71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407544.65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1220302.34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407459.07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1220357.94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407450.86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1220343.57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407468.96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1220332.01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407491.31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1220317.73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407538.31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1220287.71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21:01:011101:257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102.06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55.77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21:01:011101:257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 Чандрово, ул Совхозная, д 52Г</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1660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√1660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160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21:01:011101:758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21:01:011101:257</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21:01:011101:276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406952.42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1219907.42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406975.78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1219920.34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406966.79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1219938.48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406940.25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1219927.77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406949.21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1219911.91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406952.42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1219907.42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21:01:011101:276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21:01:011101:276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71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611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√611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21:01:011101:276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21:01:011101:283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407136.81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1219961.17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407154.70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1219970.49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407140.19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1219995.74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407122.29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1219986.85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407136.81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1219961.17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21:01:011101:283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21:01:011101:283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588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√588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591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21:01:011101:985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21:01:011101:283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21:01:011101:290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407011.65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1219898.11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407029.63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1219905.90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407029.54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1219906.05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407014.32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1219934.04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406997.27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1219925.42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407011.65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1219898.11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21:01:011101:290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21:01:011101:290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607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√607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21:01:011101:290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21:01:011101:296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406845.94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1219817.09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406866.23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1219826.06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406849.61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1219852.60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406828.05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1219840.01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406845.94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1219817.09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21:01:011101:296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21:01:011101:296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23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703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√703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21:01:011101:296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21:01:011101:297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406819.16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406833.47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1219810.91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406845.94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1219817.09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406828.05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1219840.01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406815.62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1219833.82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406819.16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21:01:011101:297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21:01:011101:297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599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√599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21:01:011101:297</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21:01:011101:298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406777.38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1219802.68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406796.70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1219803.45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406795.39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1219832.70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406775.08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1219833.43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406777.38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1219802.68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21:01:011101:298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21:01:011101:298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26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594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√594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21:01:011101:1014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21:01:011101:298</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21:01:011101:300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406737.01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1219800.96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406757.10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1219801.46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406755.10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1219832.80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406735.01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1219832.00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406737.01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1219800.96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21:01:011101:300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21:01:011101:300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некоммерческое товарищество "Чайка", уч-к 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628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√628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21:01:011101:837</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21:01:011101:300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21:01:011101:309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407191.49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1220026.45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407208.10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1220034.70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407193.71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1220062.79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407176.47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1220053.83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407177.27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1220051.66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407191.49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1220026.45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21:01:011101:309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21:01:011101:309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некоммерческое товарищество "Чайка", уч-к 37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601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√601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21:01:011101:663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21:01:011101:309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21:01:011101:311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407138.75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1219999.31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407151.70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1220006.27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407136.95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1220030.56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407126.58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1220045.34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407116.25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1220037.10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407138.75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1219999.31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21:01:011101:311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43.98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21:01:011101:311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40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645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√645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21:01:011101:311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21:01:011101:316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407048.01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1219953.82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407073.53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1219966.57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407059.68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1219989.52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407037.82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1219971.81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407048.01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1219953.82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21:01:011101:316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21:01:011101:316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Московский, Садоводческое товарищество "Чайка", уч-к 45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668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√668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21:01:011101:598, 21:01:011101:667</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21:01:011101:316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407165.50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1220050.43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407186.73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1220063.93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407168.79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1220085.74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407153.13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1220069.41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407165.50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1220050.43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21:01:011101:319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21:01:011101:319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49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602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√602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21:01:011101:319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21:01:011101:323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406543.67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1219797.80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406565.00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1219800.00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406564.00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1219827.00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406541.65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1219826.32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406543.67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1219797.80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21:01:011101:323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21:01:011101:323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53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608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√608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21:01:011101:599</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21:01:011101:323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21:01:011101:326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406574.60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1219830.98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406598.81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406597.31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1219858.72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406573.20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1219859.77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406573.37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1219851.71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406574.60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1219830.98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21:01:011101:326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21:01:011101:326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Московский, Садоводческое некоммерческое товарищество "Чайка", уч-к 56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676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√676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21:01:011101:326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406915.40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1219915.45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406940.25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1219927.77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406931.77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1219945.75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406907.03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1219934.24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406912.27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1219922.62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406913.77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1219918.81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406915.40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1219915.45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21:01:011101:349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21:01:011101:349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некоммерческое товарищество "Чайка", уч-к 82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556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√556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21:01:011101:349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406940.25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1219927.77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406966.79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1219938.48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406957.93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1219954.42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406955.00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1219956.25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406949.74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1219954.31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406931.77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1219945.75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406940.25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1219927.77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21:01:011101:350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21:01:011101:350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83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573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√573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21:01:011101:350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406752.66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1219889.04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406779.64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1219889.78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406778.90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1219913.05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406778.64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1219913.39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406751.17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1219912.19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406752.66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1219889.04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21:01:011101:353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10</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21:01:011101:353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некоммерческое товарищество "Чайка", уч-к 86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641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√641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21:01:011101:668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21:01:011101:353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21:01:011101:371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406876.97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1219975.10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406893.09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1219983.12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406883.80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1220011.83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406863.03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1220001.66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406876.97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1219975.10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21:01:011101:371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21:01:011101:371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105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615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√615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21:01:011101:371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21:01:011101:372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406893.09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1219983.12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406913.14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1219992.40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406899.96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1220019.70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406883.80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1220011.83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406893.09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1219983.12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21:01:011101:372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21:01:011101:372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"Чайка", уч-к 106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603 ± 9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√603 = 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21:01:011101:372</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21:01:011101:416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407541.92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1220578.50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407562.90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1220568.62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407596.85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1220552.86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407601.53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1220563.58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407606.11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1220574.94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407607.68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1220579.30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407552.65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1220602.56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407541.92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1220578.50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21:01:011101:416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59.74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21:01:011101:416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дом 38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1659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√1659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159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21:01:011101:416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21:01:011101:420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407473.02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1220439.32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407524.51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1220404.86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407529.14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1220404.38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407537.78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1220421.95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407533.09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1220425.45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407512.11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1220441.08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407483.27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1220461.98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407473.02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1220439.32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21:01:011101:420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61.96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21:01:011101:420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Совхозная, дом 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1542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√1542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21:01:011101:816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21:01:011101:420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21:01:011101:451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407007.41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1220015.84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407033.63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1220038.08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407008.30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1220069.26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406982.08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1220048.57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407007.41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1220015.84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21:01:011101:451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21:01:011101:451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64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1382 ± 13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√1382 =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-118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индивидуального жилищного строительства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21:01:011101:451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21:01:011101:456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1219993.58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407007.41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1220015.84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406982.08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1220048.57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406953.01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1220025.88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406980.86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1219993.58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21:01:011101:456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21:01:011101:456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Чебоксарский городской округ, дер.Чандрово, ул. Междуреченская, дом 66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1502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√1502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Под строительство индивидуального жилого дома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21:01:011101:499</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Зона застройки индивидуальными жилыми домами (Ж-1) Чебоксарского городского округа 21:01-7.4</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21:01:011101:456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1E134D">
        <w:tc>
          <w:tcPr>
            <w:tcW w:w="9242" w:type="dxa"/>
            <w:tcBorders>
              <w:top w:val="single" w:sz="4" w:space="0" w:color="auto"/>
              <w:left w:val="single" w:sz="4" w:space="0" w:color="auto"/>
              <w:bottom w:val="single" w:sz="4" w:space="0" w:color="auto"/>
              <w:right w:val="single" w:sz="4" w:space="0" w:color="auto"/>
            </w:tcBorders>
            <w:hideMark/>
          </w:tcPr>
          <w:p w:rsidR="001E134D" w:rsidRPr="00F13712" w:rsidRDefault="001E134D">
            <w:pPr>
              <w:pStyle w:val="ConsPlusNormal"/>
              <w:spacing w:line="256" w:lineRule="auto"/>
              <w:jc w:val="center"/>
              <w:outlineLvl w:val="1"/>
              <w:rPr>
                <w:b/>
                <w:lang w:eastAsia="en-US"/>
              </w:rPr>
            </w:pPr>
            <w:bookmarkStart w:id="0" w:name="Par70"/>
            <w:bookmarkEnd w:id="0"/>
            <w:r w:rsidRPr="00F13712">
              <w:rPr>
                <w:b/>
                <w:lang w:eastAsia="en-US"/>
              </w:rPr>
              <w:t>Сведения об уточняемых земельных участках</w:t>
            </w:r>
            <w:r w:rsidR="00F355F6" w:rsidRPr="00F355F6">
              <w:rPr>
                <w:b/>
                <w:bCs/>
                <w:bdr w:val="none" w:sz="0" w:space="0" w:color="auto" w:frame="1"/>
                <w:shd w:val="clear" w:color="auto" w:fill="FFFFFF"/>
              </w:rPr>
              <w:t>, необходимые для исправления реестровых ошибок в сведениях о местоположении их границ</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21:01:011101:327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406598.81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1219831.78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406598.81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406626.89</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1219832.29</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1219832.29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406626.94</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1219833.24</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1219833.24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406626.87</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1219835.41</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1219835.41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406626.60</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1219841.27</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1219841.27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406626.13</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1219855.13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1219855.13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406626.01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1219857.41</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406626.01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1219857.41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406597.31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1219858.72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406598.81</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1219831.78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406598.81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1219831.78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406597.45</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1219858.89</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21:01:011101:327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5</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6</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7</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8</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21:01:011101:327</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городской округ город Чебоксары, д Чандрово, территория СНТ Чайка, земельный участок 57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740 ± 10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√740 = 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741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 - </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Зона садоводства, огородничества (СХ-3) Чебоксарского городского округа 21:01-7.16</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21:01:011101:327</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9B75DE">
        <w:tc>
          <w:tcPr>
            <w:tcW w:w="9242" w:type="dxa"/>
            <w:tcBorders>
              <w:top w:val="single" w:sz="4" w:space="0" w:color="auto"/>
              <w:left w:val="single" w:sz="4" w:space="0" w:color="auto"/>
              <w:bottom w:val="single" w:sz="4" w:space="0" w:color="auto"/>
              <w:right w:val="single" w:sz="4" w:space="0" w:color="auto"/>
            </w:tcBorders>
            <w:hideMark/>
          </w:tcPr>
          <w:p w:rsidR="001E134D" w:rsidRPr="00C116AD" w:rsidRDefault="00C116AD" w:rsidP="00C116AD">
            <w:pPr>
              <w:pStyle w:val="ConsPlusNormal"/>
              <w:jc w:val="center"/>
              <w:outlineLvl w:val="1"/>
              <w:rPr>
                <w:b/>
                <w:lang w:eastAsia="en-US"/>
              </w:rPr>
            </w:pPr>
            <w:bookmarkStart w:id="0" w:name="_GoBack"/>
            <w:r w:rsidRPr="00C116AD">
              <w:rPr>
                <w:b/>
                <w:lang w:eastAsia="en-US"/>
              </w:rPr>
              <w:t>Описание местоположения здания, сооружения, объекта незавершенного строительства на земельном участке</w:t>
            </w: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21:01:000000:1565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407265.59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1220554.45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407271.15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1220564.17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407260.78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1220569.54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407258.44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1220564.50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407263.00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1220562.06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407260.50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1220557.32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407265.59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1220554.45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21:01:000000:1565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ул.Междуреченская, 31а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21:01:000000:1565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21:01:011101:491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406873.93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1219911.87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406880.15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1219914.51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406877.37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1219921.01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406871.38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1219918.15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406873.93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1219911.87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21:01:011101:491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Российская Федерация, Чувашская Республика - Чувашия, городской округ город Чебоксары, деревня Чандрово, территория СНТ Чайка, здание 80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сдт Чайка, 80</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21:01:011101:491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21:01:011101:494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406823.37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1219916.87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406826.22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1219918.29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406823.87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1219922.93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406820.96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1219921.51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406823.37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1219916.87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21:01:011101:494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сдт Чайка, 90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21:01:011101:494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21:01:011101:499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406972.41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1220015.32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406974.89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1220017.36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406972.48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1220020.36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406978.62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1220025.48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406971.97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1220034.10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406963.20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1220026.86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406972.41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1220015.32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21:01:011101:499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66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21:01:011101:499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21:01:011101:503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407247.71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1220523.12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407251.23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1220529.35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407242.61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1220534.01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407239.27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1220527.69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407247.71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1220523.12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21:01:011101:503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21:01:011101:503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406965.41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1220345.83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406965.79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1220353.19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406955.54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1220353.75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406955.36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1220346.58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406965.41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1220345.83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21:01:011101:504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Чебоксары г ул. Междуреченская, д.95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21:01:011101:504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21:01:011101:505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407215.99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1220385.51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407221.38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1220395.39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407208.81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1220402.46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407203.22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1220392.22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407215.99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1220385.51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21:01:011101:505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ул. Междуреченская, д.38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21:01:011101:505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21:01:011101:509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407309.13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1220635.61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407312.30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1220641.77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407297.77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1220649.22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407294.79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1220642.88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407309.13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1220635.61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21:01:011101:509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Чебоксарский городской округ, дер.Чандрово, ул. Междуреченская, дом 25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21:01:011101:509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21:01:011101:510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407226.79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1220488.07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407231.82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1220497.94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407222.32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1220502.60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407217.66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1220492.73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407226.79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1220488.07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21:01:011101:510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21:01:011101:510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21:01:011101:511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407470.47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1220918.23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407476.43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1220927.17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407468.98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1220932.39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407462.83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1220923.07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407470.47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1220918.23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21:01:011101:511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Чебоксары г ул.Междуреченская</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21:01:011101:511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21:01:011101:512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407452.02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1220975.05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407455.84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1220981.95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407446.81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1220986.98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407442.61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1220980.08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407452.02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1220975.05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21:01:011101:512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21:01:011101:512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21:01:011101:513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407154.13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1220327.12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407156.60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1220333.64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407145.47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1220338.14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407142.79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1220331.29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407154.13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1220327.12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21:01:011101:513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47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21:01:011101:513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21:01:011101:516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407352.42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1220725.09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407353.60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1220727.77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407349.75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1220729.70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407348.46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1220727.02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407352.42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1220725.09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21:01:011101:516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19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21:01:011101:516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1220352.80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407166.01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1220361.36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407158.74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1220365.00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407154.89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1220356.22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1220352.80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21:01:011101:519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45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21:01:011101:519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407192.34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1220423.53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407196.30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1220431.77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407187.09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1220436.27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407183.35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1220428.35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407192.34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1220423.53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21:01:011101:520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41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21:01:011101:520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21:01:011101:523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407009.13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1219970.77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407016.41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1219976.66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407015.66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1219977.61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407016.73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1219978.69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407016.62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1219980.51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407015.34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1219982.01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407013.95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1219981.90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407013.17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1219982.65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н9О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407008.38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1219979.00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н10О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407006.68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1219981.26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407000.14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1219975.58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407003.25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1219971.95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407005.82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1219974.19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407009.13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1219970.77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21:01:011101:523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Чебоксары г ул. Междуреченская</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21:01:011101:523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21:01:011101:527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406949.03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1220094.43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406949.03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1220099.49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406939.40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1220099.85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406939.33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1220094.72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406949.03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1220094.43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21:01:011101:527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ул. Междуреченская, д.79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21:01:011101:527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21:01:011101:528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406980.23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1220239.06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406994.09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1220239.15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406994.15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1220245.81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406980.53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1220246.01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406980.23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1220239.06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21:01:011101:528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65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21:01:011101:528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21:01:011101:536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407058.86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1220095.86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407069.97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1220105.41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407063.71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1220113.22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407052.60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1220103.68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407058.86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1220095.86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21:01:011101:536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62 строение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21:01:011101:536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21:01:011101:538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1220568.32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407276.95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1220576.62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407266.16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1220582.56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407261.30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1220574.27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1220568.32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21:01:011101:538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29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21:01:011101:538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21:01:011101:539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407258.64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1220544.70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407261.93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1220550.33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407253.79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1220554.87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407250.51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1220549.08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407258.64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1220544.70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21:01:011101:539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21:01:011101:539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407322.32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1220658.60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407326.54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1220666.26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407316.84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1220671.42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407312.78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1220663.60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407322.32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1220658.60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21:01:011101:540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 Междуреченская, д 23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21:01:011101:540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21:01:011101:543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407532.74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1220931.74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407545.09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1220938.47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407542.12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1220944.73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407529.45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1220937.85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407532.74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1220931.74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21:01:011101:543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21:01:011101:543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21:01:011101:545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407294.94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1220609.16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407298.38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1220615.41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407286.02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1220622.30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407282.58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1220616.04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407294.94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1220609.16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21:01:011101:545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27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21:01:011101:545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407471.25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1220838.51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407475.17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1220844.45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407466.71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1220849.30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407462.96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1220843.51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407471.25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1220838.51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21:01:011101:547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21:01:011101:547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1220223.36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407171.97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1220231.34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407163.21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1220236.66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407158.52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1220228.52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1220223.36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21:01:011101:548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50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21:01:011101:548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407345.24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1220623.16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407348.83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1220629.18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407340.31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1220634.50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407336.55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1220628.71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407345.24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1220623.16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21:01:011101:549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20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21:01:011101:549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407184.41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1220297.13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1220305.73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407178.07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1220313.55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407172.44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1220304.71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407184.41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1220297.13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21:01:011101:550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Чебоксары г ул.Междуреченская</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21:01:011101:550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407244.88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1220448.33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407250.66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1220457.79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407243.00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1220462.57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407237.36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1220452.86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407244.88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1220448.33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21:01:011101:551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21:01:011101:551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407232.99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1220422.99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407235.02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1220426.98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407223.99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1220432.69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407222.11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1220428.85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407232.99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1220422.99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21:01:011101:552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21:01:011101:552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407175.26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1220260.91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407179.79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1220268.89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407170.72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1220274.21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407166.02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1220265.92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407175.26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1220260.91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21:01:011101:553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48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21:01:011101:553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21:01:011101:560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407386.93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1220694.11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407391.31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1220702.08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407383.49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1220706.62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407378.63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1220698.17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407386.93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1220694.11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21:01:011101:560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16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21:01:011101:560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21:01:011101:561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407379.42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1220540.32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407384.74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1220550.18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407376.29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1220554.87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407370.97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1220545.01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407379.42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1220540.32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21:01:011101:561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Чебоксары г ул. Междуреченская</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21:01:011101:561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21:01:011101:562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407379.42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1220674.71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407383.49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1220682.06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407373.79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1220687.07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407370.03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1220680.03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407379.42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1220674.71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21:01:011101:562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18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21:01:011101:562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21:01:011101:564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407199.51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1220439.73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407202.32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1220444.89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407194.50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1220448.64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407191.84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1220443.32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407199.51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1220439.73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21:01:011101:564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21:01:011101:564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21:01:011101:566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1220180.02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406951.23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1220186.75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406941.52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1220187.69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406941.21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1220180.81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1220180.02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21:01:011101:566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ул. Междуреченская, д.85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21:01:011101:566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406983.61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406991.59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1220258.09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406991.83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1220267.48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406983.70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1220267.72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406983.61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21:01:011101:568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Чебоксары г ул.Междуреченская</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21:01:011101:568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21:01:011101:570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406959.36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1220299.08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406959.99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1220308.31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406948.73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1220309.10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406947.79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1220300.02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406959.36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1220299.08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21:01:011101:570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Междуреченская, д. 93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21:01:011101:570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21:01:011101:571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407068.62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1220151.69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407072.06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1220154.98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407072.85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1220154.04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407077.38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1220158.35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407072.69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1220163.67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407064.55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1220155.84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407068.62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1220151.69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21:01:011101:571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51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21:01:011101:571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21:01:011101:572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407094.85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1220041.00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407102.99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1220048.36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407098.68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1220053.45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407090.69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1220046.33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407094.85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1220041.00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21:01:011101:572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ул. Междуреченская, д.58а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21:01:011101:572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21:01:011101:578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406566.74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1219802.12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406571.13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1219802.20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406571.01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1219809.01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406566.59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1219808.89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406566.74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1219802.12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21:01:011101:578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 г Чебоксары, садоводческое товарищество "Чайка", уч-к 52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21:01:011101:578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21:01:011101:598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407060.24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1219967.02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407067.44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1219971.02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407062.90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1219979.16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407058.76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1219976.66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407059.15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1219975.79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407056.25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1219974.07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407060.24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1219967.02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21:01:011101:598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"Чайка", уч 45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21:01:011101:598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21:01:011101:599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406544.67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1219801.53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406549.05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1219801.84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406548.90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1219806.70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406544.36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1219806.47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406544.67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1219801.53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21:01:011101:599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"Чайка", уч 53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21:01:011101:599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21:01:011101:600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407231.45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1220065.82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407234.34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1220067.46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407231.21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1220072.40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407228.47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1220070.75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407231.45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1220065.82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21:01:011101:600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63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21:01:011101:600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407315.37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1220570.12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407319.13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1220577.16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407311.61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1220581.08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407307.86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1220574.11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407315.37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1220570.12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21:01:011101:604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24Б</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21:01:011101:604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21:01:011101:607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407001.61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1220372.92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407002.39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1220385.84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406993.23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1220386.47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406992.45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1220373.47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407001.61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1220372.92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21:01:011101:607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Междуреченская, д. 75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21:01:011101:607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21:01:011101:611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407536.09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1220327.21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407537.10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1220328.89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407534.60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1220330.49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407533.58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1220328.81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407536.09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1220327.21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21:01:011101:611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22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21:01:011101:611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21:01:011101:613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407564.46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1220558.77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407567.75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1220566.05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407558.90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1220569.97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407555.70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1220562.68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407564.46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1220558.77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21:01:011101:613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40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21:01:011101:613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21:01:011101:614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407285.80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1220206.92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407289.87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1220214.24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407279.56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1220220.35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407275.62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1220212.75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407285.80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1220206.92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21:01:011101:614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49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21:01:011101:614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21:01:011101:616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407541.41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1220308.86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407545.75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1220316.32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407538.01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1220321.21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407533.67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1220313.61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407541.41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1220308.86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21:01:011101:616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52 строение В</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21:01:011101:616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21:01:011101:618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407519.28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1220508.95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407525.12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1220516.00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407517.25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1220523.33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407511.68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1220515.86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407519.28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1220508.95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21:01:011101:618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42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21:01:011101:618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407537.60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1220626.50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407541.81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1220634.78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407532.85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1220638.98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407529.05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1220630.43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407537.60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1220626.50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407336.51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1220681.47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407341.80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1220690.84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407334.67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1220694.77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407329.45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1220685.34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407336.51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1220681.47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Междуреченская, д.21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406967.89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1220390.98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406968.30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1220402.25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406955.00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1220403.06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406954.59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1220391.79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406967.89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1220390.98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Междуреченская, дом 99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407341.80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1220690.84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407345.52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1220697.22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407337.93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1220701.15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407334.67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1220694.77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407341.80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1220690.84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Междуреченская, д.21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406989.41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1220335.73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406997.01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1220335.19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406997.35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1220341.30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406989.75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1220341.78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406989.41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1220335.73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Междуреченская, жилой дом №73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407450.19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1220998.30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407454.94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1221005.90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407448.69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1221009.35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407449.44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1221010.72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407443.87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1221014.10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407439.53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1221006.91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407441.36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1221003.38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407450.19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1220998.30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1 строение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407081.92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1220114.47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407088.16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1220119.63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407081.10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1220128.05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407075.27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1220122.89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407081.92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1220114.47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58 строение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407256.89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1220460.48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407261.24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1220468.22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407249.97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1220474.87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407245.49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1220467.13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407256.89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1220460.48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21:01:011101:629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21:01:011101:629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21:01:011101:630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406950.93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1220007.51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406956.63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1220011.85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406951.48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1220018.78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406945.90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1220014.30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406950.93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1220007.51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21:01:011101:630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68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21:01:011101:630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21:01:011101:631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407175.51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1220386.91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407178.03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1220392.54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407170.29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1220396.75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407167.71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1220390.98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407175.51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1220386.91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21:01:011101:631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43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21:01:011101:631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21:01:011101:632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407127.73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1220106.13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407134.04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1220113.86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407126.51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1220120.17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407120.20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1220112.51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407127.73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1220106.13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21:01:011101:632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56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21:01:011101:632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21:01:011101:633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407045.27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1219993.26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407052.73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1219999.09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407044.72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1220008.73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407037.80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1220002.62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407045.27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1219993.26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21:01:011101:633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Междуреченская, д.62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21:01:011101:633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21:01:011101:634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407119.65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1220153.44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407125.63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1220163.07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407116.53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1220169.72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407110.28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1220159.54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407119.65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1220153.44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21:01:011101:634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54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21:01:011101:634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407019.34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1220446.09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407019.89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1220456.55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407009.97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1220456.95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407009.43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1220446.77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407019.34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1220446.09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21:01:011101:635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75 строение Б</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21:01:011101:635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21:01:011101:636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407321.67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1220243.97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407324.25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1220248.32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407316.17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1220253.34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407313.53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1220249.00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407321.67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1220243.97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21:01:011101:636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47А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21:01:011101:636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406886.93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1219919.31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406892.70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1219921.96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406890.39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1219926.78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406884.69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1219924.19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406886.93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1219919.31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21:01:011101:640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некоммерческое товарищество "Чайка", участок №81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21:01:011101:640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21:01:011101:642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21:01:011101:642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Сооружение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 - </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"Чайка", участок 19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21:01:011101:642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21:01:011101:644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406730.37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1219904.45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406730.37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1219909.74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406724.26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1219909.61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406724.26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1219904.32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406730.37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1219904.45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21:01:011101:644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"Чайка", участок №85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21:01:011101:644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21:01:011101:645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406522.57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1219800.01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1219800.21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1219806.59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406522.43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1219806.39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406522.57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1219800.01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21:01:011101:645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"Чайка", участок №54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21:01:011101:645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21:01:011101:651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Сооружение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 - </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некоммерческое садоводческое товарищество "Чайка", участок №77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21:01:011101:651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21:01:011101:655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407139.32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1220039.84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407143.93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1220042.62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407141.36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1220047.17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407136.61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1220044.18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407139.32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1220039.84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21:01:011101:655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"Чайка", участок №50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21:01:011101:655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21:01:011101:663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407183.77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1220045.74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407189.60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1220049.47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407185.39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1220056.67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407179.56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1220053.21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407183.77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1220045.74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21:01:011101:663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"Чайка", участок 37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21:01:011101:663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21:01:011101:667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407049.40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1219958.06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407053.95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1219960.64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407050.41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1219966.48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407045.93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1219963.89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407049.40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1219958.06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21:01:011101:667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"Чайка", участок 45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21:01:011101:667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406771.97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1219892.57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406775.97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1219892.91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406775.84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1219897.94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406771.70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1219897.74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406771.97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1219892.57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21:01:011101:668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некоммерческое товарищество "Чайка", участок 86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21:01:011101:668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21:01:011101:688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407680.47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1220966.52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1220973.04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407673.95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1220976.97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407671.23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1220970.46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407680.47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1220966.52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21:01:011101:688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21:01:011101:688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21:01:011101:693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407034.81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1220123.65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407040.92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1220128.40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407033.72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1220137.49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407027.89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1220132.88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407034.81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1220123.65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21:01:011101:693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53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21:01:011101:693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407372.98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1220797.27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407376.03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1220802.66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407371.17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1220805.39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407368.30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1220799.79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407372.98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1220797.27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21:01:011101:694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Междуреченская, д. 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21:01:011101:694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21:01:011101:695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407274.10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1220499.48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407277.76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1220505.86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407270.03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1220510.34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407266.22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1220503.55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407274.10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1220499.48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21:01:011101:695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30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21:01:011101:695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21:01:011101:696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406941.43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1220237.66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406941.69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1220245.27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406938.71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1220245.26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406939.12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1220250.15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406931.93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1220250.56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406931.38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1220238.07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406941.43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1220237.66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21:01:011101:696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Междуреченская, д. 89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21:01:011101:696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21:01:011101:697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407211.53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1220461.34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407214.34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1220466.74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407205.80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1220471.95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407202.57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1220473.42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407199.85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1220467.18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407211.53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1220461.34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21:01:011101:697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Междуреченская, д. 37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21:01:011101:697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21:01:011101:717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406925.68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406929.35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1220003.39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406926.50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1220008.97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406922.70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1220007.06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406925.68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1220001.36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21:01:011101:717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"Чайка", участок 107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21:01:011101:717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407634.41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1220973.61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407638.13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1220982.71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407630.40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1220986.70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407627.82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1220980.91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407625.60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1220981.77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407624.03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1220978.19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407634.41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1220973.61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21:01:011101:719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21:01:011101:719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407703.95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1221048.94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407712.25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1221056.97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407708.03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1221061.76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407699.37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1221053.59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407703.95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1221048.94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21:01:011101:720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21:01:011101:720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407721.49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1221019.37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407721.49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1221027.68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407711.03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1221027.39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407711.04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1221019.08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407721.49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1221019.37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21:01:011101:721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21:01:011101:721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21:01:011101:724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407722.49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1220981.84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407722.93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1220984.57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407725.15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1220984.21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407725.43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1220987.65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407709.17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1220989.72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407708.31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1220981.70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407718.48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1220980.27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407718.70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1220982.34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407722.49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1220981.84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21:01:011101:724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10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21:01:011101:724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21:01:011101:725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407716.47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1220956.35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407718.48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1220966.23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407705.74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1220969.09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407703.44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1220958.93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407716.47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1220956.35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21:01:011101:725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12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21:01:011101:725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21:01:011101:726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407670.68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1220866.34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407682.68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1220863.32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407684.72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1220872.42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407679.01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1220873.73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407679.38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1220875.32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407673.51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1220876.90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407670.68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1220866.34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21:01:011101:726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18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21:01:011101:726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21:01:011101:728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407400.40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1220407.25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407405.83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1220415.92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407398.11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1220420.51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407392.88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1220411.74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407400.40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1220407.25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21:01:011101:728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25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21:01:011101:728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407629.09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1220739.31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407633.05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1220749.33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407623.03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1220753.30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407619.06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1220742.87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407629.09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1220739.31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21:01:011101:729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26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21:01:011101:729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21:01:011101:730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407355.19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1220109.86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407356.58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1220111.92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407357.49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1220111.43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407360.10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1220115.60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407359.29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1220116.07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407361.87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1220120.44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407354.56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1220124.79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407347.87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1220114.04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407355.19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1220109.86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21:01:011101:730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Совхозная, д.27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21:01:011101:730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21:01:011101:732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407684.96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1220882.19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407687.49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1220889.03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407678.49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1220892.12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407676.15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1220885.28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407684.96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1220882.19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21:01:011101:732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Совхозная, д.16а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21:01:011101:732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407496.51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1220241.37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407503.08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1220252.71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407495.76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1220257.12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407491.73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1220250.46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407492.67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1220249.99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407489.85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1220245.31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407496.51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1220241.37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21:01:011101:735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58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21:01:011101:735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21:01:011101:736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407381.38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1220773.81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407387.75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1220784.12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407376.41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1220790.68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407370.13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1220780.08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407381.38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1220773.81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21:01:011101:736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21:01:011101:736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21:01:011101:737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407200.96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1220365.91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407205.89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1220375.39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407195.31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1220380.65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407190.61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1220371.01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407200.96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1220365.91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21:01:011101:737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42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21:01:011101:737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21:01:011101:738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407305.15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1220628.98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407308.25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1220634.60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407300.61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1220638.60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407297.74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1220632.92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407305.15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1220628.98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21:01:011101:738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25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21:01:011101:738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21:01:011101:739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407162.99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1220200.96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407168.37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1220207.41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407160.00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1220214.10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407160.36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1220214.58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407155.94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1220218.04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407148.53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1220208.96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407156.06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1220202.99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407157.38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1220204.90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407162.99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1220200.96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21:01:011101:739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52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21:01:011101:739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407285.55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1220519.44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407288.66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1220524.81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407280.90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1220529.11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407277.79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1220523.62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407285.55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1220519.44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21:01:011101:740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28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21:01:011101:740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21:01:011101:741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407409.79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1220729.08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407414.22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1220736.50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407404.30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1220741.99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407400.00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1220734.58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407409.79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1220729.08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21:01:011101:741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14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21:01:011101:741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21:01:011101:742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407463.67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1220899.19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407467.01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1220904.69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407460.45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1220908.63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407456.98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1220902.78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407463.67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1220899.19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21:01:011101:742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21:01:011101:742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21:01:011101:743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407306.46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1220217.45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407309.81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1220223.54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407300.00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1220228.91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407296.54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1220222.94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407306.46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1220217.45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21:01:011101:743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ул. Междуреченская, д.44а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21:01:011101:743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21:01:011101:744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1220021.24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407073.99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1220027.59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407069.18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1220032.85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407070.23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1220033.86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407067.18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1220037.18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407066.63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1220036.84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407063.96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1220039.93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407055.36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1220032.64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н9О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407064.55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1220021.65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н10О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407065.55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1220022.74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407067.12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1220021.24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21:01:011101:744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ул. Междуреченская, д.60а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21:01:011101:744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21:01:011101:745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407025.80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1220068.32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407033.04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1220074.30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407027.92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1220080.42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407020.93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1220074.81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407025.80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1220068.32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21:01:011101:745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64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21:01:011101:745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21:01:011101:759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407417.95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1221048.47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407421.06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1221054.33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407418.69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1221055.33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407421.06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1221060.32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407413.96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1221063.94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407408.84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1221052.96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407417.95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1221048.47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21:01:011101:759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Чебоксарский городской округ, дер.Чандрово, ул. Междуреченская, дом 1а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21:01:011101:759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21:01:011101:779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407436.28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1220853.05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407441.52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1220862.15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407431.29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1220868.13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407426.05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1220859.28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407436.28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1220853.05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21:01:011101:779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Междуреченская, дом 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21:01:011101:779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21:01:011101:783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407668.64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1220935.20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407672.05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1220943.75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407660.67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1220948.35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407661.73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1220951.32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407652.19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1220955.06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407650.28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1220950.39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407652.58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1220948.22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407650.48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1220942.83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407668.64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1220935.20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21:01:011101:783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Чебоксарский городской округ, дер.Чандрово, ул. Совхозная, дом 3а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21:01:011101:783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21:01:011101:785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407564.38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1220680.45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407568.13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1220687.49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407566.15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1220688.40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407566.62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1220689.33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407561.82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1220691.83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407561.42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1220690.97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407559.45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1220691.89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407556.03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1220684.98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407564.38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1220680.45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21:01:011101:785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11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21:01:011101:785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21:01:011101:791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406526.76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1219808.32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406526.56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1219814.83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406522.15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1219814.77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406522.28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406526.76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1219808.32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21:01:011101:791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"Чайка", уч 54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21:01:011101:791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406572.21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1219851.26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406572.14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1219857.46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406564.12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1219856.99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406564.05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1219857.58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406556.55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1219857.39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406556.75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1219845.48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406563.99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1219845.75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406563.92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1219847.33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н9О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406566.95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1219847.38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н10О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406566.94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1219851.13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406572.21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1219851.26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21:01:011101:792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тер сдт Чайка, уч 55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21:01:011101:792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406523.30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1219830.76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406529.88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1219830.93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406529.79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1219834.95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406523.30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1219834.95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406523.30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1219830.76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21:01:011101:794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"Чайка", д 110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д. 110</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21:01:011101:794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21:01:011101:795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406649.30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1219803.98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406654.87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1219804.07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406654.96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1219809.28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406649.29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1219809.19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406649.30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1219803.98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21:01:011101:795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снт Чайка, уч-к 33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21:01:011101:795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21:01:011101:810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407518.18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1220597.49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407520.10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1220600.69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407521.20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1220600.14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407525.76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1220608.18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407514.89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1220614.58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407508.13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1220603.43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407518.18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1220597.49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21:01:011101:810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деревня Чандрово, улица Совхозная, дом 17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21:01:011101:810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21:01:011101:828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406944.48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1219908.37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406947.65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1219910.04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406944.55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1219915.65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406941.54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1219914.23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406944.48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1219908.37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21:01:011101:828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"Чайка", уч-к  70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Садоводческое товарищество "Чайка", уч-к  70</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21:01:011101:828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21:01:011101:829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406951.76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1219869.86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406957.11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1219872.62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406951.25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1219882.75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406946.31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1219879.99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406951.76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1219869.86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21:01:011101:829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 Чайка", уч 18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21:01:011101:829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21:01:011101:835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406774.19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1219844.50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406778.71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1219844.58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406778.38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1219850.35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406774.03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1219850.36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406774.19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1219844.50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21:01:011101:835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снт Чайка, уч 63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21:01:011101:835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21:01:011101:836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406717.44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1219803.22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406721.04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1219803.15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406720.87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1219808.83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406717.27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1219808.83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406717.44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1219803.22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21:01:011101:836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некоммерческое товарищество "Чайка", уч-к 29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Садоводческое некоммерческое товарищество "Чайка", уч-к 29</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21:01:011101:836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21:01:011101:837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406750.58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1219806.07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406753.77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1219806.07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406753.77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1219810.09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406750.59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1219810.09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406750.58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1219806.07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21:01:011101:837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Чувашия Чувашская Республика -, г. Чебоксары, Садоводческое некоммерческое товарищество "Чайка", уч-к 28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21:01:011101:837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21:01:011101:1015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407613.45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1220840.82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407615.27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1220852.02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407605.28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1220853.69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407603.61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1220842.48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407613.45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1220840.82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21:01:011101:1015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21:01:011101</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д Чандрово, ул Совхозная, д 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21:01:011101:1015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E74CFA">
        <w:tc>
          <w:tcPr>
            <w:tcW w:w="9242" w:type="dxa"/>
            <w:tcBorders>
              <w:top w:val="single" w:sz="4" w:space="0" w:color="auto"/>
              <w:left w:val="single" w:sz="4" w:space="0" w:color="auto"/>
              <w:bottom w:val="single" w:sz="4" w:space="0" w:color="auto"/>
              <w:right w:val="single" w:sz="4" w:space="0" w:color="auto"/>
            </w:tcBorders>
            <w:hideMark/>
          </w:tcPr>
          <w:p w:rsidR="00552F70" w:rsidRPr="0084107B" w:rsidRDefault="00552F70">
            <w:pPr>
              <w:pStyle w:val="ConsPlusNormal"/>
              <w:spacing w:line="256" w:lineRule="auto"/>
              <w:jc w:val="center"/>
              <w:outlineLvl w:val="1"/>
              <w:rPr>
                <w:b/>
                <w:lang w:eastAsia="en-US"/>
              </w:rPr>
            </w:pPr>
            <w:r w:rsidRPr="0084107B">
              <w:rPr>
                <w:b/>
                <w:lang w:eastAsia="en-US"/>
              </w:rPr>
              <w:t>Схема границ земельных участков</w:t>
            </w:r>
          </w:p>
        </w:tc>
      </w:tr>
      <w:tr w:rsidR="00552F70" w:rsidRPr="00552F70" w:rsidTr="00E74CFA">
        <w:tc>
          <w:tcPr>
            <w:tcW w:w="9242" w:type="dxa"/>
            <w:tcBorders>
              <w:top w:val="single" w:sz="4" w:space="0" w:color="auto"/>
              <w:left w:val="single" w:sz="4" w:space="0" w:color="auto"/>
              <w:bottom w:val="nil"/>
              <w:right w:val="single" w:sz="4" w:space="0" w:color="auto"/>
            </w:tcBorders>
          </w:tcPr>
          <w:p w:rsidR="00552F70" w:rsidRPr="00552F70" w:rsidRDefault="00E74CFA" w:rsidP="005C0D97">
            <w:pPr>
              <w:pStyle w:val="ConsPlusNormal"/>
              <w:spacing w:line="256" w:lineRule="auto"/>
              <w:jc w:val="center"/>
              <w:rPr>
                <w:lang w:eastAsia="en-US"/>
              </w:rPr>
            </w:pPr>
            <w:r w:rsidRPr="00E74CFA">
              <w:rPr>
                <w:lang w:eastAsia="en-US"/>
              </w:rPr>
              <w:pict>
                <v:shape style="width:462.233189pt;height:423.981207pt">
                  <v:imagedata r:id="rId33"/>
                </v:shape>
              </w:pict>
            </w:r>
            <w:bookmarkStart w:id="0" w:name="_GoBack"/>
            <w:bookmarkEnd w:id="0"/>
          </w:p>
        </w:tc>
      </w:tr>
      <w:tr w:rsidR="00552F70" w:rsidRPr="00552F70" w:rsidTr="00E74CFA">
        <w:tc>
          <w:tcPr>
            <w:tcW w:w="9242" w:type="dxa"/>
            <w:tcBorders>
              <w:top w:val="nil"/>
              <w:left w:val="single" w:sz="4" w:space="0" w:color="auto"/>
              <w:bottom w:val="nil"/>
              <w:right w:val="single" w:sz="4" w:space="0" w:color="auto"/>
            </w:tcBorders>
            <w:hideMark/>
          </w:tcPr>
          <w:p w:rsidR="00552F70" w:rsidRPr="00552F70" w:rsidRDefault="00552F70">
            <w:pPr>
              <w:pStyle w:val="ConsPlusNormal"/>
              <w:spacing w:line="256" w:lineRule="auto"/>
              <w:jc w:val="center"/>
              <w:rPr>
                <w:lang w:eastAsia="en-US"/>
              </w:rPr>
            </w:pPr>
            <w:r>
              <w:rPr>
                <w:lang w:eastAsia="en-US"/>
              </w:rPr>
              <w:t>Масштаб 1: _________________________________</w:t>
            </w:r>
          </w:p>
        </w:tc>
      </w:tr>
      <w:tr w:rsidR="00552F70" w:rsidRPr="00552F70" w:rsidTr="00E74CFA">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5"/>
        <w:gridCol w:w="7677"/>
      </w:tblGrid>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D12021">
            <w:pPr>
              <w:pStyle w:val="ConsPlusNormal"/>
              <w:spacing w:line="256" w:lineRule="auto"/>
              <w:rPr>
                <w:lang w:eastAsia="en-US"/>
              </w:rPr>
            </w:pPr>
            <w:r>
              <w:rPr>
                <w:noProof/>
              </w:rPr>
              <w:drawing>
                <wp:inline distT="0" distB="0" distL="0" distR="0" wp14:anchorId="2D711146" wp14:editId="65B06E3D">
                  <wp:extent cx="889620" cy="1238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ущ_гр.bmp"/>
                          <pic:cNvPicPr/>
                        </pic:nvPicPr>
                        <pic:blipFill>
                          <a:blip r:embed="rId53">
                            <a:extLst>
                              <a:ext uri="{28A0092B-C50C-407E-A947-70E740481C1C}">
                                <a14:useLocalDpi xmlns:a14="http://schemas.microsoft.com/office/drawing/2010/main" val="0"/>
                              </a:ext>
                            </a:extLst>
                          </a:blip>
                          <a:stretch>
                            <a:fillRect/>
                          </a:stretch>
                        </pic:blipFill>
                        <pic:spPr>
                          <a:xfrm>
                            <a:off x="0" y="0"/>
                            <a:ext cx="911861" cy="126921"/>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существующая часть границы</w:t>
            </w:r>
            <w:r w:rsidR="00D12021">
              <w:t xml:space="preserve"> земельного участка/объекта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rPr>
              <w:drawing>
                <wp:inline distT="0" distB="0" distL="0" distR="0" wp14:anchorId="3C8202C3" wp14:editId="62B0BC31">
                  <wp:extent cx="873057" cy="1143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__уточн_испр_гр.bmp"/>
                          <pic:cNvPicPr/>
                        </pic:nvPicPr>
                        <pic:blipFill>
                          <a:blip r:embed="rId50">
                            <a:extLst>
                              <a:ext uri="{28A0092B-C50C-407E-A947-70E740481C1C}">
                                <a14:useLocalDpi xmlns:a14="http://schemas.microsoft.com/office/drawing/2010/main" val="0"/>
                              </a:ext>
                            </a:extLst>
                          </a:blip>
                          <a:stretch>
                            <a:fillRect/>
                          </a:stretch>
                        </pic:blipFill>
                        <pic:spPr>
                          <a:xfrm>
                            <a:off x="0" y="0"/>
                            <a:ext cx="911860" cy="119380"/>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вновь образованная часть границы</w:t>
            </w:r>
            <w:r w:rsidR="00D12021">
              <w:t xml:space="preserve"> земельного участка/объекта недвижимости</w:t>
            </w:r>
          </w:p>
        </w:tc>
      </w:tr>
      <w:tr w:rsidR="009E1EDB"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9E1EDB" w:rsidRDefault="00CA3982">
            <w:pPr>
              <w:pStyle w:val="ConsPlusNormal"/>
              <w:spacing w:line="256" w:lineRule="auto"/>
            </w:pPr>
            <w:r>
              <w:rPr>
                <w:noProof/>
              </w:rPr>
              <w:drawing>
                <wp:inline distT="0" distB="0" distL="0" distR="0" wp14:anchorId="31309D56" wp14:editId="3110B78C">
                  <wp:extent cx="904324" cy="142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варт.bmp"/>
                          <pic:cNvPicPr/>
                        </pic:nvPicPr>
                        <pic:blipFill>
                          <a:blip r:embed="rId47">
                            <a:extLst>
                              <a:ext uri="{28A0092B-C50C-407E-A947-70E740481C1C}">
                                <a14:useLocalDpi xmlns:a14="http://schemas.microsoft.com/office/drawing/2010/main" val="0"/>
                              </a:ext>
                            </a:extLst>
                          </a:blip>
                          <a:stretch>
                            <a:fillRect/>
                          </a:stretch>
                        </pic:blipFill>
                        <pic:spPr>
                          <a:xfrm>
                            <a:off x="0" y="0"/>
                            <a:ext cx="911860" cy="144066"/>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9E1EDB" w:rsidRDefault="009E1EDB">
            <w:pPr>
              <w:pStyle w:val="ConsPlusNormal"/>
              <w:spacing w:line="256" w:lineRule="auto"/>
            </w:pPr>
            <w:r>
              <w:t>- граница кадастрового квартала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695E3E63" wp14:editId="5F8C5592">
                  <wp:extent cx="228600" cy="2400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уч.bmp"/>
                          <pic:cNvPicPr/>
                        </pic:nvPicPr>
                        <pic:blipFill>
                          <a:blip r:embed="rId40">
                            <a:extLst>
                              <a:ext uri="{28A0092B-C50C-407E-A947-70E740481C1C}">
                                <a14:useLocalDpi xmlns:a14="http://schemas.microsoft.com/office/drawing/2010/main" val="0"/>
                              </a:ext>
                            </a:extLst>
                          </a:blip>
                          <a:stretch>
                            <a:fillRect/>
                          </a:stretch>
                        </pic:blipFill>
                        <pic:spPr>
                          <a:xfrm>
                            <a:off x="0" y="0"/>
                            <a:ext cx="232287" cy="243902"/>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25BBBAAD" wp14:editId="2DF54342">
                  <wp:extent cx="228600" cy="1789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он.bmp"/>
                          <pic:cNvPicPr/>
                        </pic:nvPicPr>
                        <pic:blipFill>
                          <a:blip r:embed="rId35">
                            <a:extLst>
                              <a:ext uri="{28A0092B-C50C-407E-A947-70E740481C1C}">
                                <a14:useLocalDpi xmlns:a14="http://schemas.microsoft.com/office/drawing/2010/main" val="0"/>
                              </a:ext>
                            </a:extLst>
                          </a:blip>
                          <a:stretch>
                            <a:fillRect/>
                          </a:stretch>
                        </pic:blipFill>
                        <pic:spPr>
                          <a:xfrm>
                            <a:off x="0" y="0"/>
                            <a:ext cx="236220" cy="184867"/>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кадастровый номер исходного, измененного или уточняемого земельного участка</w:t>
            </w:r>
            <w:r w:rsidR="00CA3982">
              <w:t>/объекта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:123:ЗУ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образуемого путем раздела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земельного участка образуемого путем перераспределения, или в случае образования земельного участка из земель, находящихся в государственной или муниципальной собственности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:123/5</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существующей части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Pr="00F65775" w:rsidRDefault="0049670F" w:rsidP="0049670F">
            <w:pPr>
              <w:rPr>
                <w:rFonts w:ascii="Arial" w:hAnsi="Arial" w:cs="Arial"/>
                <w:color w:val="FF0000"/>
              </w:rPr>
            </w:pPr>
            <w:r w:rsidRPr="00F65775">
              <w:rPr>
                <w:rFonts w:ascii="Arial" w:hAnsi="Arial" w:cs="Arial"/>
                <w:color w:val="FF0000"/>
              </w:rPr>
              <w:t>:123/чзу</w:t>
            </w:r>
            <w:proofErr w:type="gramStart"/>
            <w:r w:rsidRPr="00F65775">
              <w:rPr>
                <w:rFonts w:ascii="Arial" w:hAnsi="Arial" w:cs="Arial"/>
                <w:color w:val="FF0000"/>
              </w:rPr>
              <w:t>1</w:t>
            </w:r>
            <w:proofErr w:type="gramEnd"/>
          </w:p>
          <w:p w:rsidR="0049670F" w:rsidRPr="00F65775" w:rsidRDefault="0049670F" w:rsidP="0049670F">
            <w:pPr>
              <w:rPr>
                <w:rFonts w:ascii="Arial" w:hAnsi="Arial" w:cs="Arial"/>
                <w:color w:val="FF0000"/>
              </w:rPr>
            </w:pPr>
            <w:r w:rsidRPr="00F65775">
              <w:rPr>
                <w:rFonts w:ascii="Arial" w:hAnsi="Arial" w:cs="Arial"/>
                <w:color w:val="FF0000"/>
              </w:rPr>
              <w:t>:123/ЗУ</w:t>
            </w:r>
            <w:proofErr w:type="gramStart"/>
            <w:r w:rsidRPr="00F65775">
              <w:rPr>
                <w:rFonts w:ascii="Arial" w:hAnsi="Arial" w:cs="Arial"/>
                <w:color w:val="FF0000"/>
              </w:rPr>
              <w:t>1</w:t>
            </w:r>
            <w:proofErr w:type="gramEnd"/>
            <w:r w:rsidRPr="00F65775">
              <w:rPr>
                <w:rFonts w:ascii="Arial" w:hAnsi="Arial" w:cs="Arial"/>
                <w:color w:val="FF0000"/>
              </w:rPr>
              <w:t>/чзу1</w:t>
            </w:r>
          </w:p>
          <w:p w:rsidR="0049670F" w:rsidRDefault="0049670F" w:rsidP="0049670F">
            <w:pPr>
              <w:pStyle w:val="ConsPlusNormal"/>
              <w:spacing w:line="256" w:lineRule="auto"/>
              <w:rPr>
                <w:lang w:eastAsia="en-US"/>
              </w:rPr>
            </w:pPr>
            <w:r w:rsidRPr="00F65775">
              <w:rPr>
                <w:color w:val="FF0000"/>
              </w:rPr>
              <w:t>:ЗУ</w:t>
            </w:r>
            <w:proofErr w:type="gramStart"/>
            <w:r w:rsidRPr="00F65775">
              <w:rPr>
                <w:color w:val="FF0000"/>
              </w:rPr>
              <w:t>1</w:t>
            </w:r>
            <w:proofErr w:type="gramEnd"/>
            <w:r w:rsidRPr="00F65775">
              <w:rPr>
                <w:color w:val="FF0000"/>
              </w:rPr>
              <w:t>/чзу1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pPr>
            <w:r>
              <w:t>- обозначение образуемой ча</w:t>
            </w:r>
            <w:bookmarkStart w:id="0" w:name="_GoBack"/>
            <w:bookmarkEnd w:id="0"/>
            <w:r>
              <w:t xml:space="preserve">сти земельного участка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BA20B9">
        <w:tc>
          <w:tcPr>
            <w:tcW w:w="9242" w:type="dxa"/>
            <w:tcBorders>
              <w:top w:val="single" w:sz="4" w:space="0" w:color="auto"/>
              <w:left w:val="single" w:sz="4" w:space="0" w:color="auto"/>
              <w:bottom w:val="single" w:sz="4" w:space="0" w:color="auto"/>
              <w:right w:val="single" w:sz="4" w:space="0" w:color="auto"/>
            </w:tcBorders>
            <w:hideMark/>
          </w:tcPr>
          <w:p w:rsidR="00552F70" w:rsidRPr="00707BB8" w:rsidRDefault="00707BB8">
            <w:pPr>
              <w:pStyle w:val="ConsPlusNormal"/>
              <w:spacing w:line="256" w:lineRule="auto"/>
              <w:jc w:val="center"/>
              <w:outlineLvl w:val="1"/>
              <w:rPr>
                <w:b/>
                <w:lang w:eastAsia="en-US"/>
              </w:rPr>
            </w:pPr>
            <w:r w:rsidRPr="00707BB8">
              <w:rPr>
                <w:b/>
              </w:rPr>
              <w:t>Схема геодезических построений</w:t>
            </w:r>
          </w:p>
        </w:tc>
      </w:tr>
      <w:tr w:rsidR="00552F70" w:rsidRPr="00552F70" w:rsidTr="00BA20B9">
        <w:tc>
          <w:tcPr>
            <w:tcW w:w="9242" w:type="dxa"/>
            <w:tcBorders>
              <w:top w:val="single" w:sz="4" w:space="0" w:color="auto"/>
              <w:left w:val="single" w:sz="4" w:space="0" w:color="auto"/>
              <w:bottom w:val="nil"/>
              <w:right w:val="single" w:sz="4" w:space="0" w:color="auto"/>
            </w:tcBorders>
          </w:tcPr>
          <w:p w:rsidR="00552F70" w:rsidRPr="00552F70" w:rsidRDefault="00BA20B9" w:rsidP="00B174D9">
            <w:pPr>
              <w:pStyle w:val="ConsPlusNormal"/>
              <w:spacing w:line="256" w:lineRule="auto"/>
              <w:jc w:val="center"/>
              <w:rPr>
                <w:lang w:eastAsia="en-US"/>
              </w:rPr>
            </w:pPr>
            <w:r w:rsidRPr="00BA20B9">
              <w:rPr>
                <w:lang w:eastAsia="en-US"/>
              </w:rPr>
              <w:t xml:space="preserve"> - </w:t>
            </w:r>
          </w:p>
        </w:tc>
      </w:tr>
      <w:tr w:rsidR="00552F70" w:rsidRPr="00552F70" w:rsidTr="00BA20B9">
        <w:tc>
          <w:tcPr>
            <w:tcW w:w="9242" w:type="dxa"/>
            <w:tcBorders>
              <w:top w:val="nil"/>
              <w:left w:val="single" w:sz="4" w:space="0" w:color="auto"/>
              <w:bottom w:val="nil"/>
              <w:right w:val="single" w:sz="4" w:space="0" w:color="auto"/>
            </w:tcBorders>
            <w:hideMark/>
          </w:tcPr>
          <w:p w:rsidR="00552F70" w:rsidRPr="00707BB8" w:rsidRDefault="00552F70" w:rsidP="00707BB8">
            <w:pPr>
              <w:pStyle w:val="ConsPlusNormal"/>
              <w:spacing w:line="256" w:lineRule="auto"/>
              <w:rPr>
                <w:lang w:val="en-US" w:eastAsia="en-US"/>
              </w:rPr>
            </w:pPr>
          </w:p>
        </w:tc>
      </w:tr>
      <w:tr w:rsidR="00552F70" w:rsidRPr="00552F70" w:rsidTr="00BA20B9">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0"/>
        <w:gridCol w:w="7682"/>
      </w:tblGrid>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ункт_съем_обосн.bmp"/>
                          <pic:cNvPicPr/>
                        </pic:nvPicPr>
                        <pic:blipFill>
                          <a:blip r:embed="rId73">
                            <a:extLst>
                              <a:ext uri="{28A0092B-C50C-407E-A947-70E740481C1C}">
                                <a14:useLocalDpi xmlns:a14="http://schemas.microsoft.com/office/drawing/2010/main" val="0"/>
                              </a:ext>
                            </a:extLst>
                          </a:blip>
                          <a:stretch>
                            <a:fillRect/>
                          </a:stretch>
                        </pic:blipFill>
                        <pic:spPr>
                          <a:xfrm>
                            <a:off x="0" y="0"/>
                            <a:ext cx="200025" cy="18097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813CFB">
            <w:pPr>
              <w:pStyle w:val="ConsPlusNormal"/>
              <w:spacing w:line="256" w:lineRule="auto"/>
              <w:rPr>
                <w:lang w:eastAsia="en-US"/>
              </w:rPr>
            </w:pPr>
            <w:r w:rsidRPr="00B6788C">
              <w:t>- пункты съемочного обоснования</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381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з_ст.bmp"/>
                          <pic:cNvPicPr/>
                        </pic:nvPicPr>
                        <pic:blipFill>
                          <a:blip r:embed="rId70">
                            <a:extLst>
                              <a:ext uri="{28A0092B-C50C-407E-A947-70E740481C1C}">
                                <a14:useLocalDpi xmlns:a14="http://schemas.microsoft.com/office/drawing/2010/main" val="0"/>
                              </a:ext>
                            </a:extLst>
                          </a:blip>
                          <a:stretch>
                            <a:fillRect/>
                          </a:stretch>
                        </pic:blipFill>
                        <pic:spPr>
                          <a:xfrm>
                            <a:off x="0" y="0"/>
                            <a:ext cx="238125" cy="2381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базовая станция при спутниковых наблюдениях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4400" cy="20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правление_от_баз_ст.bmp"/>
                          <pic:cNvPicPr/>
                        </pic:nvPicPr>
                        <pic:blipFill>
                          <a:blip r:embed="rId67">
                            <a:extLst>
                              <a:ext uri="{28A0092B-C50C-407E-A947-70E740481C1C}">
                                <a14:useLocalDpi xmlns:a14="http://schemas.microsoft.com/office/drawing/2010/main" val="0"/>
                              </a:ext>
                            </a:extLst>
                          </a:blip>
                          <a:stretch>
                            <a:fillRect/>
                          </a:stretch>
                        </pic:blipFill>
                        <pic:spPr>
                          <a:xfrm>
                            <a:off x="0" y="0"/>
                            <a:ext cx="911860" cy="208968"/>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направление от базовой станции до объектов, положение которых определялось приемниками типа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98425"/>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ур_зу.bmp"/>
                          <pic:cNvPicPr/>
                        </pic:nvPicPr>
                        <pic:blipFill>
                          <a:blip r:embed="rId60">
                            <a:extLst>
                              <a:ext uri="{28A0092B-C50C-407E-A947-70E740481C1C}">
                                <a14:useLocalDpi xmlns:a14="http://schemas.microsoft.com/office/drawing/2010/main" val="0"/>
                              </a:ext>
                            </a:extLst>
                          </a:blip>
                          <a:stretch>
                            <a:fillRect/>
                          </a:stretch>
                        </pic:blipFill>
                        <pic:spPr>
                          <a:xfrm>
                            <a:off x="0" y="0"/>
                            <a:ext cx="911860" cy="984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B1352D">
            <w:pPr>
              <w:pStyle w:val="ConsPlusNormal"/>
              <w:rPr>
                <w:lang w:eastAsia="en-US"/>
              </w:rPr>
            </w:pPr>
            <w:r>
              <w:t>- контур земельного участка</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113030"/>
                  <wp:effectExtent l="0" t="0" r="254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ния_виз.bmp"/>
                          <pic:cNvPicPr/>
                        </pic:nvPicPr>
                        <pic:blipFill>
                          <a:blip r:embed="rId55">
                            <a:extLst>
                              <a:ext uri="{28A0092B-C50C-407E-A947-70E740481C1C}">
                                <a14:useLocalDpi xmlns:a14="http://schemas.microsoft.com/office/drawing/2010/main" val="0"/>
                              </a:ext>
                            </a:extLst>
                          </a:blip>
                          <a:stretch>
                            <a:fillRect/>
                          </a:stretch>
                        </pic:blipFill>
                        <pic:spPr>
                          <a:xfrm>
                            <a:off x="0" y="0"/>
                            <a:ext cx="911860" cy="113030"/>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линии визирования на измеряемые точки</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21336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ер_т.bmp"/>
                          <pic:cNvPicPr/>
                        </pic:nvPicPr>
                        <pic:blipFill>
                          <a:blip r:embed="rId74">
                            <a:extLst>
                              <a:ext uri="{28A0092B-C50C-407E-A947-70E740481C1C}">
                                <a14:useLocalDpi xmlns:a14="http://schemas.microsoft.com/office/drawing/2010/main" val="0"/>
                              </a:ext>
                            </a:extLst>
                          </a:blip>
                          <a:stretch>
                            <a:fillRect/>
                          </a:stretch>
                        </pic:blipFill>
                        <pic:spPr>
                          <a:xfrm>
                            <a:off x="0" y="0"/>
                            <a:ext cx="200025" cy="213360"/>
                          </a:xfrm>
                          <a:prstGeom prst="rect">
                            <a:avLst/>
                          </a:prstGeom>
                        </pic:spPr>
                      </pic:pic>
                    </a:graphicData>
                  </a:graphic>
                </wp:inline>
              </w:drawing>
            </w:r>
            <w:bookmarkStart w:id="0" w:name="_GoBack"/>
            <w:bookmarkEnd w:id="0"/>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измеряемые точки</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D9" w:rsidRDefault="000F62D9">
      <w:r>
        <w:separator/>
      </w:r>
    </w:p>
  </w:endnote>
  <w:endnote w:type="continuationSeparator" w:id="0">
    <w:p w:rsidR="000F62D9" w:rsidRDefault="000F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D9" w:rsidRDefault="000F62D9">
      <w:r>
        <w:separator/>
      </w:r>
    </w:p>
  </w:footnote>
  <w:footnote w:type="continuationSeparator" w:id="0">
    <w:p w:rsidR="000F62D9" w:rsidRDefault="000F6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C5F11"/>
    <w:multiLevelType w:val="hybridMultilevel"/>
    <w:tmpl w:val="7236E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70428B2"/>
    <w:multiLevelType w:val="hybridMultilevel"/>
    <w:tmpl w:val="3C90B9B4"/>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BB7D01"/>
    <w:multiLevelType w:val="hybridMultilevel"/>
    <w:tmpl w:val="971C74B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226"/>
    <w:rsid w:val="000006B6"/>
    <w:rsid w:val="00012264"/>
    <w:rsid w:val="00012347"/>
    <w:rsid w:val="00024455"/>
    <w:rsid w:val="00026E81"/>
    <w:rsid w:val="00030447"/>
    <w:rsid w:val="0005381B"/>
    <w:rsid w:val="0005512E"/>
    <w:rsid w:val="00061DC2"/>
    <w:rsid w:val="00072CF0"/>
    <w:rsid w:val="000939EA"/>
    <w:rsid w:val="000C1C06"/>
    <w:rsid w:val="000C66C3"/>
    <w:rsid w:val="000F62D9"/>
    <w:rsid w:val="00113B08"/>
    <w:rsid w:val="00115DB3"/>
    <w:rsid w:val="00116C8E"/>
    <w:rsid w:val="00124079"/>
    <w:rsid w:val="00144965"/>
    <w:rsid w:val="0017169D"/>
    <w:rsid w:val="00180B04"/>
    <w:rsid w:val="00184DC9"/>
    <w:rsid w:val="001A06D7"/>
    <w:rsid w:val="001A4070"/>
    <w:rsid w:val="001C01AC"/>
    <w:rsid w:val="001F2644"/>
    <w:rsid w:val="00224C9F"/>
    <w:rsid w:val="00225139"/>
    <w:rsid w:val="00244747"/>
    <w:rsid w:val="00250D66"/>
    <w:rsid w:val="00250D71"/>
    <w:rsid w:val="002675D3"/>
    <w:rsid w:val="002705B5"/>
    <w:rsid w:val="00275869"/>
    <w:rsid w:val="002867B5"/>
    <w:rsid w:val="00292AFA"/>
    <w:rsid w:val="002B7FC9"/>
    <w:rsid w:val="002C13FD"/>
    <w:rsid w:val="002C5655"/>
    <w:rsid w:val="002D7283"/>
    <w:rsid w:val="00303A98"/>
    <w:rsid w:val="00313F57"/>
    <w:rsid w:val="0032354F"/>
    <w:rsid w:val="00324EA6"/>
    <w:rsid w:val="003364C8"/>
    <w:rsid w:val="00345A28"/>
    <w:rsid w:val="00356E33"/>
    <w:rsid w:val="0039404E"/>
    <w:rsid w:val="003A2FE8"/>
    <w:rsid w:val="003B5B0B"/>
    <w:rsid w:val="003C191A"/>
    <w:rsid w:val="003D46AE"/>
    <w:rsid w:val="003D6383"/>
    <w:rsid w:val="003F7720"/>
    <w:rsid w:val="0040486D"/>
    <w:rsid w:val="00404C28"/>
    <w:rsid w:val="00442CEA"/>
    <w:rsid w:val="0044759A"/>
    <w:rsid w:val="004801F2"/>
    <w:rsid w:val="004829D8"/>
    <w:rsid w:val="00495601"/>
    <w:rsid w:val="004B7714"/>
    <w:rsid w:val="00516E20"/>
    <w:rsid w:val="005354EA"/>
    <w:rsid w:val="00550EA9"/>
    <w:rsid w:val="00551794"/>
    <w:rsid w:val="0055431D"/>
    <w:rsid w:val="005B3B59"/>
    <w:rsid w:val="005C2E0C"/>
    <w:rsid w:val="005C6913"/>
    <w:rsid w:val="005D6BCC"/>
    <w:rsid w:val="00615484"/>
    <w:rsid w:val="00620E4A"/>
    <w:rsid w:val="00636517"/>
    <w:rsid w:val="006A2E8A"/>
    <w:rsid w:val="006D0256"/>
    <w:rsid w:val="006E3307"/>
    <w:rsid w:val="006F2B8D"/>
    <w:rsid w:val="006F47EE"/>
    <w:rsid w:val="0072569E"/>
    <w:rsid w:val="00725DF4"/>
    <w:rsid w:val="0073691C"/>
    <w:rsid w:val="007458F4"/>
    <w:rsid w:val="007525F2"/>
    <w:rsid w:val="00755CA9"/>
    <w:rsid w:val="0076610F"/>
    <w:rsid w:val="00770F0C"/>
    <w:rsid w:val="007B496E"/>
    <w:rsid w:val="007C52D4"/>
    <w:rsid w:val="007D65C4"/>
    <w:rsid w:val="00800CDC"/>
    <w:rsid w:val="00816C3B"/>
    <w:rsid w:val="00832751"/>
    <w:rsid w:val="008348AE"/>
    <w:rsid w:val="00866BC8"/>
    <w:rsid w:val="008A3A66"/>
    <w:rsid w:val="008D0194"/>
    <w:rsid w:val="008D61D1"/>
    <w:rsid w:val="008E5327"/>
    <w:rsid w:val="008E6F4A"/>
    <w:rsid w:val="00910226"/>
    <w:rsid w:val="0093447C"/>
    <w:rsid w:val="00934E9E"/>
    <w:rsid w:val="00936B7D"/>
    <w:rsid w:val="009525E7"/>
    <w:rsid w:val="00957374"/>
    <w:rsid w:val="00964E07"/>
    <w:rsid w:val="0097362F"/>
    <w:rsid w:val="009918B0"/>
    <w:rsid w:val="009A09B3"/>
    <w:rsid w:val="009A55DC"/>
    <w:rsid w:val="009B6EA1"/>
    <w:rsid w:val="009C38BE"/>
    <w:rsid w:val="009D2ED9"/>
    <w:rsid w:val="009E7EA4"/>
    <w:rsid w:val="009F58E2"/>
    <w:rsid w:val="00A043D6"/>
    <w:rsid w:val="00A06CCD"/>
    <w:rsid w:val="00A17BF7"/>
    <w:rsid w:val="00A21C0B"/>
    <w:rsid w:val="00A30338"/>
    <w:rsid w:val="00A43C86"/>
    <w:rsid w:val="00A50625"/>
    <w:rsid w:val="00A526E4"/>
    <w:rsid w:val="00A72713"/>
    <w:rsid w:val="00AB0602"/>
    <w:rsid w:val="00AD23B1"/>
    <w:rsid w:val="00AE0020"/>
    <w:rsid w:val="00B0600C"/>
    <w:rsid w:val="00B255CD"/>
    <w:rsid w:val="00B3075E"/>
    <w:rsid w:val="00B31951"/>
    <w:rsid w:val="00B41B88"/>
    <w:rsid w:val="00B462C1"/>
    <w:rsid w:val="00BA4B1C"/>
    <w:rsid w:val="00BE4407"/>
    <w:rsid w:val="00BE479A"/>
    <w:rsid w:val="00BE4A25"/>
    <w:rsid w:val="00BF0689"/>
    <w:rsid w:val="00C141D5"/>
    <w:rsid w:val="00C2756E"/>
    <w:rsid w:val="00C424C2"/>
    <w:rsid w:val="00C652A9"/>
    <w:rsid w:val="00C8526E"/>
    <w:rsid w:val="00C93CE7"/>
    <w:rsid w:val="00CA1F46"/>
    <w:rsid w:val="00CC44ED"/>
    <w:rsid w:val="00CC49A5"/>
    <w:rsid w:val="00CE006E"/>
    <w:rsid w:val="00CF5B6E"/>
    <w:rsid w:val="00D02182"/>
    <w:rsid w:val="00D105FA"/>
    <w:rsid w:val="00D21F1C"/>
    <w:rsid w:val="00D6051C"/>
    <w:rsid w:val="00D81407"/>
    <w:rsid w:val="00D95DED"/>
    <w:rsid w:val="00DA4445"/>
    <w:rsid w:val="00DC14EF"/>
    <w:rsid w:val="00DC701D"/>
    <w:rsid w:val="00DD5F29"/>
    <w:rsid w:val="00DF3C40"/>
    <w:rsid w:val="00DF4916"/>
    <w:rsid w:val="00E17FB9"/>
    <w:rsid w:val="00E25E36"/>
    <w:rsid w:val="00E358E5"/>
    <w:rsid w:val="00E4558F"/>
    <w:rsid w:val="00E5783C"/>
    <w:rsid w:val="00E67B1D"/>
    <w:rsid w:val="00E77C71"/>
    <w:rsid w:val="00EB0B95"/>
    <w:rsid w:val="00ED5738"/>
    <w:rsid w:val="00EF08AC"/>
    <w:rsid w:val="00F112C1"/>
    <w:rsid w:val="00F215E3"/>
    <w:rsid w:val="00F33219"/>
    <w:rsid w:val="00F41818"/>
    <w:rsid w:val="00F61C16"/>
    <w:rsid w:val="00F77067"/>
    <w:rsid w:val="00FA4620"/>
    <w:rsid w:val="00FA6166"/>
    <w:rsid w:val="00FA68B0"/>
    <w:rsid w:val="00FB67C4"/>
    <w:rsid w:val="00FB798E"/>
    <w:rsid w:val="00FE0381"/>
    <w:rsid w:val="00FE23E4"/>
    <w:rsid w:val="00FF1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 w:type="paragraph" w:customStyle="1" w:styleId="ConsPlusTitle">
    <w:name w:val="ConsPlusTitle"/>
    <w:uiPriority w:val="99"/>
    <w:rsid w:val="00DD00A2"/>
    <w:pPr>
      <w:widowControl w:val="0"/>
      <w:autoSpaceDE w:val="0"/>
      <w:autoSpaceDN w:val="0"/>
      <w:adjustRightInd w:val="0"/>
    </w:pPr>
    <w:rPr>
      <w:rFonts w:ascii="Arial" w:hAnsi="Arial" w:cs="Arial"/>
      <w:b/>
      <w:bCs/>
      <w:sz w:val="16"/>
      <w:szCs w:val="16"/>
    </w:rPr>
  </w:style>
  <w:style w:type="paragraph" w:styleId="a9">
    <w:name w:val="Balloon Text"/>
    <w:basedOn w:val="a"/>
    <w:link w:val="aa"/>
    <w:rsid w:val="005B677C"/>
    <w:pPr>
      <w:spacing w:after="0" w:line="240" w:lineRule="auto"/>
    </w:pPr>
    <w:rPr>
      <w:rFonts w:ascii="Tahoma" w:hAnsi="Tahoma" w:cs="Tahoma"/>
      <w:sz w:val="16"/>
      <w:szCs w:val="16"/>
    </w:rPr>
  </w:style>
  <w:style w:type="character" w:customStyle="1" w:styleId="aa">
    <w:name w:val="Текст выноски Знак"/>
    <w:basedOn w:val="a0"/>
    <w:link w:val="a9"/>
    <w:rsid w:val="005B677C"/>
    <w:rPr>
      <w:rFonts w:ascii="Tahoma" w:hAnsi="Tahoma" w:cs="Tahoma"/>
      <w:sz w:val="16"/>
      <w:szCs w:val="16"/>
    </w:rPr>
  </w:style>
  <w:style w:type="table" w:styleId="-1">
    <w:name w:val="Table Web 1"/>
    <w:basedOn w:val="a1"/>
    <w:rsid w:val="002645C4"/>
    <w:pPr>
      <w:spacing w:after="160" w:line="25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9">
    <w:name w:val="марк основ"/>
    <w:basedOn w:val="a"/>
    <w:rsid w:val="0049670F"/>
    <w:pPr>
      <w:spacing w:before="120" w:after="120"/>
      <w:ind w:firstLine="284"/>
      <w:jc w:val="both"/>
    </w:pPr>
    <w:rPr>
      <w:rFonts w:ascii="Arial" w:hAnsi="Arial"/>
      <w:b/>
      <w:sz w:val="24"/>
    </w:rPr>
  </w:style>
  <w:style w:type="paragraph" w:styleId="aa">
    <w:name w:val="Balloon Text"/>
    <w:basedOn w:val="a"/>
    <w:link w:val="ab"/>
    <w:rsid w:val="00D12021"/>
    <w:rPr>
      <w:rFonts w:ascii="Tahoma" w:hAnsi="Tahoma" w:cs="Tahoma"/>
      <w:sz w:val="16"/>
      <w:szCs w:val="16"/>
    </w:rPr>
  </w:style>
  <w:style w:type="character" w:customStyle="1" w:styleId="ab">
    <w:name w:val="Текст выноски Знак"/>
    <w:basedOn w:val="a0"/>
    <w:link w:val="aa"/>
    <w:rsid w:val="00D120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5963">
      <w:bodyDiv w:val="1"/>
      <w:marLeft w:val="0"/>
      <w:marRight w:val="0"/>
      <w:marTop w:val="0"/>
      <w:marBottom w:val="0"/>
      <w:divBdr>
        <w:top w:val="none" w:sz="0" w:space="0" w:color="auto"/>
        <w:left w:val="none" w:sz="0" w:space="0" w:color="auto"/>
        <w:bottom w:val="none" w:sz="0" w:space="0" w:color="auto"/>
        <w:right w:val="none" w:sz="0" w:space="0" w:color="auto"/>
      </w:divBdr>
    </w:div>
    <w:div w:id="481311079">
      <w:bodyDiv w:val="1"/>
      <w:marLeft w:val="0"/>
      <w:marRight w:val="0"/>
      <w:marTop w:val="0"/>
      <w:marBottom w:val="0"/>
      <w:divBdr>
        <w:top w:val="none" w:sz="0" w:space="0" w:color="auto"/>
        <w:left w:val="none" w:sz="0" w:space="0" w:color="auto"/>
        <w:bottom w:val="none" w:sz="0" w:space="0" w:color="auto"/>
        <w:right w:val="none" w:sz="0" w:space="0" w:color="auto"/>
      </w:divBdr>
    </w:div>
    <w:div w:id="956569491">
      <w:bodyDiv w:val="1"/>
      <w:marLeft w:val="0"/>
      <w:marRight w:val="0"/>
      <w:marTop w:val="0"/>
      <w:marBottom w:val="0"/>
      <w:divBdr>
        <w:top w:val="none" w:sz="0" w:space="0" w:color="auto"/>
        <w:left w:val="none" w:sz="0" w:space="0" w:color="auto"/>
        <w:bottom w:val="none" w:sz="0" w:space="0" w:color="auto"/>
        <w:right w:val="none" w:sz="0" w:space="0" w:color="auto"/>
      </w:divBdr>
    </w:div>
    <w:div w:id="191438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33" Type="http://schemas.openxmlformats.org/officeDocument/2006/relationships/image" Target="media/resource_rId17rId33.jpg"></Relationship><Relationship Id="rId35" Type="http://schemas.openxmlformats.org/officeDocument/2006/relationships/image" Target="media/image5rId35.png"></Relationship><Relationship Id="rId40" Type="http://schemas.openxmlformats.org/officeDocument/2006/relationships/image" Target="media/image4rId40.png"></Relationship><Relationship Id="rId47" Type="http://schemas.openxmlformats.org/officeDocument/2006/relationships/image" Target="media/image3rId47.png"></Relationship><Relationship Id="rId50" Type="http://schemas.openxmlformats.org/officeDocument/2006/relationships/image" Target="media/image2rId50.png"></Relationship><Relationship Id="rId53" Type="http://schemas.openxmlformats.org/officeDocument/2006/relationships/image" Target="media/image1rId53.png"></Relationship><Relationship Id="rId55" Type="http://schemas.openxmlformats.org/officeDocument/2006/relationships/image" Target="media/image5rId55.png"></Relationship><Relationship Id="rId60" Type="http://schemas.openxmlformats.org/officeDocument/2006/relationships/image" Target="media/image4rId60.png"></Relationship><Relationship Id="rId67" Type="http://schemas.openxmlformats.org/officeDocument/2006/relationships/image" Target="media/image3rId67.png"></Relationship><Relationship Id="rId70" Type="http://schemas.openxmlformats.org/officeDocument/2006/relationships/image" Target="media/image2rId70.png"></Relationship><Relationship Id="rId73" Type="http://schemas.openxmlformats.org/officeDocument/2006/relationships/image" Target="media/image1rId73.png"></Relationship><Relationship Id="rId74" Type="http://schemas.openxmlformats.org/officeDocument/2006/relationships/image" Target="media/image6rId74.png"></Relationship></Relationships>
</file>

<file path=word/_rels/settings.xml.rels><?xml version="1.0" encoding="UTF-8" standalone="yes"?>
<Relationships xmlns="http://schemas.openxmlformats.org/package/2006/relationships"><Relationship Id="rId1" Type="http://schemas.openxmlformats.org/officeDocument/2006/relationships/attachedTemplate" Target="file:///D:\Osipoff\Projects\survey\Panorama\_Win64\Debug\Geodesy.dot\MapPlanTerritory\kpt_title.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57A10-4DFF-4573-B9C1-A0DACBA5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kpt_title</Template>
  <TotalTime>0</TotalTime>
  <Pages>1</Pages>
  <Words>284</Words>
  <Characters>1625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2023-04-17T05:46:00Z</dcterms:created>
  <dcterms:modified xsi:type="dcterms:W3CDTF">2023-06-27T08:47:00Z</dcterms:modified>
</cp:coreProperties>
</file>