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830"/>
        <w:gridCol w:w="1678"/>
        <w:gridCol w:w="3846"/>
      </w:tblGrid>
      <w:tr w:rsidR="00E61B17" w:rsidRPr="003C20CC" w:rsidTr="00D11988">
        <w:tc>
          <w:tcPr>
            <w:tcW w:w="3936" w:type="dxa"/>
          </w:tcPr>
          <w:p w:rsidR="00E61B17" w:rsidRPr="003C20CC" w:rsidRDefault="00E61B17" w:rsidP="00D11988">
            <w:pPr>
              <w:jc w:val="center"/>
              <w:rPr>
                <w:sz w:val="27"/>
                <w:szCs w:val="27"/>
              </w:rPr>
            </w:pPr>
            <w:r w:rsidRPr="003C20CC">
              <w:rPr>
                <w:sz w:val="27"/>
                <w:szCs w:val="27"/>
              </w:rPr>
              <w:t>Чăваш Республикин</w:t>
            </w:r>
          </w:p>
          <w:p w:rsidR="00E61B17" w:rsidRPr="003D60A0" w:rsidRDefault="00E61B17" w:rsidP="00D11988">
            <w:pPr>
              <w:pStyle w:val="a3"/>
              <w:jc w:val="center"/>
              <w:rPr>
                <w:rFonts w:ascii="Times New Roman Chuv" w:hAnsi="Times New Roman Chuv"/>
                <w:sz w:val="27"/>
                <w:szCs w:val="27"/>
                <w:lang w:val="ru-RU" w:eastAsia="ru-RU"/>
              </w:rPr>
            </w:pPr>
            <w:r w:rsidRPr="003D60A0">
              <w:rPr>
                <w:rFonts w:ascii="Times New Roman Chuv" w:hAnsi="Times New Roman Chuv"/>
                <w:sz w:val="27"/>
                <w:szCs w:val="27"/>
                <w:lang w:val="ru-RU" w:eastAsia="ru-RU"/>
              </w:rPr>
              <w:t>+.</w:t>
            </w:r>
            <w:r w:rsidRPr="003D60A0">
              <w:rPr>
                <w:sz w:val="27"/>
                <w:szCs w:val="27"/>
                <w:lang w:val="ru-RU" w:eastAsia="ru-RU"/>
              </w:rPr>
              <w:t>н</w:t>
            </w:r>
            <w:r w:rsidRPr="003D60A0">
              <w:rPr>
                <w:rFonts w:ascii="Times New Roman Chuv" w:hAnsi="Times New Roman Chuv"/>
                <w:sz w:val="27"/>
                <w:szCs w:val="27"/>
                <w:lang w:val="ru-RU" w:eastAsia="ru-RU"/>
              </w:rPr>
              <w:t xml:space="preserve">. </w:t>
            </w:r>
            <w:r w:rsidRPr="003D60A0">
              <w:rPr>
                <w:rFonts w:ascii="Times New Roman" w:hAnsi="Times New Roman"/>
                <w:sz w:val="27"/>
                <w:szCs w:val="27"/>
                <w:lang w:val="ru-RU" w:eastAsia="ru-RU"/>
              </w:rPr>
              <w:t>Шупашкар хула</w:t>
            </w:r>
          </w:p>
          <w:p w:rsidR="00E61B17" w:rsidRPr="003C20CC" w:rsidRDefault="00E61B17" w:rsidP="00D11988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а</w:t>
            </w:r>
            <w:r w:rsidRPr="003C20CC">
              <w:rPr>
                <w:sz w:val="27"/>
                <w:szCs w:val="27"/>
              </w:rPr>
              <w:t>дминистраций</w:t>
            </w:r>
            <w:r w:rsidRPr="003C20CC">
              <w:rPr>
                <w:rFonts w:eastAsia="Adobe Fan Heiti Std B"/>
                <w:sz w:val="27"/>
                <w:szCs w:val="27"/>
              </w:rPr>
              <w:t>ě</w:t>
            </w:r>
          </w:p>
          <w:p w:rsidR="00E61B17" w:rsidRPr="003C20CC" w:rsidRDefault="00E61B17" w:rsidP="00D11988">
            <w:pPr>
              <w:jc w:val="center"/>
              <w:rPr>
                <w:sz w:val="27"/>
                <w:szCs w:val="27"/>
              </w:rPr>
            </w:pPr>
          </w:p>
          <w:p w:rsidR="00E61B17" w:rsidRPr="00CC778A" w:rsidRDefault="00E61B17" w:rsidP="00D11988">
            <w:pPr>
              <w:jc w:val="center"/>
              <w:rPr>
                <w:sz w:val="25"/>
                <w:szCs w:val="25"/>
              </w:rPr>
            </w:pPr>
            <w:r w:rsidRPr="00CC778A">
              <w:rPr>
                <w:sz w:val="25"/>
                <w:szCs w:val="25"/>
              </w:rPr>
              <w:t>ЙЫШĂНУ</w:t>
            </w:r>
          </w:p>
        </w:tc>
        <w:bookmarkStart w:id="0" w:name="_MON_1200914591"/>
        <w:bookmarkEnd w:id="0"/>
        <w:tc>
          <w:tcPr>
            <w:tcW w:w="1701" w:type="dxa"/>
          </w:tcPr>
          <w:p w:rsidR="00E61B17" w:rsidRPr="00CC778A" w:rsidRDefault="00E61B17" w:rsidP="00D11988">
            <w:pPr>
              <w:jc w:val="center"/>
              <w:rPr>
                <w:sz w:val="25"/>
                <w:szCs w:val="25"/>
              </w:rPr>
            </w:pPr>
            <w:r w:rsidRPr="00CC778A">
              <w:rPr>
                <w:sz w:val="25"/>
                <w:szCs w:val="25"/>
                <w:lang w:val="en-US"/>
              </w:rPr>
              <w:object w:dxaOrig="858" w:dyaOrig="10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.75pt;height:70.5pt" o:ole="">
                  <v:imagedata r:id="rId8" o:title=""/>
                </v:shape>
                <o:OLEObject Type="Embed" ProgID="Word.Picture.8" ShapeID="_x0000_i1025" DrawAspect="Content" ObjectID="_1846304204" r:id="rId9"/>
              </w:object>
            </w:r>
          </w:p>
        </w:tc>
        <w:tc>
          <w:tcPr>
            <w:tcW w:w="3933" w:type="dxa"/>
          </w:tcPr>
          <w:p w:rsidR="00E61B17" w:rsidRPr="00CC778A" w:rsidRDefault="00E61B17" w:rsidP="00D11988">
            <w:pPr>
              <w:jc w:val="center"/>
              <w:rPr>
                <w:sz w:val="25"/>
                <w:szCs w:val="25"/>
              </w:rPr>
            </w:pPr>
            <w:r w:rsidRPr="00CC778A">
              <w:rPr>
                <w:sz w:val="25"/>
                <w:szCs w:val="25"/>
              </w:rPr>
              <w:t>Администрация</w:t>
            </w:r>
          </w:p>
          <w:p w:rsidR="00E61B17" w:rsidRPr="00CC778A" w:rsidRDefault="00E61B17" w:rsidP="00D11988">
            <w:pPr>
              <w:jc w:val="center"/>
              <w:rPr>
                <w:sz w:val="25"/>
                <w:szCs w:val="25"/>
              </w:rPr>
            </w:pPr>
            <w:r w:rsidRPr="00CC778A">
              <w:rPr>
                <w:sz w:val="25"/>
                <w:szCs w:val="25"/>
              </w:rPr>
              <w:t>города Новочебо</w:t>
            </w:r>
            <w:r w:rsidRPr="00CC778A">
              <w:rPr>
                <w:sz w:val="25"/>
                <w:szCs w:val="25"/>
              </w:rPr>
              <w:t>к</w:t>
            </w:r>
            <w:r w:rsidRPr="00CC778A">
              <w:rPr>
                <w:sz w:val="25"/>
                <w:szCs w:val="25"/>
              </w:rPr>
              <w:t>сарска</w:t>
            </w:r>
          </w:p>
          <w:p w:rsidR="00E61B17" w:rsidRPr="00CC778A" w:rsidRDefault="00E61B17" w:rsidP="00D11988">
            <w:pPr>
              <w:jc w:val="center"/>
              <w:rPr>
                <w:sz w:val="25"/>
                <w:szCs w:val="25"/>
              </w:rPr>
            </w:pPr>
            <w:r w:rsidRPr="00CC778A">
              <w:rPr>
                <w:sz w:val="25"/>
                <w:szCs w:val="25"/>
              </w:rPr>
              <w:t>Чувашской Респу</w:t>
            </w:r>
            <w:r w:rsidRPr="00CC778A">
              <w:rPr>
                <w:sz w:val="25"/>
                <w:szCs w:val="25"/>
              </w:rPr>
              <w:t>б</w:t>
            </w:r>
            <w:r w:rsidRPr="00CC778A">
              <w:rPr>
                <w:sz w:val="25"/>
                <w:szCs w:val="25"/>
              </w:rPr>
              <w:t>лики</w:t>
            </w:r>
          </w:p>
          <w:p w:rsidR="00E61B17" w:rsidRPr="00CC778A" w:rsidRDefault="00E61B17" w:rsidP="00D11988">
            <w:pPr>
              <w:jc w:val="center"/>
              <w:rPr>
                <w:sz w:val="25"/>
                <w:szCs w:val="25"/>
              </w:rPr>
            </w:pPr>
          </w:p>
          <w:p w:rsidR="00E61B17" w:rsidRPr="00CC778A" w:rsidRDefault="00E61B17" w:rsidP="00D11988">
            <w:pPr>
              <w:jc w:val="center"/>
              <w:rPr>
                <w:sz w:val="25"/>
                <w:szCs w:val="25"/>
              </w:rPr>
            </w:pPr>
            <w:r w:rsidRPr="00CC778A">
              <w:rPr>
                <w:sz w:val="25"/>
                <w:szCs w:val="25"/>
              </w:rPr>
              <w:t>ПОСТАНОВЛЕНИЕ</w:t>
            </w:r>
          </w:p>
        </w:tc>
      </w:tr>
    </w:tbl>
    <w:p w:rsidR="00E61B17" w:rsidRPr="00D4542B" w:rsidRDefault="00E61B17" w:rsidP="00E61B17">
      <w:pPr>
        <w:jc w:val="center"/>
      </w:pPr>
    </w:p>
    <w:p w:rsidR="00E61B17" w:rsidRDefault="008240F4" w:rsidP="005122F9">
      <w:pPr>
        <w:jc w:val="center"/>
        <w:rPr>
          <w:sz w:val="26"/>
          <w:szCs w:val="26"/>
        </w:rPr>
      </w:pPr>
      <w:r>
        <w:rPr>
          <w:sz w:val="26"/>
          <w:szCs w:val="26"/>
        </w:rPr>
        <w:t>23.07.2026</w:t>
      </w:r>
      <w:r w:rsidR="00E61B17">
        <w:rPr>
          <w:sz w:val="26"/>
          <w:szCs w:val="26"/>
        </w:rPr>
        <w:t xml:space="preserve">  №  </w:t>
      </w:r>
      <w:r w:rsidR="005122F9">
        <w:rPr>
          <w:sz w:val="26"/>
          <w:szCs w:val="26"/>
        </w:rPr>
        <w:t xml:space="preserve"> </w:t>
      </w:r>
      <w:r>
        <w:rPr>
          <w:sz w:val="26"/>
          <w:szCs w:val="26"/>
        </w:rPr>
        <w:t>1269</w:t>
      </w:r>
      <w:bookmarkStart w:id="1" w:name="_GoBack"/>
      <w:bookmarkEnd w:id="1"/>
    </w:p>
    <w:p w:rsidR="00E61B17" w:rsidRPr="00AA7D9C" w:rsidRDefault="00E61B17" w:rsidP="00E61B17">
      <w:pPr>
        <w:jc w:val="both"/>
        <w:rPr>
          <w:sz w:val="26"/>
          <w:szCs w:val="26"/>
        </w:rPr>
      </w:pPr>
    </w:p>
    <w:p w:rsidR="004841CC" w:rsidRPr="00090458" w:rsidRDefault="004841CC" w:rsidP="004841CC">
      <w:pPr>
        <w:jc w:val="both"/>
        <w:rPr>
          <w:b/>
          <w:bCs/>
          <w:sz w:val="26"/>
          <w:szCs w:val="26"/>
        </w:rPr>
      </w:pPr>
    </w:p>
    <w:p w:rsidR="004841CC" w:rsidRPr="00DE093E" w:rsidRDefault="00DE093E" w:rsidP="00711A5C">
      <w:pPr>
        <w:tabs>
          <w:tab w:val="left" w:pos="3544"/>
        </w:tabs>
        <w:ind w:right="5952"/>
        <w:jc w:val="both"/>
        <w:rPr>
          <w:b/>
          <w:sz w:val="26"/>
          <w:szCs w:val="26"/>
        </w:rPr>
      </w:pPr>
      <w:r w:rsidRPr="00DE093E">
        <w:rPr>
          <w:b/>
          <w:bCs/>
          <w:sz w:val="26"/>
          <w:szCs w:val="26"/>
        </w:rPr>
        <w:t>О назначении даты пров</w:t>
      </w:r>
      <w:r w:rsidRPr="00DE093E">
        <w:rPr>
          <w:b/>
          <w:bCs/>
          <w:sz w:val="26"/>
          <w:szCs w:val="26"/>
        </w:rPr>
        <w:t>е</w:t>
      </w:r>
      <w:r w:rsidRPr="00DE093E">
        <w:rPr>
          <w:b/>
          <w:bCs/>
          <w:sz w:val="26"/>
          <w:szCs w:val="26"/>
        </w:rPr>
        <w:t xml:space="preserve">дения </w:t>
      </w:r>
      <w:r w:rsidR="004841CC" w:rsidRPr="00DE093E">
        <w:rPr>
          <w:b/>
          <w:sz w:val="26"/>
          <w:szCs w:val="26"/>
        </w:rPr>
        <w:t>публичных слуш</w:t>
      </w:r>
      <w:r w:rsidR="004841CC" w:rsidRPr="00DE093E">
        <w:rPr>
          <w:b/>
          <w:sz w:val="26"/>
          <w:szCs w:val="26"/>
        </w:rPr>
        <w:t>а</w:t>
      </w:r>
      <w:r w:rsidR="004841CC" w:rsidRPr="00DE093E">
        <w:rPr>
          <w:b/>
          <w:sz w:val="26"/>
          <w:szCs w:val="26"/>
        </w:rPr>
        <w:t xml:space="preserve">ний </w:t>
      </w:r>
    </w:p>
    <w:p w:rsidR="004841CC" w:rsidRPr="00DE093E" w:rsidRDefault="004841CC" w:rsidP="004841CC">
      <w:pPr>
        <w:ind w:right="5101"/>
        <w:jc w:val="both"/>
        <w:rPr>
          <w:sz w:val="26"/>
          <w:szCs w:val="26"/>
        </w:rPr>
      </w:pPr>
    </w:p>
    <w:p w:rsidR="004841CC" w:rsidRPr="00DE093E" w:rsidRDefault="004841CC" w:rsidP="004841CC">
      <w:pPr>
        <w:ind w:right="5101"/>
        <w:jc w:val="both"/>
        <w:rPr>
          <w:sz w:val="26"/>
          <w:szCs w:val="26"/>
        </w:rPr>
      </w:pPr>
    </w:p>
    <w:p w:rsidR="004841CC" w:rsidRPr="00DE093E" w:rsidRDefault="004841CC" w:rsidP="004841CC">
      <w:pPr>
        <w:ind w:firstLine="720"/>
        <w:jc w:val="both"/>
        <w:rPr>
          <w:sz w:val="26"/>
          <w:szCs w:val="26"/>
        </w:rPr>
      </w:pPr>
      <w:r w:rsidRPr="00DE093E">
        <w:rPr>
          <w:sz w:val="26"/>
          <w:szCs w:val="26"/>
        </w:rPr>
        <w:t xml:space="preserve">В соответствии со </w:t>
      </w:r>
      <w:r w:rsidR="00090458" w:rsidRPr="00DE093E">
        <w:rPr>
          <w:sz w:val="26"/>
          <w:szCs w:val="26"/>
        </w:rPr>
        <w:t xml:space="preserve">статьей 46 </w:t>
      </w:r>
      <w:r w:rsidRPr="00DE093E">
        <w:rPr>
          <w:sz w:val="26"/>
          <w:szCs w:val="26"/>
        </w:rPr>
        <w:t>Градостроительного кодекса Российской</w:t>
      </w:r>
      <w:r w:rsidR="003B58FF" w:rsidRPr="00DE093E">
        <w:rPr>
          <w:sz w:val="26"/>
          <w:szCs w:val="26"/>
        </w:rPr>
        <w:t xml:space="preserve"> </w:t>
      </w:r>
      <w:r w:rsidRPr="00DE093E">
        <w:rPr>
          <w:sz w:val="26"/>
          <w:szCs w:val="26"/>
        </w:rPr>
        <w:t>Фед</w:t>
      </w:r>
      <w:r w:rsidRPr="00DE093E">
        <w:rPr>
          <w:sz w:val="26"/>
          <w:szCs w:val="26"/>
        </w:rPr>
        <w:t>е</w:t>
      </w:r>
      <w:r w:rsidRPr="00DE093E">
        <w:rPr>
          <w:sz w:val="26"/>
          <w:szCs w:val="26"/>
        </w:rPr>
        <w:t>рации, Федеральным законом от 06</w:t>
      </w:r>
      <w:r w:rsidR="003B58FF" w:rsidRPr="00DE093E">
        <w:rPr>
          <w:sz w:val="26"/>
          <w:szCs w:val="26"/>
        </w:rPr>
        <w:t>.10.</w:t>
      </w:r>
      <w:r w:rsidRPr="00DE093E">
        <w:rPr>
          <w:sz w:val="26"/>
          <w:szCs w:val="26"/>
        </w:rPr>
        <w:t xml:space="preserve">2003 № 131-ФЗ «Об общих принципах организации местного самоуправления в Российской Федерации», </w:t>
      </w:r>
      <w:hyperlink r:id="rId10" w:history="1">
        <w:r w:rsidRPr="00DE093E">
          <w:rPr>
            <w:rStyle w:val="ad"/>
            <w:color w:val="auto"/>
            <w:sz w:val="26"/>
            <w:szCs w:val="26"/>
          </w:rPr>
          <w:t>Федеральным зак</w:t>
        </w:r>
        <w:r w:rsidRPr="00DE093E">
          <w:rPr>
            <w:rStyle w:val="ad"/>
            <w:color w:val="auto"/>
            <w:sz w:val="26"/>
            <w:szCs w:val="26"/>
          </w:rPr>
          <w:t>о</w:t>
        </w:r>
        <w:r w:rsidRPr="00DE093E">
          <w:rPr>
            <w:rStyle w:val="ad"/>
            <w:color w:val="auto"/>
            <w:sz w:val="26"/>
            <w:szCs w:val="26"/>
          </w:rPr>
          <w:t>ном от 14</w:t>
        </w:r>
        <w:r w:rsidR="003B58FF" w:rsidRPr="00DE093E">
          <w:rPr>
            <w:rStyle w:val="ad"/>
            <w:color w:val="auto"/>
            <w:sz w:val="26"/>
            <w:szCs w:val="26"/>
          </w:rPr>
          <w:t>.03.</w:t>
        </w:r>
        <w:r w:rsidRPr="00DE093E">
          <w:rPr>
            <w:rStyle w:val="ad"/>
            <w:color w:val="auto"/>
            <w:sz w:val="26"/>
            <w:szCs w:val="26"/>
          </w:rPr>
          <w:t>2022 № 58-ФЗ «О внесении изменений в отдельные законодательные акты</w:t>
        </w:r>
        <w:r w:rsidR="003B58FF" w:rsidRPr="00DE093E">
          <w:rPr>
            <w:rStyle w:val="ad"/>
            <w:color w:val="auto"/>
            <w:sz w:val="26"/>
            <w:szCs w:val="26"/>
          </w:rPr>
          <w:t xml:space="preserve"> </w:t>
        </w:r>
        <w:r w:rsidRPr="00DE093E">
          <w:rPr>
            <w:rStyle w:val="ad"/>
            <w:color w:val="auto"/>
            <w:sz w:val="26"/>
            <w:szCs w:val="26"/>
          </w:rPr>
          <w:t>Российской Федерации</w:t>
        </w:r>
      </w:hyperlink>
      <w:r w:rsidRPr="00DE093E">
        <w:rPr>
          <w:sz w:val="26"/>
          <w:szCs w:val="26"/>
        </w:rPr>
        <w:t xml:space="preserve">», Правилами землепользования и застройки </w:t>
      </w:r>
      <w:r w:rsidR="00EF5655">
        <w:rPr>
          <w:sz w:val="26"/>
          <w:szCs w:val="26"/>
        </w:rPr>
        <w:t xml:space="preserve">в </w:t>
      </w:r>
      <w:r w:rsidRPr="00DE093E">
        <w:rPr>
          <w:sz w:val="26"/>
          <w:szCs w:val="26"/>
        </w:rPr>
        <w:t>город</w:t>
      </w:r>
      <w:r w:rsidR="00EF5655">
        <w:rPr>
          <w:sz w:val="26"/>
          <w:szCs w:val="26"/>
        </w:rPr>
        <w:t>ском округе</w:t>
      </w:r>
      <w:r w:rsidRPr="00DE093E">
        <w:rPr>
          <w:sz w:val="26"/>
          <w:szCs w:val="26"/>
        </w:rPr>
        <w:t xml:space="preserve"> Новочебоксарск Чува</w:t>
      </w:r>
      <w:r w:rsidRPr="00DE093E">
        <w:rPr>
          <w:sz w:val="26"/>
          <w:szCs w:val="26"/>
        </w:rPr>
        <w:t>ш</w:t>
      </w:r>
      <w:r w:rsidRPr="00DE093E">
        <w:rPr>
          <w:sz w:val="26"/>
          <w:szCs w:val="26"/>
        </w:rPr>
        <w:t>ской Республики, утвержденными решением Новочебоксарского городского Собрания депутатов Чувашской Республики от 18</w:t>
      </w:r>
      <w:r w:rsidR="003B58FF" w:rsidRPr="00DE093E">
        <w:rPr>
          <w:sz w:val="26"/>
          <w:szCs w:val="26"/>
        </w:rPr>
        <w:t>.12.</w:t>
      </w:r>
      <w:r w:rsidRPr="00DE093E">
        <w:rPr>
          <w:sz w:val="26"/>
          <w:szCs w:val="26"/>
        </w:rPr>
        <w:t>2006</w:t>
      </w:r>
      <w:r w:rsidR="00090458" w:rsidRPr="00DE093E">
        <w:rPr>
          <w:sz w:val="26"/>
          <w:szCs w:val="26"/>
        </w:rPr>
        <w:t xml:space="preserve"> </w:t>
      </w:r>
      <w:r w:rsidRPr="00DE093E">
        <w:rPr>
          <w:sz w:val="26"/>
          <w:szCs w:val="26"/>
        </w:rPr>
        <w:t>№ С 18-3, решением Новочебоксарского городского Собрания депут</w:t>
      </w:r>
      <w:r w:rsidRPr="00DE093E">
        <w:rPr>
          <w:sz w:val="26"/>
          <w:szCs w:val="26"/>
        </w:rPr>
        <w:t>а</w:t>
      </w:r>
      <w:r w:rsidRPr="00DE093E">
        <w:rPr>
          <w:sz w:val="26"/>
          <w:szCs w:val="26"/>
        </w:rPr>
        <w:t>тов Чувашской Республики от 30.01.2020</w:t>
      </w:r>
      <w:r w:rsidR="003B58FF" w:rsidRPr="00DE093E">
        <w:rPr>
          <w:sz w:val="26"/>
          <w:szCs w:val="26"/>
        </w:rPr>
        <w:t xml:space="preserve"> </w:t>
      </w:r>
      <w:r w:rsidRPr="00DE093E">
        <w:rPr>
          <w:sz w:val="26"/>
          <w:szCs w:val="26"/>
        </w:rPr>
        <w:t>№ С 72-1 «</w:t>
      </w:r>
      <w:r w:rsidRPr="00DE093E">
        <w:rPr>
          <w:bCs/>
          <w:kern w:val="32"/>
          <w:sz w:val="26"/>
          <w:szCs w:val="26"/>
          <w:lang w:eastAsia="en-US"/>
        </w:rPr>
        <w:t>Об утверждении Положения о порядке организации и проведения публичных слушаний по проектам генеральных планов, проектам правил землепользования и застройки, проектам планировки те</w:t>
      </w:r>
      <w:r w:rsidRPr="00DE093E">
        <w:rPr>
          <w:bCs/>
          <w:kern w:val="32"/>
          <w:sz w:val="26"/>
          <w:szCs w:val="26"/>
          <w:lang w:eastAsia="en-US"/>
        </w:rPr>
        <w:t>р</w:t>
      </w:r>
      <w:r w:rsidRPr="00DE093E">
        <w:rPr>
          <w:bCs/>
          <w:kern w:val="32"/>
          <w:sz w:val="26"/>
          <w:szCs w:val="26"/>
          <w:lang w:eastAsia="en-US"/>
        </w:rPr>
        <w:t>ритории, проектам межевания территории, проектам правил благоустройства те</w:t>
      </w:r>
      <w:r w:rsidRPr="00DE093E">
        <w:rPr>
          <w:bCs/>
          <w:kern w:val="32"/>
          <w:sz w:val="26"/>
          <w:szCs w:val="26"/>
          <w:lang w:eastAsia="en-US"/>
        </w:rPr>
        <w:t>р</w:t>
      </w:r>
      <w:r w:rsidRPr="00DE093E">
        <w:rPr>
          <w:bCs/>
          <w:kern w:val="32"/>
          <w:sz w:val="26"/>
          <w:szCs w:val="26"/>
          <w:lang w:eastAsia="en-US"/>
        </w:rPr>
        <w:t>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</w:t>
      </w:r>
      <w:r w:rsidRPr="00DE093E">
        <w:rPr>
          <w:bCs/>
          <w:kern w:val="32"/>
          <w:sz w:val="26"/>
          <w:szCs w:val="26"/>
          <w:lang w:eastAsia="en-US"/>
        </w:rPr>
        <w:t>и</w:t>
      </w:r>
      <w:r w:rsidRPr="00DE093E">
        <w:rPr>
          <w:bCs/>
          <w:kern w:val="32"/>
          <w:sz w:val="26"/>
          <w:szCs w:val="26"/>
          <w:lang w:eastAsia="en-US"/>
        </w:rPr>
        <w:t>тального строительства, проектам решений о предоставлении разрешения на отклонение от предел</w:t>
      </w:r>
      <w:r w:rsidRPr="00DE093E">
        <w:rPr>
          <w:bCs/>
          <w:kern w:val="32"/>
          <w:sz w:val="26"/>
          <w:szCs w:val="26"/>
          <w:lang w:eastAsia="en-US"/>
        </w:rPr>
        <w:t>ь</w:t>
      </w:r>
      <w:r w:rsidRPr="00DE093E">
        <w:rPr>
          <w:bCs/>
          <w:kern w:val="32"/>
          <w:sz w:val="26"/>
          <w:szCs w:val="26"/>
          <w:lang w:eastAsia="en-US"/>
        </w:rPr>
        <w:t>ных параметров разрешенного строительства, реконструкции объектов капитального строительства на территории города Новочебоксарска Ч</w:t>
      </w:r>
      <w:r w:rsidRPr="00DE093E">
        <w:rPr>
          <w:bCs/>
          <w:kern w:val="32"/>
          <w:sz w:val="26"/>
          <w:szCs w:val="26"/>
          <w:lang w:eastAsia="en-US"/>
        </w:rPr>
        <w:t>у</w:t>
      </w:r>
      <w:r w:rsidRPr="00DE093E">
        <w:rPr>
          <w:bCs/>
          <w:kern w:val="32"/>
          <w:sz w:val="26"/>
          <w:szCs w:val="26"/>
          <w:lang w:eastAsia="en-US"/>
        </w:rPr>
        <w:t>вашской Республики»</w:t>
      </w:r>
      <w:r w:rsidRPr="00DE093E">
        <w:rPr>
          <w:sz w:val="26"/>
          <w:szCs w:val="26"/>
        </w:rPr>
        <w:t>, руководствуясь стать</w:t>
      </w:r>
      <w:r w:rsidR="003B58FF" w:rsidRPr="00DE093E">
        <w:rPr>
          <w:sz w:val="26"/>
          <w:szCs w:val="26"/>
        </w:rPr>
        <w:t>ями</w:t>
      </w:r>
      <w:r w:rsidRPr="00DE093E">
        <w:rPr>
          <w:sz w:val="26"/>
          <w:szCs w:val="26"/>
        </w:rPr>
        <w:t xml:space="preserve"> 15</w:t>
      </w:r>
      <w:r w:rsidR="003B58FF" w:rsidRPr="00DE093E">
        <w:rPr>
          <w:sz w:val="26"/>
          <w:szCs w:val="26"/>
        </w:rPr>
        <w:t>, 22</w:t>
      </w:r>
      <w:r w:rsidRPr="00DE093E">
        <w:rPr>
          <w:sz w:val="26"/>
          <w:szCs w:val="26"/>
        </w:rPr>
        <w:t xml:space="preserve"> Устава город</w:t>
      </w:r>
      <w:r w:rsidR="008A1A56">
        <w:rPr>
          <w:sz w:val="26"/>
          <w:szCs w:val="26"/>
        </w:rPr>
        <w:t>ского округа город Новочебоксарск</w:t>
      </w:r>
      <w:r w:rsidRPr="00DE093E">
        <w:rPr>
          <w:sz w:val="26"/>
          <w:szCs w:val="26"/>
        </w:rPr>
        <w:t xml:space="preserve"> Чувашской Республики</w:t>
      </w:r>
      <w:r w:rsidR="00DE093E" w:rsidRPr="00DE093E">
        <w:rPr>
          <w:sz w:val="26"/>
          <w:szCs w:val="26"/>
        </w:rPr>
        <w:t xml:space="preserve">, </w:t>
      </w:r>
      <w:r w:rsidR="00E61B17" w:rsidRPr="002D1371">
        <w:rPr>
          <w:sz w:val="26"/>
          <w:szCs w:val="26"/>
        </w:rPr>
        <w:t>администрация города Новочебоксарска Чувашской Республ</w:t>
      </w:r>
      <w:r w:rsidR="00E61B17" w:rsidRPr="002D1371">
        <w:rPr>
          <w:sz w:val="26"/>
          <w:szCs w:val="26"/>
        </w:rPr>
        <w:t>и</w:t>
      </w:r>
      <w:r w:rsidR="00E61B17" w:rsidRPr="002D1371">
        <w:rPr>
          <w:sz w:val="26"/>
          <w:szCs w:val="26"/>
        </w:rPr>
        <w:t>ки  п о с т а н о в л я е т</w:t>
      </w:r>
      <w:r w:rsidR="00E61B17" w:rsidRPr="002D1371">
        <w:rPr>
          <w:bCs/>
          <w:sz w:val="26"/>
          <w:szCs w:val="26"/>
        </w:rPr>
        <w:t>:</w:t>
      </w:r>
    </w:p>
    <w:p w:rsidR="00711A5C" w:rsidRDefault="004841CC" w:rsidP="00D551AA">
      <w:pPr>
        <w:ind w:firstLine="720"/>
        <w:jc w:val="both"/>
        <w:rPr>
          <w:sz w:val="26"/>
          <w:szCs w:val="26"/>
        </w:rPr>
      </w:pPr>
      <w:r w:rsidRPr="00DE093E">
        <w:rPr>
          <w:sz w:val="26"/>
          <w:szCs w:val="26"/>
        </w:rPr>
        <w:t xml:space="preserve">1. </w:t>
      </w:r>
      <w:r w:rsidR="00570F3C" w:rsidRPr="00DE093E">
        <w:rPr>
          <w:sz w:val="26"/>
          <w:szCs w:val="26"/>
        </w:rPr>
        <w:t xml:space="preserve">Назначить проведение публичных слушаний на </w:t>
      </w:r>
      <w:r w:rsidR="004138F1">
        <w:rPr>
          <w:sz w:val="26"/>
          <w:szCs w:val="26"/>
        </w:rPr>
        <w:t>6 августа</w:t>
      </w:r>
      <w:r w:rsidR="0085174E">
        <w:rPr>
          <w:sz w:val="26"/>
          <w:szCs w:val="26"/>
        </w:rPr>
        <w:t xml:space="preserve"> </w:t>
      </w:r>
      <w:r w:rsidR="003A1CC0">
        <w:rPr>
          <w:sz w:val="26"/>
          <w:szCs w:val="26"/>
        </w:rPr>
        <w:t>202</w:t>
      </w:r>
      <w:r w:rsidR="0085174E">
        <w:rPr>
          <w:sz w:val="26"/>
          <w:szCs w:val="26"/>
        </w:rPr>
        <w:t>6</w:t>
      </w:r>
      <w:r w:rsidR="003A1CC0">
        <w:rPr>
          <w:sz w:val="26"/>
          <w:szCs w:val="26"/>
        </w:rPr>
        <w:t xml:space="preserve"> </w:t>
      </w:r>
      <w:r w:rsidR="00570F3C" w:rsidRPr="00DE093E">
        <w:rPr>
          <w:sz w:val="26"/>
          <w:szCs w:val="26"/>
        </w:rPr>
        <w:t>года в 1</w:t>
      </w:r>
      <w:r w:rsidR="003A1CC0">
        <w:rPr>
          <w:sz w:val="26"/>
          <w:szCs w:val="26"/>
        </w:rPr>
        <w:t>6</w:t>
      </w:r>
      <w:r w:rsidR="002E4B39">
        <w:rPr>
          <w:sz w:val="26"/>
          <w:szCs w:val="26"/>
        </w:rPr>
        <w:t>.00</w:t>
      </w:r>
      <w:r w:rsidR="00570F3C" w:rsidRPr="00DE093E">
        <w:rPr>
          <w:sz w:val="26"/>
          <w:szCs w:val="26"/>
        </w:rPr>
        <w:t xml:space="preserve"> часов по адресу: Чувашская Республика, город Новочебоксарск, улица Вин</w:t>
      </w:r>
      <w:r w:rsidR="00570F3C" w:rsidRPr="00DE093E">
        <w:rPr>
          <w:sz w:val="26"/>
          <w:szCs w:val="26"/>
        </w:rPr>
        <w:t>о</w:t>
      </w:r>
      <w:r w:rsidR="00570F3C" w:rsidRPr="00DE093E">
        <w:rPr>
          <w:sz w:val="26"/>
          <w:szCs w:val="26"/>
        </w:rPr>
        <w:t>курова, 14 (актовый</w:t>
      </w:r>
      <w:r w:rsidR="00570F3C" w:rsidRPr="00DE093E">
        <w:rPr>
          <w:bCs/>
          <w:sz w:val="26"/>
          <w:szCs w:val="26"/>
        </w:rPr>
        <w:t xml:space="preserve"> зал администрации города Новочебоксарска Чувашской Республики</w:t>
      </w:r>
      <w:r w:rsidR="00570F3C" w:rsidRPr="00DE093E">
        <w:rPr>
          <w:sz w:val="26"/>
          <w:szCs w:val="26"/>
        </w:rPr>
        <w:t xml:space="preserve">) по </w:t>
      </w:r>
      <w:r w:rsidR="00824AB9" w:rsidRPr="00DE093E">
        <w:rPr>
          <w:color w:val="000000"/>
          <w:sz w:val="26"/>
          <w:szCs w:val="26"/>
        </w:rPr>
        <w:t>ра</w:t>
      </w:r>
      <w:r w:rsidR="00824AB9" w:rsidRPr="00DE093E">
        <w:rPr>
          <w:color w:val="000000"/>
          <w:sz w:val="26"/>
          <w:szCs w:val="26"/>
        </w:rPr>
        <w:t>с</w:t>
      </w:r>
      <w:r w:rsidR="00824AB9" w:rsidRPr="00DE093E">
        <w:rPr>
          <w:color w:val="000000"/>
          <w:sz w:val="26"/>
          <w:szCs w:val="26"/>
        </w:rPr>
        <w:t>смотрению</w:t>
      </w:r>
      <w:r w:rsidR="00711A5C">
        <w:rPr>
          <w:sz w:val="26"/>
          <w:szCs w:val="26"/>
        </w:rPr>
        <w:t xml:space="preserve"> следующ</w:t>
      </w:r>
      <w:r w:rsidR="0050375A">
        <w:rPr>
          <w:sz w:val="26"/>
          <w:szCs w:val="26"/>
        </w:rPr>
        <w:t>их</w:t>
      </w:r>
      <w:r w:rsidR="00711A5C">
        <w:rPr>
          <w:sz w:val="26"/>
          <w:szCs w:val="26"/>
        </w:rPr>
        <w:t xml:space="preserve"> вопрос</w:t>
      </w:r>
      <w:r w:rsidR="0050375A">
        <w:rPr>
          <w:sz w:val="26"/>
          <w:szCs w:val="26"/>
        </w:rPr>
        <w:t>ов</w:t>
      </w:r>
      <w:r w:rsidR="00711A5C">
        <w:rPr>
          <w:sz w:val="26"/>
          <w:szCs w:val="26"/>
        </w:rPr>
        <w:t>:</w:t>
      </w:r>
    </w:p>
    <w:p w:rsidR="00D85F35" w:rsidRDefault="008A1A56" w:rsidP="00D551AA">
      <w:pPr>
        <w:ind w:firstLine="720"/>
        <w:jc w:val="both"/>
        <w:rPr>
          <w:sz w:val="26"/>
          <w:szCs w:val="26"/>
        </w:rPr>
      </w:pPr>
      <w:r w:rsidRPr="00711A5C">
        <w:rPr>
          <w:bCs/>
          <w:sz w:val="26"/>
          <w:szCs w:val="26"/>
        </w:rPr>
        <w:t xml:space="preserve">- </w:t>
      </w:r>
      <w:r w:rsidR="004138F1" w:rsidRPr="00B9271E">
        <w:rPr>
          <w:sz w:val="26"/>
          <w:szCs w:val="26"/>
        </w:rPr>
        <w:t xml:space="preserve">проект планировки и проект межевания </w:t>
      </w:r>
      <w:r w:rsidR="004138F1" w:rsidRPr="00305569">
        <w:rPr>
          <w:bCs/>
          <w:sz w:val="26"/>
          <w:szCs w:val="26"/>
        </w:rPr>
        <w:t>территории жилого комплекса «Родные просторы» Западного жилого района города Новочебоксарска Чувашской Республики</w:t>
      </w:r>
      <w:r w:rsidR="0050375A">
        <w:rPr>
          <w:sz w:val="26"/>
          <w:szCs w:val="26"/>
        </w:rPr>
        <w:t>;</w:t>
      </w:r>
    </w:p>
    <w:p w:rsidR="0050375A" w:rsidRDefault="0050375A" w:rsidP="00D551AA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4138F1" w:rsidRPr="00B9271E">
        <w:rPr>
          <w:sz w:val="26"/>
          <w:szCs w:val="26"/>
        </w:rPr>
        <w:t>проект планировки и проект межевания территории автомобильной дороги по ул. 10 Пятилетки на участке от границы IX микрорайона Западного жилого района города Новочебоксарска Чувашской Республики до ул. Советская</w:t>
      </w:r>
      <w:r w:rsidR="00CE03EE">
        <w:rPr>
          <w:sz w:val="26"/>
          <w:szCs w:val="26"/>
        </w:rPr>
        <w:t>.</w:t>
      </w:r>
    </w:p>
    <w:p w:rsidR="00DE093E" w:rsidRPr="00DE093E" w:rsidRDefault="00DE093E" w:rsidP="00DE093E">
      <w:pPr>
        <w:ind w:firstLine="720"/>
        <w:jc w:val="both"/>
        <w:rPr>
          <w:sz w:val="26"/>
          <w:szCs w:val="26"/>
        </w:rPr>
      </w:pPr>
      <w:r w:rsidRPr="00DE093E">
        <w:rPr>
          <w:sz w:val="26"/>
          <w:szCs w:val="26"/>
        </w:rPr>
        <w:t>2. Порядок организации проведения публичных слушаний возложить на Муниципальное бюджетное учреждение «Архитектурно-градостроительное управление г</w:t>
      </w:r>
      <w:r w:rsidRPr="00DE093E">
        <w:rPr>
          <w:sz w:val="26"/>
          <w:szCs w:val="26"/>
        </w:rPr>
        <w:t>о</w:t>
      </w:r>
      <w:r w:rsidRPr="00DE093E">
        <w:rPr>
          <w:sz w:val="26"/>
          <w:szCs w:val="26"/>
        </w:rPr>
        <w:t>рода Новочебоксарска Чувашской Республики».</w:t>
      </w:r>
    </w:p>
    <w:p w:rsidR="00DE093E" w:rsidRPr="00DE093E" w:rsidRDefault="00DE093E" w:rsidP="00DE093E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2" w:name="_Hlk87432974"/>
      <w:r w:rsidRPr="00DE093E">
        <w:rPr>
          <w:sz w:val="26"/>
          <w:szCs w:val="26"/>
        </w:rPr>
        <w:lastRenderedPageBreak/>
        <w:t>3. Муниципал</w:t>
      </w:r>
      <w:r w:rsidRPr="00DE093E">
        <w:rPr>
          <w:sz w:val="26"/>
          <w:szCs w:val="26"/>
        </w:rPr>
        <w:t>ь</w:t>
      </w:r>
      <w:r w:rsidRPr="00DE093E">
        <w:rPr>
          <w:sz w:val="26"/>
          <w:szCs w:val="26"/>
        </w:rPr>
        <w:t>ному бюджетному учреждению «Архитектурно-градостроительное управление г</w:t>
      </w:r>
      <w:r w:rsidRPr="00DE093E">
        <w:rPr>
          <w:sz w:val="26"/>
          <w:szCs w:val="26"/>
        </w:rPr>
        <w:t>о</w:t>
      </w:r>
      <w:r w:rsidRPr="00DE093E">
        <w:rPr>
          <w:sz w:val="26"/>
          <w:szCs w:val="26"/>
        </w:rPr>
        <w:t>рода Новочебоксарска Чувашской Республики» организовать:</w:t>
      </w:r>
    </w:p>
    <w:p w:rsidR="00DE093E" w:rsidRPr="00DE093E" w:rsidRDefault="00DE093E" w:rsidP="00DE093E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DE093E">
        <w:rPr>
          <w:sz w:val="26"/>
          <w:szCs w:val="26"/>
        </w:rPr>
        <w:t xml:space="preserve">3.1. Проведение экспозиции </w:t>
      </w:r>
      <w:r w:rsidR="002E4B39">
        <w:rPr>
          <w:sz w:val="26"/>
          <w:szCs w:val="26"/>
        </w:rPr>
        <w:t>проект</w:t>
      </w:r>
      <w:r w:rsidR="004138F1">
        <w:rPr>
          <w:sz w:val="26"/>
          <w:szCs w:val="26"/>
        </w:rPr>
        <w:t>ов</w:t>
      </w:r>
      <w:r w:rsidR="002E4B39">
        <w:rPr>
          <w:sz w:val="26"/>
          <w:szCs w:val="26"/>
        </w:rPr>
        <w:t>, указанн</w:t>
      </w:r>
      <w:r w:rsidR="004138F1">
        <w:rPr>
          <w:sz w:val="26"/>
          <w:szCs w:val="26"/>
        </w:rPr>
        <w:t>ых</w:t>
      </w:r>
      <w:r w:rsidR="00711A5C">
        <w:rPr>
          <w:sz w:val="26"/>
          <w:szCs w:val="26"/>
        </w:rPr>
        <w:t xml:space="preserve"> в пункте 1 настоящего п</w:t>
      </w:r>
      <w:r w:rsidR="00711A5C">
        <w:rPr>
          <w:sz w:val="26"/>
          <w:szCs w:val="26"/>
        </w:rPr>
        <w:t>о</w:t>
      </w:r>
      <w:r w:rsidR="00711A5C">
        <w:rPr>
          <w:sz w:val="26"/>
          <w:szCs w:val="26"/>
        </w:rPr>
        <w:t>становления,</w:t>
      </w:r>
      <w:r w:rsidR="00777D38">
        <w:rPr>
          <w:bCs/>
          <w:sz w:val="26"/>
          <w:szCs w:val="26"/>
        </w:rPr>
        <w:t xml:space="preserve"> </w:t>
      </w:r>
      <w:r w:rsidRPr="00DE093E">
        <w:rPr>
          <w:sz w:val="26"/>
          <w:szCs w:val="26"/>
        </w:rPr>
        <w:t xml:space="preserve">по адресу: г. Новочебоксарск, ул. Комсомольская, д.4А, в рабочие дни с 09.00 до 15.00 часов в период с </w:t>
      </w:r>
      <w:r w:rsidR="004138F1">
        <w:rPr>
          <w:sz w:val="26"/>
          <w:szCs w:val="26"/>
        </w:rPr>
        <w:t>27 июля по 6 августа</w:t>
      </w:r>
      <w:r w:rsidR="000D493E">
        <w:rPr>
          <w:sz w:val="26"/>
          <w:szCs w:val="26"/>
        </w:rPr>
        <w:t xml:space="preserve"> 2026 года</w:t>
      </w:r>
      <w:r w:rsidRPr="00DE093E">
        <w:rPr>
          <w:sz w:val="26"/>
          <w:szCs w:val="26"/>
        </w:rPr>
        <w:t>.</w:t>
      </w:r>
      <w:r w:rsidR="00711A5C">
        <w:rPr>
          <w:sz w:val="26"/>
          <w:szCs w:val="26"/>
        </w:rPr>
        <w:t xml:space="preserve"> </w:t>
      </w:r>
    </w:p>
    <w:p w:rsidR="00DE093E" w:rsidRPr="00DE093E" w:rsidRDefault="00DE093E" w:rsidP="00DE093E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DE093E">
        <w:rPr>
          <w:sz w:val="26"/>
          <w:szCs w:val="26"/>
        </w:rPr>
        <w:t xml:space="preserve">3.2. </w:t>
      </w:r>
      <w:r w:rsidRPr="00DE093E">
        <w:rPr>
          <w:bCs/>
          <w:sz w:val="26"/>
          <w:szCs w:val="26"/>
        </w:rPr>
        <w:t xml:space="preserve">Консультирование посетителей экспозиции по </w:t>
      </w:r>
      <w:r w:rsidR="00E8797B">
        <w:rPr>
          <w:sz w:val="26"/>
          <w:szCs w:val="26"/>
        </w:rPr>
        <w:t xml:space="preserve">проектам, указанным </w:t>
      </w:r>
      <w:r w:rsidRPr="00DE093E">
        <w:rPr>
          <w:bCs/>
          <w:sz w:val="26"/>
          <w:szCs w:val="26"/>
        </w:rPr>
        <w:t xml:space="preserve">в пункте 1 настоящего </w:t>
      </w:r>
      <w:r w:rsidR="00E61B17">
        <w:rPr>
          <w:bCs/>
          <w:sz w:val="26"/>
          <w:szCs w:val="26"/>
        </w:rPr>
        <w:t>постановления</w:t>
      </w:r>
      <w:r w:rsidRPr="00DE093E">
        <w:rPr>
          <w:bCs/>
          <w:sz w:val="26"/>
          <w:szCs w:val="26"/>
        </w:rPr>
        <w:t xml:space="preserve">, по адресу: </w:t>
      </w:r>
      <w:r w:rsidRPr="00DE093E">
        <w:rPr>
          <w:sz w:val="26"/>
          <w:szCs w:val="26"/>
        </w:rPr>
        <w:t xml:space="preserve">г. Новочебоксарск, </w:t>
      </w:r>
      <w:r w:rsidR="009A0249">
        <w:rPr>
          <w:sz w:val="26"/>
          <w:szCs w:val="26"/>
        </w:rPr>
        <w:t xml:space="preserve">                             </w:t>
      </w:r>
      <w:r w:rsidRPr="00DE093E">
        <w:rPr>
          <w:sz w:val="26"/>
          <w:szCs w:val="26"/>
        </w:rPr>
        <w:t>ул. Комсомол</w:t>
      </w:r>
      <w:r w:rsidRPr="00DE093E">
        <w:rPr>
          <w:sz w:val="26"/>
          <w:szCs w:val="26"/>
        </w:rPr>
        <w:t>ь</w:t>
      </w:r>
      <w:r w:rsidRPr="00DE093E">
        <w:rPr>
          <w:sz w:val="26"/>
          <w:szCs w:val="26"/>
        </w:rPr>
        <w:t xml:space="preserve">ская, д.4А, </w:t>
      </w:r>
      <w:r w:rsidRPr="00DE093E">
        <w:rPr>
          <w:bCs/>
          <w:sz w:val="26"/>
          <w:szCs w:val="26"/>
        </w:rPr>
        <w:t>с 1</w:t>
      </w:r>
      <w:r w:rsidR="009A0249">
        <w:rPr>
          <w:bCs/>
          <w:sz w:val="26"/>
          <w:szCs w:val="26"/>
        </w:rPr>
        <w:t>3</w:t>
      </w:r>
      <w:r w:rsidRPr="00DE093E">
        <w:rPr>
          <w:bCs/>
          <w:sz w:val="26"/>
          <w:szCs w:val="26"/>
        </w:rPr>
        <w:t>.00 до 1</w:t>
      </w:r>
      <w:r w:rsidR="009A0249">
        <w:rPr>
          <w:bCs/>
          <w:sz w:val="26"/>
          <w:szCs w:val="26"/>
        </w:rPr>
        <w:t>6</w:t>
      </w:r>
      <w:r w:rsidRPr="00DE093E">
        <w:rPr>
          <w:bCs/>
          <w:sz w:val="26"/>
          <w:szCs w:val="26"/>
        </w:rPr>
        <w:t xml:space="preserve">.00 часов </w:t>
      </w:r>
      <w:r w:rsidR="004138F1">
        <w:rPr>
          <w:sz w:val="26"/>
          <w:szCs w:val="26"/>
        </w:rPr>
        <w:t xml:space="preserve">30 июля и 4 августа </w:t>
      </w:r>
      <w:r w:rsidR="0085174E">
        <w:rPr>
          <w:sz w:val="26"/>
          <w:szCs w:val="26"/>
        </w:rPr>
        <w:t>2026 года</w:t>
      </w:r>
      <w:r w:rsidRPr="00DE093E">
        <w:rPr>
          <w:bCs/>
          <w:sz w:val="26"/>
          <w:szCs w:val="26"/>
        </w:rPr>
        <w:t>.</w:t>
      </w:r>
    </w:p>
    <w:p w:rsidR="009B0FB9" w:rsidRPr="00DE1AAB" w:rsidRDefault="009B0FB9" w:rsidP="009B0FB9">
      <w:pPr>
        <w:autoSpaceDE w:val="0"/>
        <w:autoSpaceDN w:val="0"/>
        <w:adjustRightInd w:val="0"/>
        <w:ind w:firstLine="720"/>
        <w:jc w:val="both"/>
        <w:rPr>
          <w:bCs/>
          <w:sz w:val="26"/>
          <w:szCs w:val="26"/>
        </w:rPr>
      </w:pPr>
      <w:r w:rsidRPr="00DE1AAB">
        <w:rPr>
          <w:bCs/>
          <w:sz w:val="26"/>
          <w:szCs w:val="26"/>
        </w:rPr>
        <w:t>4. Председательствующим на публичные слушания назначить заместителя главы администрации по вопросам градостроительства, ЖКХ и инфраструктуры города Новочебоксарска Чувашской Республики.</w:t>
      </w:r>
    </w:p>
    <w:p w:rsidR="00DE093E" w:rsidRPr="00DE093E" w:rsidRDefault="009B0FB9" w:rsidP="00DE093E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DE093E" w:rsidRPr="00DE093E">
        <w:rPr>
          <w:sz w:val="26"/>
          <w:szCs w:val="26"/>
        </w:rPr>
        <w:t xml:space="preserve">. Предложения и замечания по </w:t>
      </w:r>
      <w:r w:rsidR="002E4B39">
        <w:rPr>
          <w:sz w:val="26"/>
          <w:szCs w:val="26"/>
        </w:rPr>
        <w:t>проект</w:t>
      </w:r>
      <w:r w:rsidR="004138F1">
        <w:rPr>
          <w:sz w:val="26"/>
          <w:szCs w:val="26"/>
        </w:rPr>
        <w:t>ам</w:t>
      </w:r>
      <w:r w:rsidR="002E4B39">
        <w:rPr>
          <w:sz w:val="26"/>
          <w:szCs w:val="26"/>
        </w:rPr>
        <w:t>, указан</w:t>
      </w:r>
      <w:r w:rsidR="004138F1">
        <w:rPr>
          <w:sz w:val="26"/>
          <w:szCs w:val="26"/>
        </w:rPr>
        <w:t>ным</w:t>
      </w:r>
      <w:r w:rsidR="00777D38">
        <w:rPr>
          <w:bCs/>
          <w:sz w:val="26"/>
          <w:szCs w:val="26"/>
        </w:rPr>
        <w:t xml:space="preserve"> </w:t>
      </w:r>
      <w:r w:rsidR="00E8797B" w:rsidRPr="00DE093E">
        <w:rPr>
          <w:bCs/>
          <w:sz w:val="26"/>
          <w:szCs w:val="26"/>
        </w:rPr>
        <w:t xml:space="preserve">в пункте 1 настоящего </w:t>
      </w:r>
      <w:r w:rsidR="00E8797B">
        <w:rPr>
          <w:bCs/>
          <w:sz w:val="26"/>
          <w:szCs w:val="26"/>
        </w:rPr>
        <w:t>постановления</w:t>
      </w:r>
      <w:r w:rsidR="00E8797B" w:rsidRPr="00DE093E">
        <w:rPr>
          <w:bCs/>
          <w:sz w:val="26"/>
          <w:szCs w:val="26"/>
        </w:rPr>
        <w:t>,</w:t>
      </w:r>
      <w:r w:rsidR="00E8797B">
        <w:rPr>
          <w:bCs/>
          <w:sz w:val="26"/>
          <w:szCs w:val="26"/>
        </w:rPr>
        <w:t xml:space="preserve"> </w:t>
      </w:r>
      <w:r w:rsidR="00DE093E" w:rsidRPr="00DE093E">
        <w:rPr>
          <w:sz w:val="26"/>
          <w:szCs w:val="26"/>
        </w:rPr>
        <w:t>направлять по адресу: г. Новочебоксарск, ул. Комсомольская, д.4А, каб.21.</w:t>
      </w:r>
    </w:p>
    <w:bookmarkEnd w:id="2"/>
    <w:p w:rsidR="00DE093E" w:rsidRPr="00DE093E" w:rsidRDefault="009B0FB9" w:rsidP="00DE093E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DE093E" w:rsidRPr="00DE093E">
        <w:rPr>
          <w:sz w:val="26"/>
          <w:szCs w:val="26"/>
        </w:rPr>
        <w:t>. Сектору пресс-службы администрации города Новочебоксарска Чува</w:t>
      </w:r>
      <w:r w:rsidR="00DE093E" w:rsidRPr="00DE093E">
        <w:rPr>
          <w:sz w:val="26"/>
          <w:szCs w:val="26"/>
        </w:rPr>
        <w:t>ш</w:t>
      </w:r>
      <w:r w:rsidR="00DE093E" w:rsidRPr="00DE093E">
        <w:rPr>
          <w:sz w:val="26"/>
          <w:szCs w:val="26"/>
        </w:rPr>
        <w:t>ской Республики обеспечить:</w:t>
      </w:r>
    </w:p>
    <w:p w:rsidR="00DE093E" w:rsidRPr="00DE093E" w:rsidRDefault="009B0FB9" w:rsidP="00DE093E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DE093E" w:rsidRPr="00DE093E">
        <w:rPr>
          <w:sz w:val="26"/>
          <w:szCs w:val="26"/>
        </w:rPr>
        <w:t>.1. Опубликование</w:t>
      </w:r>
      <w:r w:rsidR="00DE093E" w:rsidRPr="00DE093E">
        <w:rPr>
          <w:bCs/>
          <w:sz w:val="26"/>
          <w:szCs w:val="26"/>
        </w:rPr>
        <w:t xml:space="preserve"> оповещения о проведении публичных слушаний </w:t>
      </w:r>
      <w:r w:rsidR="00DE093E" w:rsidRPr="00DE093E">
        <w:rPr>
          <w:sz w:val="26"/>
          <w:szCs w:val="26"/>
        </w:rPr>
        <w:t xml:space="preserve">по </w:t>
      </w:r>
      <w:r w:rsidR="00DE093E" w:rsidRPr="00DE093E">
        <w:rPr>
          <w:color w:val="000000"/>
          <w:sz w:val="26"/>
          <w:szCs w:val="26"/>
        </w:rPr>
        <w:t>ра</w:t>
      </w:r>
      <w:r w:rsidR="00DE093E" w:rsidRPr="00DE093E">
        <w:rPr>
          <w:color w:val="000000"/>
          <w:sz w:val="26"/>
          <w:szCs w:val="26"/>
        </w:rPr>
        <w:t>с</w:t>
      </w:r>
      <w:r w:rsidR="00DE093E" w:rsidRPr="00DE093E">
        <w:rPr>
          <w:color w:val="000000"/>
          <w:sz w:val="26"/>
          <w:szCs w:val="26"/>
        </w:rPr>
        <w:t xml:space="preserve">смотрению </w:t>
      </w:r>
      <w:r w:rsidR="002E4B39">
        <w:rPr>
          <w:sz w:val="26"/>
          <w:szCs w:val="26"/>
        </w:rPr>
        <w:t>проек</w:t>
      </w:r>
      <w:r w:rsidR="004138F1">
        <w:rPr>
          <w:sz w:val="26"/>
          <w:szCs w:val="26"/>
        </w:rPr>
        <w:t>тов</w:t>
      </w:r>
      <w:r w:rsidR="002E4B39">
        <w:rPr>
          <w:sz w:val="26"/>
          <w:szCs w:val="26"/>
        </w:rPr>
        <w:t>, указанн</w:t>
      </w:r>
      <w:r w:rsidR="004138F1">
        <w:rPr>
          <w:sz w:val="26"/>
          <w:szCs w:val="26"/>
        </w:rPr>
        <w:t>ых</w:t>
      </w:r>
      <w:r w:rsidR="00E8797B">
        <w:rPr>
          <w:sz w:val="26"/>
          <w:szCs w:val="26"/>
        </w:rPr>
        <w:t xml:space="preserve"> в пункте 1 настоящего постановления,</w:t>
      </w:r>
      <w:r w:rsidR="00E8797B">
        <w:rPr>
          <w:bCs/>
          <w:sz w:val="26"/>
          <w:szCs w:val="26"/>
        </w:rPr>
        <w:t xml:space="preserve"> </w:t>
      </w:r>
      <w:r w:rsidR="00DE093E" w:rsidRPr="00DE093E">
        <w:rPr>
          <w:bCs/>
          <w:sz w:val="26"/>
          <w:szCs w:val="26"/>
        </w:rPr>
        <w:t xml:space="preserve">о месте размещения и контактных телефонах </w:t>
      </w:r>
      <w:r w:rsidR="00DE093E" w:rsidRPr="00DE093E">
        <w:rPr>
          <w:sz w:val="26"/>
          <w:szCs w:val="26"/>
        </w:rPr>
        <w:t>Муниципального бюджетного учреждения «А</w:t>
      </w:r>
      <w:r w:rsidR="00DE093E" w:rsidRPr="00DE093E">
        <w:rPr>
          <w:sz w:val="26"/>
          <w:szCs w:val="26"/>
        </w:rPr>
        <w:t>р</w:t>
      </w:r>
      <w:r w:rsidR="00DE093E" w:rsidRPr="00DE093E">
        <w:rPr>
          <w:sz w:val="26"/>
          <w:szCs w:val="26"/>
        </w:rPr>
        <w:t xml:space="preserve">хитектурно-градостроительное управление города Новочебоксарска Чувашской Республики» </w:t>
      </w:r>
      <w:r w:rsidR="009A0249">
        <w:rPr>
          <w:bCs/>
          <w:sz w:val="26"/>
          <w:szCs w:val="26"/>
        </w:rPr>
        <w:t>и размещение</w:t>
      </w:r>
      <w:r w:rsidR="00DE093E" w:rsidRPr="00DE093E">
        <w:rPr>
          <w:bCs/>
          <w:sz w:val="26"/>
          <w:szCs w:val="26"/>
        </w:rPr>
        <w:t xml:space="preserve"> на официальном сайте города Новочебоксарск в информационно-телекоммуникационной сети «И</w:t>
      </w:r>
      <w:r w:rsidR="00DE093E" w:rsidRPr="00DE093E">
        <w:rPr>
          <w:bCs/>
          <w:sz w:val="26"/>
          <w:szCs w:val="26"/>
        </w:rPr>
        <w:t>н</w:t>
      </w:r>
      <w:r w:rsidR="00DE093E" w:rsidRPr="00DE093E">
        <w:rPr>
          <w:bCs/>
          <w:sz w:val="26"/>
          <w:szCs w:val="26"/>
        </w:rPr>
        <w:t>тернет».</w:t>
      </w:r>
    </w:p>
    <w:p w:rsidR="00DE093E" w:rsidRPr="00DE093E" w:rsidRDefault="009B0FB9" w:rsidP="00DE093E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DE093E" w:rsidRPr="00DE093E">
        <w:rPr>
          <w:sz w:val="26"/>
          <w:szCs w:val="26"/>
        </w:rPr>
        <w:t xml:space="preserve">.2. Опубликование настоящего </w:t>
      </w:r>
      <w:r w:rsidR="00E61B17">
        <w:rPr>
          <w:sz w:val="26"/>
          <w:szCs w:val="26"/>
        </w:rPr>
        <w:t>постановления</w:t>
      </w:r>
      <w:r w:rsidR="00DE093E" w:rsidRPr="00DE093E">
        <w:rPr>
          <w:sz w:val="26"/>
          <w:szCs w:val="26"/>
        </w:rPr>
        <w:t xml:space="preserve"> в печатных средствах масс</w:t>
      </w:r>
      <w:r w:rsidR="00DE093E" w:rsidRPr="00DE093E">
        <w:rPr>
          <w:sz w:val="26"/>
          <w:szCs w:val="26"/>
        </w:rPr>
        <w:t>о</w:t>
      </w:r>
      <w:r w:rsidR="00DE093E" w:rsidRPr="00DE093E">
        <w:rPr>
          <w:sz w:val="26"/>
          <w:szCs w:val="26"/>
        </w:rPr>
        <w:t>вой информации в порядке, установленном для официального опубликования муниципаль</w:t>
      </w:r>
      <w:r w:rsidR="009A0249">
        <w:rPr>
          <w:sz w:val="26"/>
          <w:szCs w:val="26"/>
        </w:rPr>
        <w:t>ных правовых актов, и размещение</w:t>
      </w:r>
      <w:r w:rsidR="00DE093E" w:rsidRPr="00DE093E">
        <w:rPr>
          <w:sz w:val="26"/>
          <w:szCs w:val="26"/>
        </w:rPr>
        <w:t xml:space="preserve"> его на </w:t>
      </w:r>
      <w:hyperlink r:id="rId11" w:history="1">
        <w:r w:rsidR="00DE093E" w:rsidRPr="00DE093E">
          <w:rPr>
            <w:rStyle w:val="ad"/>
            <w:color w:val="auto"/>
            <w:sz w:val="26"/>
            <w:szCs w:val="26"/>
          </w:rPr>
          <w:t>официальном сайте</w:t>
        </w:r>
      </w:hyperlink>
      <w:r w:rsidR="00DE093E" w:rsidRPr="00DE093E">
        <w:rPr>
          <w:sz w:val="26"/>
          <w:szCs w:val="26"/>
        </w:rPr>
        <w:t xml:space="preserve"> города Н</w:t>
      </w:r>
      <w:r w:rsidR="00DE093E" w:rsidRPr="00DE093E">
        <w:rPr>
          <w:sz w:val="26"/>
          <w:szCs w:val="26"/>
        </w:rPr>
        <w:t>о</w:t>
      </w:r>
      <w:r w:rsidR="00DE093E" w:rsidRPr="00DE093E">
        <w:rPr>
          <w:sz w:val="26"/>
          <w:szCs w:val="26"/>
        </w:rPr>
        <w:t xml:space="preserve">вочебоксарска в </w:t>
      </w:r>
      <w:r w:rsidR="00EF5655">
        <w:rPr>
          <w:sz w:val="26"/>
          <w:szCs w:val="26"/>
        </w:rPr>
        <w:t xml:space="preserve">информационно-телекоммуникационной </w:t>
      </w:r>
      <w:r w:rsidR="00DE093E" w:rsidRPr="00DE093E">
        <w:rPr>
          <w:sz w:val="26"/>
          <w:szCs w:val="26"/>
        </w:rPr>
        <w:t>сети «Интернет».</w:t>
      </w:r>
    </w:p>
    <w:p w:rsidR="00DE093E" w:rsidRPr="00DE093E" w:rsidRDefault="009B0FB9" w:rsidP="00DE093E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DE093E" w:rsidRPr="00DE093E">
        <w:rPr>
          <w:sz w:val="26"/>
          <w:szCs w:val="26"/>
        </w:rPr>
        <w:t xml:space="preserve">. Настоящее </w:t>
      </w:r>
      <w:r w:rsidR="00E61B17">
        <w:rPr>
          <w:sz w:val="26"/>
          <w:szCs w:val="26"/>
        </w:rPr>
        <w:t>постановлени</w:t>
      </w:r>
      <w:r w:rsidR="003D6E47">
        <w:rPr>
          <w:sz w:val="26"/>
          <w:szCs w:val="26"/>
        </w:rPr>
        <w:t>е</w:t>
      </w:r>
      <w:r w:rsidR="00DE093E" w:rsidRPr="00DE093E">
        <w:rPr>
          <w:sz w:val="26"/>
          <w:szCs w:val="26"/>
        </w:rPr>
        <w:t xml:space="preserve"> довести до лиц, указанных в </w:t>
      </w:r>
      <w:r w:rsidR="00E61B17">
        <w:rPr>
          <w:sz w:val="26"/>
          <w:szCs w:val="26"/>
        </w:rPr>
        <w:t>постановлени</w:t>
      </w:r>
      <w:r w:rsidR="003D6E47">
        <w:rPr>
          <w:sz w:val="26"/>
          <w:szCs w:val="26"/>
        </w:rPr>
        <w:t>и</w:t>
      </w:r>
      <w:r w:rsidR="00DE093E" w:rsidRPr="00DE093E">
        <w:rPr>
          <w:sz w:val="26"/>
          <w:szCs w:val="26"/>
        </w:rPr>
        <w:t>.</w:t>
      </w:r>
    </w:p>
    <w:p w:rsidR="00DE093E" w:rsidRPr="00DE093E" w:rsidRDefault="009B0FB9" w:rsidP="00DE093E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DE093E" w:rsidRPr="00DE093E">
        <w:rPr>
          <w:sz w:val="26"/>
          <w:szCs w:val="26"/>
        </w:rPr>
        <w:t xml:space="preserve">. Настоящее </w:t>
      </w:r>
      <w:r w:rsidR="00E61B17">
        <w:rPr>
          <w:sz w:val="26"/>
          <w:szCs w:val="26"/>
        </w:rPr>
        <w:t>постановлени</w:t>
      </w:r>
      <w:r w:rsidR="003D6E47">
        <w:rPr>
          <w:sz w:val="26"/>
          <w:szCs w:val="26"/>
        </w:rPr>
        <w:t>е</w:t>
      </w:r>
      <w:r w:rsidR="00DE093E" w:rsidRPr="00DE093E">
        <w:rPr>
          <w:sz w:val="26"/>
          <w:szCs w:val="26"/>
        </w:rPr>
        <w:t xml:space="preserve"> вступает в силу после его официального опу</w:t>
      </w:r>
      <w:r w:rsidR="00DE093E" w:rsidRPr="00DE093E">
        <w:rPr>
          <w:sz w:val="26"/>
          <w:szCs w:val="26"/>
        </w:rPr>
        <w:t>б</w:t>
      </w:r>
      <w:r w:rsidR="00DE093E" w:rsidRPr="00DE093E">
        <w:rPr>
          <w:sz w:val="26"/>
          <w:szCs w:val="26"/>
        </w:rPr>
        <w:t>ликования (обнародования).</w:t>
      </w:r>
    </w:p>
    <w:p w:rsidR="004841CC" w:rsidRPr="00DE093E" w:rsidRDefault="004841CC" w:rsidP="004841CC">
      <w:pPr>
        <w:ind w:firstLine="540"/>
        <w:jc w:val="both"/>
        <w:rPr>
          <w:sz w:val="26"/>
          <w:szCs w:val="26"/>
        </w:rPr>
      </w:pPr>
    </w:p>
    <w:p w:rsidR="00E61B17" w:rsidRPr="00F77ACD" w:rsidRDefault="00E61B17" w:rsidP="00E61B17">
      <w:pPr>
        <w:jc w:val="both"/>
        <w:rPr>
          <w:sz w:val="26"/>
          <w:szCs w:val="26"/>
        </w:rPr>
      </w:pPr>
    </w:p>
    <w:tbl>
      <w:tblPr>
        <w:tblW w:w="9961" w:type="dxa"/>
        <w:tblLayout w:type="fixed"/>
        <w:tblLook w:val="0000" w:firstRow="0" w:lastRow="0" w:firstColumn="0" w:lastColumn="0" w:noHBand="0" w:noVBand="0"/>
      </w:tblPr>
      <w:tblGrid>
        <w:gridCol w:w="4219"/>
        <w:gridCol w:w="3119"/>
        <w:gridCol w:w="2623"/>
      </w:tblGrid>
      <w:tr w:rsidR="00E61B17" w:rsidRPr="00F77ACD" w:rsidTr="00777D38">
        <w:tc>
          <w:tcPr>
            <w:tcW w:w="4219" w:type="dxa"/>
          </w:tcPr>
          <w:p w:rsidR="00E61B17" w:rsidRPr="00F77ACD" w:rsidRDefault="00777D38" w:rsidP="00D11988">
            <w:pPr>
              <w:ind w:right="34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E61B17" w:rsidRPr="00F77ACD">
              <w:rPr>
                <w:sz w:val="26"/>
                <w:szCs w:val="26"/>
              </w:rPr>
              <w:t>лав</w:t>
            </w:r>
            <w:r>
              <w:rPr>
                <w:sz w:val="26"/>
                <w:szCs w:val="26"/>
              </w:rPr>
              <w:t xml:space="preserve">а </w:t>
            </w:r>
            <w:r w:rsidR="00E61B17" w:rsidRPr="00F77ACD">
              <w:rPr>
                <w:sz w:val="26"/>
                <w:szCs w:val="26"/>
              </w:rPr>
              <w:t>города Новочебокса</w:t>
            </w:r>
            <w:r w:rsidR="00E61B17" w:rsidRPr="00F77ACD">
              <w:rPr>
                <w:sz w:val="26"/>
                <w:szCs w:val="26"/>
              </w:rPr>
              <w:t>р</w:t>
            </w:r>
            <w:r w:rsidR="00E61B17" w:rsidRPr="00F77ACD">
              <w:rPr>
                <w:sz w:val="26"/>
                <w:szCs w:val="26"/>
              </w:rPr>
              <w:t>ска</w:t>
            </w:r>
          </w:p>
          <w:p w:rsidR="00E61B17" w:rsidRPr="00F77ACD" w:rsidRDefault="00E61B17" w:rsidP="00D11988">
            <w:pPr>
              <w:ind w:right="345"/>
              <w:jc w:val="both"/>
              <w:rPr>
                <w:sz w:val="26"/>
                <w:szCs w:val="26"/>
              </w:rPr>
            </w:pPr>
            <w:r w:rsidRPr="00F77ACD">
              <w:rPr>
                <w:sz w:val="26"/>
                <w:szCs w:val="26"/>
              </w:rPr>
              <w:t>Чувашской Республики</w:t>
            </w:r>
          </w:p>
        </w:tc>
        <w:tc>
          <w:tcPr>
            <w:tcW w:w="3119" w:type="dxa"/>
          </w:tcPr>
          <w:p w:rsidR="00E61B17" w:rsidRPr="00F77ACD" w:rsidRDefault="00E61B17" w:rsidP="00D1198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23" w:type="dxa"/>
          </w:tcPr>
          <w:p w:rsidR="00777D38" w:rsidRPr="003D60A0" w:rsidRDefault="00E61B17" w:rsidP="00777D38">
            <w:pPr>
              <w:pStyle w:val="1"/>
              <w:tabs>
                <w:tab w:val="left" w:pos="1857"/>
                <w:tab w:val="left" w:pos="2052"/>
              </w:tabs>
              <w:ind w:hanging="392"/>
              <w:jc w:val="left"/>
              <w:rPr>
                <w:sz w:val="26"/>
                <w:szCs w:val="26"/>
                <w:lang w:val="ru-RU" w:eastAsia="ru-RU"/>
              </w:rPr>
            </w:pPr>
            <w:r w:rsidRPr="003D60A0">
              <w:rPr>
                <w:sz w:val="26"/>
                <w:szCs w:val="26"/>
                <w:lang w:val="ru-RU" w:eastAsia="ru-RU"/>
              </w:rPr>
              <w:t xml:space="preserve">     </w:t>
            </w:r>
          </w:p>
          <w:p w:rsidR="00E61B17" w:rsidRPr="003D60A0" w:rsidRDefault="00E61B17" w:rsidP="00777D38">
            <w:pPr>
              <w:pStyle w:val="1"/>
              <w:tabs>
                <w:tab w:val="left" w:pos="1857"/>
                <w:tab w:val="left" w:pos="2052"/>
              </w:tabs>
              <w:ind w:hanging="392"/>
              <w:jc w:val="left"/>
              <w:rPr>
                <w:sz w:val="26"/>
                <w:szCs w:val="26"/>
                <w:lang w:val="ru-RU" w:eastAsia="ru-RU"/>
              </w:rPr>
            </w:pPr>
            <w:r w:rsidRPr="003D60A0">
              <w:rPr>
                <w:sz w:val="26"/>
                <w:szCs w:val="26"/>
                <w:lang w:val="ru-RU" w:eastAsia="ru-RU"/>
              </w:rPr>
              <w:t xml:space="preserve">     </w:t>
            </w:r>
            <w:r w:rsidR="00777D38" w:rsidRPr="003D60A0">
              <w:rPr>
                <w:sz w:val="26"/>
                <w:szCs w:val="26"/>
                <w:lang w:val="ru-RU" w:eastAsia="ru-RU"/>
              </w:rPr>
              <w:t xml:space="preserve">       </w:t>
            </w:r>
            <w:r w:rsidR="0085174E">
              <w:rPr>
                <w:sz w:val="26"/>
                <w:szCs w:val="26"/>
                <w:lang w:val="ru-RU" w:eastAsia="ru-RU"/>
              </w:rPr>
              <w:t>А.Н. Алексеев</w:t>
            </w:r>
          </w:p>
        </w:tc>
      </w:tr>
    </w:tbl>
    <w:p w:rsidR="00AB7FFD" w:rsidRDefault="00AB7FFD" w:rsidP="00DD644D">
      <w:pPr>
        <w:tabs>
          <w:tab w:val="left" w:pos="5529"/>
        </w:tabs>
        <w:ind w:left="567" w:hanging="567"/>
      </w:pPr>
    </w:p>
    <w:p w:rsidR="00777D38" w:rsidRDefault="00777D38" w:rsidP="00C77150">
      <w:pPr>
        <w:tabs>
          <w:tab w:val="left" w:pos="5529"/>
        </w:tabs>
        <w:ind w:left="567" w:hanging="567"/>
      </w:pPr>
    </w:p>
    <w:p w:rsidR="00F720D8" w:rsidRDefault="00F720D8" w:rsidP="00C77150">
      <w:pPr>
        <w:tabs>
          <w:tab w:val="left" w:pos="5529"/>
        </w:tabs>
        <w:ind w:left="567" w:hanging="567"/>
      </w:pPr>
    </w:p>
    <w:p w:rsidR="00F720D8" w:rsidRDefault="00F720D8" w:rsidP="00C77150">
      <w:pPr>
        <w:tabs>
          <w:tab w:val="left" w:pos="5529"/>
        </w:tabs>
        <w:ind w:left="567" w:hanging="567"/>
      </w:pPr>
    </w:p>
    <w:p w:rsidR="00F720D8" w:rsidRDefault="00F720D8" w:rsidP="00C77150">
      <w:pPr>
        <w:tabs>
          <w:tab w:val="left" w:pos="5529"/>
        </w:tabs>
        <w:ind w:left="567" w:hanging="567"/>
      </w:pPr>
    </w:p>
    <w:p w:rsidR="00F720D8" w:rsidRDefault="00F720D8" w:rsidP="00C77150">
      <w:pPr>
        <w:tabs>
          <w:tab w:val="left" w:pos="5529"/>
        </w:tabs>
        <w:ind w:left="567" w:hanging="567"/>
      </w:pPr>
    </w:p>
    <w:p w:rsidR="00F720D8" w:rsidRDefault="00F720D8" w:rsidP="00C77150">
      <w:pPr>
        <w:tabs>
          <w:tab w:val="left" w:pos="5529"/>
        </w:tabs>
        <w:ind w:left="567" w:hanging="567"/>
      </w:pPr>
    </w:p>
    <w:p w:rsidR="00F720D8" w:rsidRDefault="00F720D8" w:rsidP="00C77150">
      <w:pPr>
        <w:tabs>
          <w:tab w:val="left" w:pos="5529"/>
        </w:tabs>
        <w:ind w:left="567" w:hanging="567"/>
      </w:pPr>
    </w:p>
    <w:p w:rsidR="00F720D8" w:rsidRDefault="00F720D8" w:rsidP="00C77150">
      <w:pPr>
        <w:tabs>
          <w:tab w:val="left" w:pos="5529"/>
        </w:tabs>
        <w:ind w:left="567" w:hanging="567"/>
      </w:pPr>
    </w:p>
    <w:p w:rsidR="00F720D8" w:rsidRDefault="00F720D8" w:rsidP="00C77150">
      <w:pPr>
        <w:tabs>
          <w:tab w:val="left" w:pos="5529"/>
        </w:tabs>
        <w:ind w:left="567" w:hanging="567"/>
      </w:pPr>
    </w:p>
    <w:p w:rsidR="00F720D8" w:rsidRDefault="00F720D8" w:rsidP="00C77150">
      <w:pPr>
        <w:tabs>
          <w:tab w:val="left" w:pos="5529"/>
        </w:tabs>
        <w:ind w:left="567" w:hanging="567"/>
      </w:pPr>
    </w:p>
    <w:p w:rsidR="00F720D8" w:rsidRDefault="00F720D8" w:rsidP="00C77150">
      <w:pPr>
        <w:tabs>
          <w:tab w:val="left" w:pos="5529"/>
        </w:tabs>
        <w:ind w:left="567" w:hanging="567"/>
      </w:pPr>
    </w:p>
    <w:p w:rsidR="00F720D8" w:rsidRDefault="00F720D8" w:rsidP="00C77150">
      <w:pPr>
        <w:tabs>
          <w:tab w:val="left" w:pos="5529"/>
        </w:tabs>
        <w:ind w:left="567" w:hanging="567"/>
      </w:pPr>
    </w:p>
    <w:p w:rsidR="00F720D8" w:rsidRDefault="00F720D8" w:rsidP="00C77150">
      <w:pPr>
        <w:tabs>
          <w:tab w:val="left" w:pos="5529"/>
        </w:tabs>
        <w:ind w:left="567" w:hanging="567"/>
      </w:pPr>
    </w:p>
    <w:p w:rsidR="00F720D8" w:rsidRDefault="00F720D8" w:rsidP="00C77150">
      <w:pPr>
        <w:tabs>
          <w:tab w:val="left" w:pos="5529"/>
        </w:tabs>
        <w:ind w:left="567" w:hanging="567"/>
      </w:pPr>
    </w:p>
    <w:p w:rsidR="00F720D8" w:rsidRDefault="00F720D8" w:rsidP="00C77150">
      <w:pPr>
        <w:tabs>
          <w:tab w:val="left" w:pos="5529"/>
        </w:tabs>
        <w:ind w:left="567" w:hanging="567"/>
      </w:pPr>
    </w:p>
    <w:p w:rsidR="00F720D8" w:rsidRDefault="00F720D8" w:rsidP="00C77150">
      <w:pPr>
        <w:tabs>
          <w:tab w:val="left" w:pos="5529"/>
        </w:tabs>
        <w:ind w:left="567" w:hanging="567"/>
      </w:pPr>
    </w:p>
    <w:p w:rsidR="00F720D8" w:rsidRDefault="00F720D8" w:rsidP="00C77150">
      <w:pPr>
        <w:tabs>
          <w:tab w:val="left" w:pos="5529"/>
        </w:tabs>
        <w:ind w:left="567" w:hanging="567"/>
      </w:pPr>
    </w:p>
    <w:p w:rsidR="00F720D8" w:rsidRDefault="00F720D8" w:rsidP="00F720D8">
      <w:pPr>
        <w:tabs>
          <w:tab w:val="left" w:pos="5529"/>
        </w:tabs>
        <w:ind w:left="567" w:hanging="567"/>
      </w:pPr>
    </w:p>
    <w:p w:rsidR="0050375A" w:rsidRDefault="0050375A" w:rsidP="0050375A">
      <w:pPr>
        <w:tabs>
          <w:tab w:val="left" w:pos="5529"/>
        </w:tabs>
        <w:ind w:left="567" w:hanging="567"/>
        <w:rPr>
          <w:sz w:val="24"/>
          <w:szCs w:val="24"/>
        </w:rPr>
      </w:pPr>
    </w:p>
    <w:p w:rsidR="0050375A" w:rsidRDefault="0050375A" w:rsidP="0050375A">
      <w:pPr>
        <w:tabs>
          <w:tab w:val="left" w:pos="5529"/>
        </w:tabs>
        <w:ind w:left="567" w:hanging="567"/>
        <w:rPr>
          <w:sz w:val="24"/>
          <w:szCs w:val="24"/>
        </w:rPr>
      </w:pPr>
    </w:p>
    <w:p w:rsidR="0050375A" w:rsidRPr="00896C70" w:rsidRDefault="0050375A" w:rsidP="0050375A">
      <w:pPr>
        <w:tabs>
          <w:tab w:val="left" w:pos="5529"/>
        </w:tabs>
        <w:ind w:left="567" w:hanging="567"/>
        <w:rPr>
          <w:sz w:val="24"/>
          <w:szCs w:val="24"/>
        </w:rPr>
      </w:pPr>
    </w:p>
    <w:p w:rsidR="0050375A" w:rsidRPr="00896C70" w:rsidRDefault="0050375A" w:rsidP="0050375A">
      <w:pPr>
        <w:tabs>
          <w:tab w:val="left" w:pos="5529"/>
        </w:tabs>
        <w:ind w:left="567" w:hanging="567"/>
        <w:rPr>
          <w:sz w:val="24"/>
          <w:szCs w:val="24"/>
        </w:rPr>
      </w:pPr>
      <w:r w:rsidRPr="00896C70">
        <w:rPr>
          <w:sz w:val="24"/>
          <w:szCs w:val="24"/>
        </w:rPr>
        <w:t>СОГЛАСОВАНО:</w:t>
      </w:r>
    </w:p>
    <w:p w:rsidR="0050375A" w:rsidRPr="00896C70" w:rsidRDefault="0050375A" w:rsidP="0050375A">
      <w:pPr>
        <w:jc w:val="both"/>
        <w:rPr>
          <w:sz w:val="24"/>
          <w:szCs w:val="24"/>
        </w:rPr>
      </w:pPr>
    </w:p>
    <w:p w:rsidR="0050375A" w:rsidRPr="00896C70" w:rsidRDefault="0050375A" w:rsidP="0050375A">
      <w:pPr>
        <w:tabs>
          <w:tab w:val="left" w:pos="5670"/>
        </w:tabs>
        <w:jc w:val="both"/>
        <w:rPr>
          <w:sz w:val="24"/>
          <w:szCs w:val="24"/>
        </w:rPr>
      </w:pPr>
    </w:p>
    <w:p w:rsidR="0050375A" w:rsidRPr="00896C70" w:rsidRDefault="0050375A" w:rsidP="0050375A">
      <w:pPr>
        <w:tabs>
          <w:tab w:val="left" w:pos="5670"/>
        </w:tabs>
        <w:jc w:val="both"/>
        <w:rPr>
          <w:sz w:val="24"/>
          <w:szCs w:val="24"/>
        </w:rPr>
      </w:pPr>
      <w:r w:rsidRPr="00896C70">
        <w:rPr>
          <w:sz w:val="24"/>
          <w:szCs w:val="24"/>
        </w:rPr>
        <w:t>Заместитель главы администрации</w:t>
      </w:r>
    </w:p>
    <w:p w:rsidR="0050375A" w:rsidRPr="00896C70" w:rsidRDefault="0050375A" w:rsidP="0050375A">
      <w:pPr>
        <w:tabs>
          <w:tab w:val="left" w:pos="5670"/>
        </w:tabs>
        <w:jc w:val="both"/>
        <w:rPr>
          <w:sz w:val="24"/>
          <w:szCs w:val="24"/>
        </w:rPr>
      </w:pPr>
      <w:r w:rsidRPr="00896C70">
        <w:rPr>
          <w:sz w:val="24"/>
          <w:szCs w:val="24"/>
        </w:rPr>
        <w:t xml:space="preserve">по вопросам градостроительства, ЖКХ и инфраструктуры </w:t>
      </w:r>
    </w:p>
    <w:p w:rsidR="0050375A" w:rsidRPr="00896C70" w:rsidRDefault="0050375A" w:rsidP="0050375A">
      <w:pPr>
        <w:tabs>
          <w:tab w:val="left" w:pos="5670"/>
        </w:tabs>
        <w:jc w:val="both"/>
        <w:rPr>
          <w:sz w:val="24"/>
          <w:szCs w:val="24"/>
        </w:rPr>
      </w:pPr>
      <w:r w:rsidRPr="00896C70">
        <w:rPr>
          <w:sz w:val="24"/>
          <w:szCs w:val="24"/>
        </w:rPr>
        <w:t>города Новочебоксарска Чувашской Республики</w:t>
      </w:r>
    </w:p>
    <w:p w:rsidR="0050375A" w:rsidRPr="00896C70" w:rsidRDefault="0050375A" w:rsidP="0050375A">
      <w:pPr>
        <w:tabs>
          <w:tab w:val="left" w:pos="5670"/>
        </w:tabs>
        <w:jc w:val="both"/>
        <w:rPr>
          <w:sz w:val="24"/>
          <w:szCs w:val="24"/>
        </w:rPr>
      </w:pPr>
    </w:p>
    <w:p w:rsidR="0050375A" w:rsidRPr="00896C70" w:rsidRDefault="0050375A" w:rsidP="0050375A">
      <w:pPr>
        <w:tabs>
          <w:tab w:val="left" w:pos="4820"/>
          <w:tab w:val="left" w:pos="5670"/>
        </w:tabs>
        <w:jc w:val="both"/>
        <w:rPr>
          <w:sz w:val="24"/>
          <w:szCs w:val="24"/>
        </w:rPr>
      </w:pPr>
      <w:r w:rsidRPr="00896C70">
        <w:rPr>
          <w:sz w:val="24"/>
          <w:szCs w:val="24"/>
        </w:rPr>
        <w:t xml:space="preserve">________________ </w:t>
      </w:r>
      <w:r>
        <w:rPr>
          <w:sz w:val="24"/>
          <w:szCs w:val="24"/>
        </w:rPr>
        <w:t>С</w:t>
      </w:r>
      <w:r w:rsidRPr="00896C70">
        <w:rPr>
          <w:sz w:val="24"/>
          <w:szCs w:val="24"/>
        </w:rPr>
        <w:t>.</w:t>
      </w:r>
      <w:r>
        <w:rPr>
          <w:sz w:val="24"/>
          <w:szCs w:val="24"/>
        </w:rPr>
        <w:t>Г</w:t>
      </w:r>
      <w:r w:rsidRPr="00896C70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Смирнов      </w:t>
      </w:r>
      <w:r w:rsidRPr="00896C70">
        <w:rPr>
          <w:sz w:val="24"/>
          <w:szCs w:val="24"/>
        </w:rPr>
        <w:t xml:space="preserve">                                          «___»__________202</w:t>
      </w:r>
      <w:r>
        <w:rPr>
          <w:sz w:val="24"/>
          <w:szCs w:val="24"/>
        </w:rPr>
        <w:t>6</w:t>
      </w:r>
      <w:r w:rsidRPr="00896C70">
        <w:rPr>
          <w:sz w:val="24"/>
          <w:szCs w:val="24"/>
        </w:rPr>
        <w:t xml:space="preserve"> г.</w:t>
      </w:r>
    </w:p>
    <w:p w:rsidR="0050375A" w:rsidRPr="00896C70" w:rsidRDefault="0050375A" w:rsidP="0050375A">
      <w:pPr>
        <w:tabs>
          <w:tab w:val="left" w:pos="5670"/>
        </w:tabs>
        <w:jc w:val="both"/>
        <w:rPr>
          <w:sz w:val="24"/>
          <w:szCs w:val="24"/>
        </w:rPr>
      </w:pPr>
    </w:p>
    <w:p w:rsidR="0050375A" w:rsidRPr="00896C70" w:rsidRDefault="0050375A" w:rsidP="0050375A">
      <w:pPr>
        <w:tabs>
          <w:tab w:val="left" w:pos="5670"/>
        </w:tabs>
        <w:jc w:val="both"/>
        <w:rPr>
          <w:sz w:val="24"/>
          <w:szCs w:val="24"/>
        </w:rPr>
      </w:pPr>
    </w:p>
    <w:p w:rsidR="0050375A" w:rsidRPr="00896C70" w:rsidRDefault="004138F1" w:rsidP="0050375A">
      <w:pPr>
        <w:tabs>
          <w:tab w:val="left" w:pos="5670"/>
        </w:tabs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="0050375A" w:rsidRPr="00896C70">
        <w:rPr>
          <w:sz w:val="24"/>
          <w:szCs w:val="24"/>
        </w:rPr>
        <w:t xml:space="preserve">ачальник Правового управления администрации </w:t>
      </w:r>
    </w:p>
    <w:p w:rsidR="0050375A" w:rsidRPr="00896C70" w:rsidRDefault="0050375A" w:rsidP="0050375A">
      <w:pPr>
        <w:tabs>
          <w:tab w:val="left" w:pos="5670"/>
        </w:tabs>
        <w:jc w:val="both"/>
        <w:rPr>
          <w:sz w:val="24"/>
          <w:szCs w:val="24"/>
        </w:rPr>
      </w:pPr>
      <w:r w:rsidRPr="00896C70">
        <w:rPr>
          <w:sz w:val="24"/>
          <w:szCs w:val="24"/>
        </w:rPr>
        <w:t>города Новочебоксарска Чувашской Республики</w:t>
      </w:r>
    </w:p>
    <w:p w:rsidR="0050375A" w:rsidRDefault="0050375A" w:rsidP="0050375A">
      <w:pPr>
        <w:tabs>
          <w:tab w:val="left" w:pos="5529"/>
        </w:tabs>
        <w:rPr>
          <w:sz w:val="24"/>
          <w:szCs w:val="24"/>
        </w:rPr>
      </w:pPr>
    </w:p>
    <w:p w:rsidR="0050375A" w:rsidRPr="00896C70" w:rsidRDefault="0050375A" w:rsidP="0050375A">
      <w:pPr>
        <w:tabs>
          <w:tab w:val="left" w:pos="5529"/>
        </w:tabs>
        <w:rPr>
          <w:sz w:val="24"/>
          <w:szCs w:val="24"/>
        </w:rPr>
      </w:pPr>
      <w:r w:rsidRPr="00896C70">
        <w:rPr>
          <w:sz w:val="24"/>
          <w:szCs w:val="24"/>
        </w:rPr>
        <w:t xml:space="preserve">________________ </w:t>
      </w:r>
      <w:r w:rsidR="004138F1">
        <w:rPr>
          <w:sz w:val="24"/>
          <w:szCs w:val="24"/>
        </w:rPr>
        <w:t xml:space="preserve">С.Г. Жукова </w:t>
      </w:r>
      <w:r>
        <w:rPr>
          <w:sz w:val="24"/>
          <w:szCs w:val="24"/>
        </w:rPr>
        <w:t xml:space="preserve">            </w:t>
      </w:r>
      <w:r w:rsidRPr="00896C70">
        <w:rPr>
          <w:sz w:val="24"/>
          <w:szCs w:val="24"/>
        </w:rPr>
        <w:t xml:space="preserve">                                 «____» _________202</w:t>
      </w:r>
      <w:r>
        <w:rPr>
          <w:sz w:val="24"/>
          <w:szCs w:val="24"/>
        </w:rPr>
        <w:t>6</w:t>
      </w:r>
      <w:r w:rsidRPr="00896C70">
        <w:rPr>
          <w:sz w:val="24"/>
          <w:szCs w:val="24"/>
        </w:rPr>
        <w:t xml:space="preserve"> г.</w:t>
      </w:r>
    </w:p>
    <w:p w:rsidR="0050375A" w:rsidRPr="00896C70" w:rsidRDefault="0050375A" w:rsidP="0050375A">
      <w:pPr>
        <w:tabs>
          <w:tab w:val="left" w:pos="4820"/>
          <w:tab w:val="left" w:pos="5670"/>
        </w:tabs>
        <w:jc w:val="both"/>
        <w:rPr>
          <w:sz w:val="24"/>
          <w:szCs w:val="24"/>
        </w:rPr>
      </w:pPr>
    </w:p>
    <w:p w:rsidR="0050375A" w:rsidRPr="00896C70" w:rsidRDefault="0050375A" w:rsidP="0050375A">
      <w:pPr>
        <w:tabs>
          <w:tab w:val="left" w:pos="4820"/>
          <w:tab w:val="left" w:pos="5670"/>
        </w:tabs>
        <w:jc w:val="both"/>
        <w:rPr>
          <w:sz w:val="24"/>
          <w:szCs w:val="24"/>
        </w:rPr>
      </w:pPr>
    </w:p>
    <w:p w:rsidR="0050375A" w:rsidRPr="00896C70" w:rsidRDefault="0050375A" w:rsidP="0050375A">
      <w:pPr>
        <w:tabs>
          <w:tab w:val="left" w:pos="5387"/>
        </w:tabs>
        <w:rPr>
          <w:sz w:val="24"/>
          <w:szCs w:val="24"/>
        </w:rPr>
      </w:pPr>
      <w:r>
        <w:rPr>
          <w:sz w:val="24"/>
          <w:szCs w:val="24"/>
        </w:rPr>
        <w:t>Начальник Управления имущ</w:t>
      </w:r>
      <w:r w:rsidRPr="00896C70">
        <w:rPr>
          <w:sz w:val="24"/>
          <w:szCs w:val="24"/>
        </w:rPr>
        <w:t xml:space="preserve">ественных и </w:t>
      </w:r>
    </w:p>
    <w:p w:rsidR="0050375A" w:rsidRPr="00896C70" w:rsidRDefault="0050375A" w:rsidP="0050375A">
      <w:pPr>
        <w:tabs>
          <w:tab w:val="left" w:pos="5387"/>
        </w:tabs>
        <w:rPr>
          <w:sz w:val="24"/>
          <w:szCs w:val="24"/>
        </w:rPr>
      </w:pPr>
      <w:r w:rsidRPr="00896C70">
        <w:rPr>
          <w:sz w:val="24"/>
          <w:szCs w:val="24"/>
        </w:rPr>
        <w:t xml:space="preserve">земельных отношений администрации </w:t>
      </w:r>
    </w:p>
    <w:p w:rsidR="0050375A" w:rsidRPr="00896C70" w:rsidRDefault="0050375A" w:rsidP="0050375A">
      <w:pPr>
        <w:tabs>
          <w:tab w:val="left" w:pos="5387"/>
        </w:tabs>
        <w:rPr>
          <w:sz w:val="24"/>
          <w:szCs w:val="24"/>
        </w:rPr>
      </w:pPr>
      <w:r w:rsidRPr="00896C70">
        <w:rPr>
          <w:sz w:val="24"/>
          <w:szCs w:val="24"/>
        </w:rPr>
        <w:t xml:space="preserve">города Новочебоксарска Чувашской Республики </w:t>
      </w:r>
    </w:p>
    <w:p w:rsidR="0050375A" w:rsidRDefault="0050375A" w:rsidP="0050375A">
      <w:pPr>
        <w:ind w:left="567" w:hanging="567"/>
        <w:rPr>
          <w:sz w:val="24"/>
          <w:szCs w:val="24"/>
        </w:rPr>
      </w:pPr>
    </w:p>
    <w:p w:rsidR="0050375A" w:rsidRPr="00896C70" w:rsidRDefault="0050375A" w:rsidP="0050375A">
      <w:pPr>
        <w:ind w:left="567" w:hanging="567"/>
        <w:rPr>
          <w:sz w:val="24"/>
          <w:szCs w:val="24"/>
        </w:rPr>
      </w:pPr>
      <w:r w:rsidRPr="00896C70">
        <w:rPr>
          <w:sz w:val="24"/>
          <w:szCs w:val="24"/>
        </w:rPr>
        <w:t xml:space="preserve">________________ </w:t>
      </w:r>
      <w:r>
        <w:rPr>
          <w:sz w:val="24"/>
          <w:szCs w:val="24"/>
        </w:rPr>
        <w:t>Т.В. Серебрякова</w:t>
      </w:r>
      <w:r w:rsidRPr="00896C70">
        <w:rPr>
          <w:sz w:val="24"/>
          <w:szCs w:val="24"/>
        </w:rPr>
        <w:t xml:space="preserve">                                         «___»__________202</w:t>
      </w:r>
      <w:r>
        <w:rPr>
          <w:sz w:val="24"/>
          <w:szCs w:val="24"/>
        </w:rPr>
        <w:t xml:space="preserve">6 </w:t>
      </w:r>
      <w:r w:rsidRPr="00896C70">
        <w:rPr>
          <w:sz w:val="24"/>
          <w:szCs w:val="24"/>
        </w:rPr>
        <w:t>г.</w:t>
      </w:r>
    </w:p>
    <w:p w:rsidR="0050375A" w:rsidRPr="00896C70" w:rsidRDefault="0050375A" w:rsidP="0050375A">
      <w:pPr>
        <w:tabs>
          <w:tab w:val="left" w:pos="5670"/>
        </w:tabs>
        <w:jc w:val="both"/>
        <w:rPr>
          <w:sz w:val="24"/>
          <w:szCs w:val="24"/>
        </w:rPr>
      </w:pPr>
    </w:p>
    <w:p w:rsidR="0050375A" w:rsidRPr="00896C70" w:rsidRDefault="0050375A" w:rsidP="0050375A">
      <w:pPr>
        <w:tabs>
          <w:tab w:val="left" w:pos="5670"/>
        </w:tabs>
        <w:jc w:val="both"/>
        <w:rPr>
          <w:sz w:val="24"/>
          <w:szCs w:val="24"/>
        </w:rPr>
      </w:pPr>
    </w:p>
    <w:p w:rsidR="0050375A" w:rsidRPr="00896C70" w:rsidRDefault="0050375A" w:rsidP="0050375A">
      <w:pPr>
        <w:tabs>
          <w:tab w:val="left" w:pos="5387"/>
        </w:tabs>
        <w:rPr>
          <w:sz w:val="24"/>
          <w:szCs w:val="24"/>
        </w:rPr>
      </w:pPr>
      <w:r>
        <w:rPr>
          <w:sz w:val="24"/>
          <w:szCs w:val="24"/>
        </w:rPr>
        <w:t>И.о. н</w:t>
      </w:r>
      <w:r w:rsidRPr="00896C70">
        <w:rPr>
          <w:sz w:val="24"/>
          <w:szCs w:val="24"/>
        </w:rPr>
        <w:t>ачальник</w:t>
      </w:r>
      <w:r>
        <w:rPr>
          <w:sz w:val="24"/>
          <w:szCs w:val="24"/>
        </w:rPr>
        <w:t>а</w:t>
      </w:r>
      <w:r w:rsidRPr="00896C70">
        <w:rPr>
          <w:sz w:val="24"/>
          <w:szCs w:val="24"/>
        </w:rPr>
        <w:t xml:space="preserve"> муниципального бюджетного учреждения</w:t>
      </w:r>
    </w:p>
    <w:p w:rsidR="0050375A" w:rsidRPr="00896C70" w:rsidRDefault="0050375A" w:rsidP="0050375A">
      <w:pPr>
        <w:tabs>
          <w:tab w:val="left" w:pos="5387"/>
        </w:tabs>
        <w:rPr>
          <w:sz w:val="24"/>
          <w:szCs w:val="24"/>
        </w:rPr>
      </w:pPr>
      <w:r w:rsidRPr="00896C70">
        <w:rPr>
          <w:sz w:val="24"/>
          <w:szCs w:val="24"/>
        </w:rPr>
        <w:t xml:space="preserve">«Архитектурно-градостроительное управление </w:t>
      </w:r>
    </w:p>
    <w:p w:rsidR="0050375A" w:rsidRDefault="0050375A" w:rsidP="0050375A">
      <w:pPr>
        <w:tabs>
          <w:tab w:val="left" w:pos="5387"/>
        </w:tabs>
        <w:rPr>
          <w:sz w:val="24"/>
          <w:szCs w:val="24"/>
        </w:rPr>
      </w:pPr>
      <w:r w:rsidRPr="00896C70">
        <w:rPr>
          <w:sz w:val="24"/>
          <w:szCs w:val="24"/>
        </w:rPr>
        <w:t xml:space="preserve">города Новочебоксарска Чувашской Республики» </w:t>
      </w:r>
    </w:p>
    <w:p w:rsidR="0050375A" w:rsidRPr="00896C70" w:rsidRDefault="0050375A" w:rsidP="0050375A">
      <w:pPr>
        <w:tabs>
          <w:tab w:val="left" w:pos="5387"/>
        </w:tabs>
        <w:rPr>
          <w:sz w:val="24"/>
          <w:szCs w:val="24"/>
        </w:rPr>
      </w:pPr>
    </w:p>
    <w:p w:rsidR="0050375A" w:rsidRPr="00F57631" w:rsidRDefault="0050375A" w:rsidP="0050375A">
      <w:pPr>
        <w:tabs>
          <w:tab w:val="left" w:pos="8505"/>
        </w:tabs>
        <w:ind w:left="567" w:hanging="567"/>
        <w:rPr>
          <w:sz w:val="24"/>
          <w:szCs w:val="24"/>
        </w:rPr>
      </w:pPr>
      <w:r w:rsidRPr="00F57631">
        <w:rPr>
          <w:sz w:val="24"/>
          <w:szCs w:val="24"/>
        </w:rPr>
        <w:t>________________</w:t>
      </w:r>
      <w:r>
        <w:rPr>
          <w:sz w:val="24"/>
          <w:szCs w:val="24"/>
        </w:rPr>
        <w:t xml:space="preserve"> Н.А. </w:t>
      </w:r>
      <w:r w:rsidRPr="0050375A">
        <w:rPr>
          <w:sz w:val="24"/>
          <w:szCs w:val="24"/>
        </w:rPr>
        <w:t>Климина</w:t>
      </w:r>
      <w:r>
        <w:rPr>
          <w:sz w:val="24"/>
          <w:szCs w:val="24"/>
        </w:rPr>
        <w:t xml:space="preserve">    </w:t>
      </w:r>
      <w:r w:rsidRPr="00F57631">
        <w:rPr>
          <w:sz w:val="24"/>
          <w:szCs w:val="24"/>
        </w:rPr>
        <w:t xml:space="preserve">                                 </w:t>
      </w:r>
      <w:r>
        <w:rPr>
          <w:sz w:val="24"/>
          <w:szCs w:val="24"/>
        </w:rPr>
        <w:t xml:space="preserve">             «___»__________2026</w:t>
      </w:r>
      <w:r w:rsidRPr="00F57631">
        <w:rPr>
          <w:sz w:val="24"/>
          <w:szCs w:val="24"/>
        </w:rPr>
        <w:t xml:space="preserve"> г.</w:t>
      </w:r>
    </w:p>
    <w:p w:rsidR="0050375A" w:rsidRPr="00896C70" w:rsidRDefault="0050375A" w:rsidP="0050375A">
      <w:pPr>
        <w:tabs>
          <w:tab w:val="left" w:pos="5812"/>
          <w:tab w:val="left" w:pos="6663"/>
        </w:tabs>
        <w:ind w:left="567" w:hanging="567"/>
        <w:jc w:val="both"/>
        <w:rPr>
          <w:sz w:val="24"/>
          <w:szCs w:val="24"/>
        </w:rPr>
      </w:pPr>
    </w:p>
    <w:p w:rsidR="0050375A" w:rsidRPr="00896C70" w:rsidRDefault="0050375A" w:rsidP="0050375A">
      <w:pPr>
        <w:tabs>
          <w:tab w:val="left" w:pos="3261"/>
          <w:tab w:val="left" w:pos="5387"/>
          <w:tab w:val="left" w:pos="5954"/>
          <w:tab w:val="left" w:pos="6521"/>
          <w:tab w:val="left" w:pos="6663"/>
          <w:tab w:val="left" w:pos="7655"/>
          <w:tab w:val="left" w:pos="7797"/>
        </w:tabs>
        <w:ind w:left="567" w:hanging="567"/>
        <w:rPr>
          <w:sz w:val="24"/>
          <w:szCs w:val="24"/>
        </w:rPr>
      </w:pPr>
    </w:p>
    <w:p w:rsidR="0050375A" w:rsidRPr="00896C70" w:rsidRDefault="0050375A" w:rsidP="0050375A">
      <w:pPr>
        <w:tabs>
          <w:tab w:val="left" w:pos="3261"/>
          <w:tab w:val="left" w:pos="5387"/>
          <w:tab w:val="left" w:pos="5954"/>
          <w:tab w:val="left" w:pos="6521"/>
          <w:tab w:val="left" w:pos="6663"/>
          <w:tab w:val="left" w:pos="7655"/>
          <w:tab w:val="left" w:pos="7797"/>
        </w:tabs>
        <w:rPr>
          <w:sz w:val="24"/>
          <w:szCs w:val="24"/>
        </w:rPr>
      </w:pPr>
    </w:p>
    <w:p w:rsidR="0050375A" w:rsidRDefault="0050375A" w:rsidP="0050375A">
      <w:pPr>
        <w:tabs>
          <w:tab w:val="left" w:pos="3261"/>
          <w:tab w:val="left" w:pos="5387"/>
          <w:tab w:val="left" w:pos="5954"/>
          <w:tab w:val="left" w:pos="6521"/>
          <w:tab w:val="left" w:pos="6663"/>
          <w:tab w:val="left" w:pos="7655"/>
          <w:tab w:val="left" w:pos="7797"/>
        </w:tabs>
      </w:pPr>
    </w:p>
    <w:p w:rsidR="0050375A" w:rsidRDefault="0050375A" w:rsidP="0050375A">
      <w:pPr>
        <w:tabs>
          <w:tab w:val="left" w:pos="3261"/>
          <w:tab w:val="left" w:pos="5387"/>
          <w:tab w:val="left" w:pos="5954"/>
          <w:tab w:val="left" w:pos="6521"/>
          <w:tab w:val="left" w:pos="6663"/>
          <w:tab w:val="left" w:pos="7655"/>
          <w:tab w:val="left" w:pos="7797"/>
        </w:tabs>
      </w:pPr>
    </w:p>
    <w:p w:rsidR="0050375A" w:rsidRDefault="0050375A" w:rsidP="0050375A">
      <w:pPr>
        <w:tabs>
          <w:tab w:val="left" w:pos="3261"/>
          <w:tab w:val="left" w:pos="5387"/>
          <w:tab w:val="left" w:pos="5954"/>
          <w:tab w:val="left" w:pos="6521"/>
          <w:tab w:val="left" w:pos="6663"/>
          <w:tab w:val="left" w:pos="7655"/>
          <w:tab w:val="left" w:pos="7797"/>
        </w:tabs>
      </w:pPr>
    </w:p>
    <w:p w:rsidR="0050375A" w:rsidRDefault="0050375A" w:rsidP="0050375A">
      <w:pPr>
        <w:tabs>
          <w:tab w:val="left" w:pos="3261"/>
          <w:tab w:val="left" w:pos="5387"/>
          <w:tab w:val="left" w:pos="5954"/>
          <w:tab w:val="left" w:pos="6521"/>
          <w:tab w:val="left" w:pos="6663"/>
          <w:tab w:val="left" w:pos="7655"/>
          <w:tab w:val="left" w:pos="7797"/>
        </w:tabs>
      </w:pPr>
    </w:p>
    <w:p w:rsidR="0050375A" w:rsidRDefault="0050375A" w:rsidP="0050375A">
      <w:pPr>
        <w:tabs>
          <w:tab w:val="left" w:pos="3261"/>
          <w:tab w:val="left" w:pos="5387"/>
          <w:tab w:val="left" w:pos="5954"/>
          <w:tab w:val="left" w:pos="6521"/>
          <w:tab w:val="left" w:pos="6663"/>
          <w:tab w:val="left" w:pos="7655"/>
          <w:tab w:val="left" w:pos="7797"/>
        </w:tabs>
      </w:pPr>
    </w:p>
    <w:p w:rsidR="0050375A" w:rsidRDefault="0050375A" w:rsidP="0050375A">
      <w:pPr>
        <w:tabs>
          <w:tab w:val="left" w:pos="3261"/>
          <w:tab w:val="left" w:pos="5387"/>
          <w:tab w:val="left" w:pos="5954"/>
          <w:tab w:val="left" w:pos="6521"/>
          <w:tab w:val="left" w:pos="6663"/>
          <w:tab w:val="left" w:pos="7655"/>
          <w:tab w:val="left" w:pos="7797"/>
        </w:tabs>
      </w:pPr>
    </w:p>
    <w:p w:rsidR="0050375A" w:rsidRDefault="0050375A" w:rsidP="0050375A">
      <w:pPr>
        <w:tabs>
          <w:tab w:val="left" w:pos="3261"/>
          <w:tab w:val="left" w:pos="5387"/>
          <w:tab w:val="left" w:pos="5954"/>
          <w:tab w:val="left" w:pos="6521"/>
          <w:tab w:val="left" w:pos="6663"/>
          <w:tab w:val="left" w:pos="7655"/>
          <w:tab w:val="left" w:pos="7797"/>
        </w:tabs>
      </w:pPr>
    </w:p>
    <w:p w:rsidR="0050375A" w:rsidRDefault="0050375A" w:rsidP="0050375A">
      <w:pPr>
        <w:tabs>
          <w:tab w:val="left" w:pos="3261"/>
          <w:tab w:val="left" w:pos="5387"/>
          <w:tab w:val="left" w:pos="5954"/>
          <w:tab w:val="left" w:pos="6521"/>
          <w:tab w:val="left" w:pos="6663"/>
          <w:tab w:val="left" w:pos="7655"/>
          <w:tab w:val="left" w:pos="7797"/>
        </w:tabs>
      </w:pPr>
    </w:p>
    <w:p w:rsidR="0050375A" w:rsidRDefault="0050375A" w:rsidP="0050375A">
      <w:pPr>
        <w:tabs>
          <w:tab w:val="left" w:pos="3261"/>
          <w:tab w:val="left" w:pos="5387"/>
          <w:tab w:val="left" w:pos="5954"/>
          <w:tab w:val="left" w:pos="6521"/>
          <w:tab w:val="left" w:pos="6663"/>
          <w:tab w:val="left" w:pos="7655"/>
          <w:tab w:val="left" w:pos="7797"/>
        </w:tabs>
      </w:pPr>
    </w:p>
    <w:p w:rsidR="0050375A" w:rsidRDefault="0050375A" w:rsidP="0050375A">
      <w:pPr>
        <w:tabs>
          <w:tab w:val="left" w:pos="3261"/>
          <w:tab w:val="left" w:pos="5387"/>
          <w:tab w:val="left" w:pos="5954"/>
          <w:tab w:val="left" w:pos="6521"/>
          <w:tab w:val="left" w:pos="6663"/>
          <w:tab w:val="left" w:pos="7655"/>
          <w:tab w:val="left" w:pos="7797"/>
        </w:tabs>
      </w:pPr>
    </w:p>
    <w:p w:rsidR="0050375A" w:rsidRPr="00896C70" w:rsidRDefault="0050375A" w:rsidP="0050375A">
      <w:pPr>
        <w:tabs>
          <w:tab w:val="left" w:pos="3261"/>
          <w:tab w:val="left" w:pos="5387"/>
          <w:tab w:val="left" w:pos="5954"/>
          <w:tab w:val="left" w:pos="6521"/>
          <w:tab w:val="left" w:pos="6663"/>
          <w:tab w:val="left" w:pos="7655"/>
          <w:tab w:val="left" w:pos="7797"/>
        </w:tabs>
      </w:pPr>
    </w:p>
    <w:p w:rsidR="0050375A" w:rsidRDefault="0050375A" w:rsidP="0050375A">
      <w:pPr>
        <w:tabs>
          <w:tab w:val="left" w:pos="3261"/>
          <w:tab w:val="left" w:pos="5387"/>
          <w:tab w:val="left" w:pos="5954"/>
          <w:tab w:val="left" w:pos="6521"/>
          <w:tab w:val="left" w:pos="6663"/>
          <w:tab w:val="left" w:pos="7655"/>
          <w:tab w:val="left" w:pos="7797"/>
        </w:tabs>
      </w:pPr>
    </w:p>
    <w:p w:rsidR="0050375A" w:rsidRDefault="0050375A" w:rsidP="0050375A">
      <w:pPr>
        <w:tabs>
          <w:tab w:val="left" w:pos="3261"/>
          <w:tab w:val="left" w:pos="5387"/>
          <w:tab w:val="left" w:pos="5954"/>
          <w:tab w:val="left" w:pos="6521"/>
          <w:tab w:val="left" w:pos="6663"/>
          <w:tab w:val="left" w:pos="7655"/>
          <w:tab w:val="left" w:pos="7797"/>
        </w:tabs>
      </w:pPr>
    </w:p>
    <w:p w:rsidR="0050375A" w:rsidRDefault="0050375A" w:rsidP="0050375A">
      <w:pPr>
        <w:tabs>
          <w:tab w:val="left" w:pos="3261"/>
          <w:tab w:val="left" w:pos="5387"/>
          <w:tab w:val="left" w:pos="5954"/>
          <w:tab w:val="left" w:pos="6521"/>
          <w:tab w:val="left" w:pos="6663"/>
          <w:tab w:val="left" w:pos="7655"/>
          <w:tab w:val="left" w:pos="7797"/>
        </w:tabs>
      </w:pPr>
    </w:p>
    <w:p w:rsidR="0050375A" w:rsidRDefault="0050375A" w:rsidP="0050375A">
      <w:pPr>
        <w:tabs>
          <w:tab w:val="left" w:pos="3261"/>
          <w:tab w:val="left" w:pos="5387"/>
          <w:tab w:val="left" w:pos="5954"/>
          <w:tab w:val="left" w:pos="6521"/>
          <w:tab w:val="left" w:pos="6663"/>
          <w:tab w:val="left" w:pos="7655"/>
          <w:tab w:val="left" w:pos="7797"/>
        </w:tabs>
      </w:pPr>
    </w:p>
    <w:p w:rsidR="0050375A" w:rsidRDefault="0050375A" w:rsidP="0050375A">
      <w:pPr>
        <w:tabs>
          <w:tab w:val="left" w:pos="3261"/>
          <w:tab w:val="left" w:pos="5387"/>
          <w:tab w:val="left" w:pos="5954"/>
          <w:tab w:val="left" w:pos="6521"/>
          <w:tab w:val="left" w:pos="6663"/>
          <w:tab w:val="left" w:pos="7655"/>
          <w:tab w:val="left" w:pos="7797"/>
        </w:tabs>
      </w:pPr>
    </w:p>
    <w:p w:rsidR="0050375A" w:rsidRDefault="0050375A" w:rsidP="0050375A">
      <w:pPr>
        <w:tabs>
          <w:tab w:val="left" w:pos="3261"/>
          <w:tab w:val="left" w:pos="5387"/>
          <w:tab w:val="left" w:pos="5954"/>
          <w:tab w:val="left" w:pos="6521"/>
          <w:tab w:val="left" w:pos="6663"/>
          <w:tab w:val="left" w:pos="7655"/>
          <w:tab w:val="left" w:pos="7797"/>
        </w:tabs>
      </w:pPr>
    </w:p>
    <w:p w:rsidR="0050375A" w:rsidRPr="00896C70" w:rsidRDefault="0050375A" w:rsidP="0050375A">
      <w:pPr>
        <w:tabs>
          <w:tab w:val="left" w:pos="3261"/>
          <w:tab w:val="left" w:pos="5387"/>
          <w:tab w:val="left" w:pos="5954"/>
          <w:tab w:val="left" w:pos="6521"/>
          <w:tab w:val="left" w:pos="6663"/>
          <w:tab w:val="left" w:pos="7655"/>
          <w:tab w:val="left" w:pos="7797"/>
        </w:tabs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84"/>
      </w:tblGrid>
      <w:tr w:rsidR="0050375A" w:rsidRPr="00896C70">
        <w:trPr>
          <w:trHeight w:val="799"/>
        </w:trPr>
        <w:tc>
          <w:tcPr>
            <w:tcW w:w="2684" w:type="dxa"/>
          </w:tcPr>
          <w:p w:rsidR="0050375A" w:rsidRDefault="0050375A">
            <w:pPr>
              <w:tabs>
                <w:tab w:val="center" w:pos="4677"/>
                <w:tab w:val="right" w:pos="9355"/>
              </w:tabs>
            </w:pPr>
            <w:r>
              <w:t>Исп. Лапшова М.С.</w:t>
            </w:r>
          </w:p>
          <w:p w:rsidR="0050375A" w:rsidRPr="00896C70" w:rsidRDefault="0050375A">
            <w:pPr>
              <w:tabs>
                <w:tab w:val="center" w:pos="4677"/>
                <w:tab w:val="right" w:pos="9355"/>
              </w:tabs>
            </w:pPr>
            <w:r w:rsidRPr="00896C70">
              <w:t>Тел. +7(8352)73-71-20</w:t>
            </w:r>
          </w:p>
        </w:tc>
      </w:tr>
    </w:tbl>
    <w:p w:rsidR="0050375A" w:rsidRPr="00F720D8" w:rsidRDefault="0050375A" w:rsidP="00F720D8">
      <w:pPr>
        <w:tabs>
          <w:tab w:val="left" w:pos="5529"/>
        </w:tabs>
        <w:ind w:left="567" w:hanging="567"/>
      </w:pPr>
    </w:p>
    <w:sectPr w:rsidR="0050375A" w:rsidRPr="00F720D8" w:rsidSect="00A32375">
      <w:headerReference w:type="default" r:id="rId12"/>
      <w:pgSz w:w="11906" w:h="16838" w:code="9"/>
      <w:pgMar w:top="964" w:right="851" w:bottom="96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8F8" w:rsidRDefault="007648F8">
      <w:r>
        <w:separator/>
      </w:r>
    </w:p>
  </w:endnote>
  <w:endnote w:type="continuationSeparator" w:id="0">
    <w:p w:rsidR="007648F8" w:rsidRDefault="00764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dobe Fan Heiti Std B">
    <w:charset w:val="80"/>
    <w:family w:val="swiss"/>
    <w:notTrueType/>
    <w:pitch w:val="variable"/>
    <w:sig w:usb0="00000203" w:usb1="1A0F1900" w:usb2="00000016" w:usb3="00000000" w:csb0="001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8F8" w:rsidRDefault="007648F8">
      <w:r>
        <w:separator/>
      </w:r>
    </w:p>
  </w:footnote>
  <w:footnote w:type="continuationSeparator" w:id="0">
    <w:p w:rsidR="007648F8" w:rsidRDefault="00764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313" w:rsidRPr="00034313" w:rsidRDefault="00034313">
    <w:pPr>
      <w:pStyle w:val="a3"/>
      <w:jc w:val="center"/>
      <w:rPr>
        <w:sz w:val="16"/>
        <w:szCs w:val="16"/>
      </w:rPr>
    </w:pPr>
    <w:r w:rsidRPr="00034313">
      <w:rPr>
        <w:sz w:val="16"/>
        <w:szCs w:val="16"/>
      </w:rPr>
      <w:fldChar w:fldCharType="begin"/>
    </w:r>
    <w:r w:rsidRPr="00034313">
      <w:rPr>
        <w:sz w:val="16"/>
        <w:szCs w:val="16"/>
      </w:rPr>
      <w:instrText>PAGE   \* MERGEFORMAT</w:instrText>
    </w:r>
    <w:r w:rsidRPr="00034313">
      <w:rPr>
        <w:sz w:val="16"/>
        <w:szCs w:val="16"/>
      </w:rPr>
      <w:fldChar w:fldCharType="separate"/>
    </w:r>
    <w:r w:rsidR="00863418">
      <w:rPr>
        <w:noProof/>
        <w:sz w:val="16"/>
        <w:szCs w:val="16"/>
      </w:rPr>
      <w:t>2</w:t>
    </w:r>
    <w:r w:rsidRPr="00034313">
      <w:rPr>
        <w:sz w:val="16"/>
        <w:szCs w:val="16"/>
      </w:rPr>
      <w:fldChar w:fldCharType="end"/>
    </w:r>
  </w:p>
  <w:p w:rsidR="00034313" w:rsidRDefault="0003431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5A22584"/>
    <w:multiLevelType w:val="hybridMultilevel"/>
    <w:tmpl w:val="DE924854"/>
    <w:lvl w:ilvl="0" w:tplc="209EAEEA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AC08A7"/>
    <w:multiLevelType w:val="hybridMultilevel"/>
    <w:tmpl w:val="CA6C2E40"/>
    <w:lvl w:ilvl="0" w:tplc="0419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F3106F"/>
    <w:multiLevelType w:val="hybridMultilevel"/>
    <w:tmpl w:val="AF9A382E"/>
    <w:lvl w:ilvl="0" w:tplc="70D8A2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5FA13DA"/>
    <w:multiLevelType w:val="hybridMultilevel"/>
    <w:tmpl w:val="660EB5A4"/>
    <w:lvl w:ilvl="0" w:tplc="4462C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BB4784"/>
    <w:multiLevelType w:val="multilevel"/>
    <w:tmpl w:val="D292CB14"/>
    <w:lvl w:ilvl="0">
      <w:start w:val="37"/>
      <w:numFmt w:val="decimal"/>
      <w:lvlText w:val="Статья 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Статья 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4A13370"/>
    <w:multiLevelType w:val="hybridMultilevel"/>
    <w:tmpl w:val="078E38AA"/>
    <w:lvl w:ilvl="0" w:tplc="C8D0760C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16D41B0"/>
    <w:multiLevelType w:val="hybridMultilevel"/>
    <w:tmpl w:val="C3B6CC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CBF7F88"/>
    <w:multiLevelType w:val="hybridMultilevel"/>
    <w:tmpl w:val="494C4F48"/>
    <w:lvl w:ilvl="0" w:tplc="1304CC32">
      <w:start w:val="1"/>
      <w:numFmt w:val="decimal"/>
      <w:lvlText w:val="%1)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4D132079"/>
    <w:multiLevelType w:val="hybridMultilevel"/>
    <w:tmpl w:val="BAC6BB04"/>
    <w:lvl w:ilvl="0" w:tplc="29EEE5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F1C79BE"/>
    <w:multiLevelType w:val="hybridMultilevel"/>
    <w:tmpl w:val="B3962D94"/>
    <w:lvl w:ilvl="0" w:tplc="CCE28EF4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A875850"/>
    <w:multiLevelType w:val="hybridMultilevel"/>
    <w:tmpl w:val="D720A874"/>
    <w:lvl w:ilvl="0" w:tplc="B90A49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E7C275C"/>
    <w:multiLevelType w:val="hybridMultilevel"/>
    <w:tmpl w:val="39666794"/>
    <w:lvl w:ilvl="0" w:tplc="89CAA9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6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7"/>
  </w:num>
  <w:num w:numId="8">
    <w:abstractNumId w:val="3"/>
  </w:num>
  <w:num w:numId="9">
    <w:abstractNumId w:val="12"/>
  </w:num>
  <w:num w:numId="10">
    <w:abstractNumId w:val="9"/>
  </w:num>
  <w:num w:numId="11">
    <w:abstractNumId w:val="1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EA"/>
    <w:rsid w:val="00002C6F"/>
    <w:rsid w:val="00004C03"/>
    <w:rsid w:val="00005954"/>
    <w:rsid w:val="00005F76"/>
    <w:rsid w:val="000066E3"/>
    <w:rsid w:val="00006D0F"/>
    <w:rsid w:val="00012FFC"/>
    <w:rsid w:val="00014200"/>
    <w:rsid w:val="00024F5D"/>
    <w:rsid w:val="000269B9"/>
    <w:rsid w:val="0003122F"/>
    <w:rsid w:val="00034313"/>
    <w:rsid w:val="000366AB"/>
    <w:rsid w:val="00037F00"/>
    <w:rsid w:val="00041C45"/>
    <w:rsid w:val="000426E0"/>
    <w:rsid w:val="000433FD"/>
    <w:rsid w:val="00043CAC"/>
    <w:rsid w:val="0004409E"/>
    <w:rsid w:val="00045896"/>
    <w:rsid w:val="0004619A"/>
    <w:rsid w:val="00061D48"/>
    <w:rsid w:val="00071543"/>
    <w:rsid w:val="00071D73"/>
    <w:rsid w:val="00073F0D"/>
    <w:rsid w:val="00080380"/>
    <w:rsid w:val="000812A6"/>
    <w:rsid w:val="000829F1"/>
    <w:rsid w:val="00085303"/>
    <w:rsid w:val="00090458"/>
    <w:rsid w:val="00091FDA"/>
    <w:rsid w:val="000A2D09"/>
    <w:rsid w:val="000A60E3"/>
    <w:rsid w:val="000A7231"/>
    <w:rsid w:val="000B0203"/>
    <w:rsid w:val="000B0C3C"/>
    <w:rsid w:val="000B1011"/>
    <w:rsid w:val="000B7245"/>
    <w:rsid w:val="000B7B34"/>
    <w:rsid w:val="000C1F4D"/>
    <w:rsid w:val="000C401A"/>
    <w:rsid w:val="000C59BA"/>
    <w:rsid w:val="000C6697"/>
    <w:rsid w:val="000D013A"/>
    <w:rsid w:val="000D493E"/>
    <w:rsid w:val="000E00C9"/>
    <w:rsid w:val="000E0224"/>
    <w:rsid w:val="000E7618"/>
    <w:rsid w:val="000E7CCD"/>
    <w:rsid w:val="000F08C0"/>
    <w:rsid w:val="000F23C6"/>
    <w:rsid w:val="000F27C0"/>
    <w:rsid w:val="000F55C9"/>
    <w:rsid w:val="000F6377"/>
    <w:rsid w:val="000F6E67"/>
    <w:rsid w:val="00100C52"/>
    <w:rsid w:val="001016ED"/>
    <w:rsid w:val="0010222D"/>
    <w:rsid w:val="00107E9F"/>
    <w:rsid w:val="00110DC9"/>
    <w:rsid w:val="00111EE4"/>
    <w:rsid w:val="00113683"/>
    <w:rsid w:val="00113793"/>
    <w:rsid w:val="0012059F"/>
    <w:rsid w:val="0012082B"/>
    <w:rsid w:val="001221D6"/>
    <w:rsid w:val="00123A62"/>
    <w:rsid w:val="00125032"/>
    <w:rsid w:val="00126372"/>
    <w:rsid w:val="0012791E"/>
    <w:rsid w:val="00127F1B"/>
    <w:rsid w:val="00127F9E"/>
    <w:rsid w:val="00131743"/>
    <w:rsid w:val="00131B71"/>
    <w:rsid w:val="00131BBE"/>
    <w:rsid w:val="00132ADE"/>
    <w:rsid w:val="00134EF4"/>
    <w:rsid w:val="00141054"/>
    <w:rsid w:val="00141E1C"/>
    <w:rsid w:val="0014201F"/>
    <w:rsid w:val="00143505"/>
    <w:rsid w:val="0014608A"/>
    <w:rsid w:val="00146576"/>
    <w:rsid w:val="00146DAD"/>
    <w:rsid w:val="00170141"/>
    <w:rsid w:val="00170237"/>
    <w:rsid w:val="001745D2"/>
    <w:rsid w:val="001763B8"/>
    <w:rsid w:val="00177495"/>
    <w:rsid w:val="001811C9"/>
    <w:rsid w:val="00181B24"/>
    <w:rsid w:val="00183ED5"/>
    <w:rsid w:val="00185E68"/>
    <w:rsid w:val="00185F68"/>
    <w:rsid w:val="001924C4"/>
    <w:rsid w:val="0019782D"/>
    <w:rsid w:val="00197870"/>
    <w:rsid w:val="001A0E96"/>
    <w:rsid w:val="001A3B81"/>
    <w:rsid w:val="001A7661"/>
    <w:rsid w:val="001B6AB2"/>
    <w:rsid w:val="001C09E5"/>
    <w:rsid w:val="001C2544"/>
    <w:rsid w:val="001C5106"/>
    <w:rsid w:val="001C60A0"/>
    <w:rsid w:val="001C6707"/>
    <w:rsid w:val="001C6842"/>
    <w:rsid w:val="001C7D1C"/>
    <w:rsid w:val="001D11F6"/>
    <w:rsid w:val="001D3C55"/>
    <w:rsid w:val="001D65E4"/>
    <w:rsid w:val="001D72AA"/>
    <w:rsid w:val="001D7FA8"/>
    <w:rsid w:val="001E15E9"/>
    <w:rsid w:val="001E1ACC"/>
    <w:rsid w:val="001E53C0"/>
    <w:rsid w:val="001E6420"/>
    <w:rsid w:val="001F0D6B"/>
    <w:rsid w:val="001F126B"/>
    <w:rsid w:val="001F3DE9"/>
    <w:rsid w:val="001F597B"/>
    <w:rsid w:val="0020090F"/>
    <w:rsid w:val="0020201D"/>
    <w:rsid w:val="0020473E"/>
    <w:rsid w:val="00205396"/>
    <w:rsid w:val="0020635E"/>
    <w:rsid w:val="002070C3"/>
    <w:rsid w:val="00213257"/>
    <w:rsid w:val="00216FDE"/>
    <w:rsid w:val="00217E7C"/>
    <w:rsid w:val="0022026E"/>
    <w:rsid w:val="002211C1"/>
    <w:rsid w:val="002241AC"/>
    <w:rsid w:val="00225393"/>
    <w:rsid w:val="00226369"/>
    <w:rsid w:val="002415BC"/>
    <w:rsid w:val="00241F5E"/>
    <w:rsid w:val="00243509"/>
    <w:rsid w:val="00246F04"/>
    <w:rsid w:val="00247990"/>
    <w:rsid w:val="0025206C"/>
    <w:rsid w:val="002530F9"/>
    <w:rsid w:val="00256455"/>
    <w:rsid w:val="002579EA"/>
    <w:rsid w:val="002617E9"/>
    <w:rsid w:val="00262253"/>
    <w:rsid w:val="00262D73"/>
    <w:rsid w:val="00265814"/>
    <w:rsid w:val="00271DD5"/>
    <w:rsid w:val="002742C4"/>
    <w:rsid w:val="0027499B"/>
    <w:rsid w:val="0027586E"/>
    <w:rsid w:val="0027589C"/>
    <w:rsid w:val="00275E06"/>
    <w:rsid w:val="0027786E"/>
    <w:rsid w:val="00280E8B"/>
    <w:rsid w:val="00281EA0"/>
    <w:rsid w:val="00286234"/>
    <w:rsid w:val="002866BB"/>
    <w:rsid w:val="00290680"/>
    <w:rsid w:val="00291F32"/>
    <w:rsid w:val="002922C8"/>
    <w:rsid w:val="00293D27"/>
    <w:rsid w:val="002946CB"/>
    <w:rsid w:val="00295CE7"/>
    <w:rsid w:val="0029710B"/>
    <w:rsid w:val="002A33BD"/>
    <w:rsid w:val="002A4199"/>
    <w:rsid w:val="002A5637"/>
    <w:rsid w:val="002A74A8"/>
    <w:rsid w:val="002A77A2"/>
    <w:rsid w:val="002B149A"/>
    <w:rsid w:val="002B40E7"/>
    <w:rsid w:val="002B6687"/>
    <w:rsid w:val="002B6C43"/>
    <w:rsid w:val="002B6FA0"/>
    <w:rsid w:val="002C22B3"/>
    <w:rsid w:val="002C2493"/>
    <w:rsid w:val="002D37AC"/>
    <w:rsid w:val="002D3E3D"/>
    <w:rsid w:val="002D3F2A"/>
    <w:rsid w:val="002D6F16"/>
    <w:rsid w:val="002D72D6"/>
    <w:rsid w:val="002D7873"/>
    <w:rsid w:val="002D7913"/>
    <w:rsid w:val="002E25C4"/>
    <w:rsid w:val="002E270D"/>
    <w:rsid w:val="002E4B39"/>
    <w:rsid w:val="002E5F2A"/>
    <w:rsid w:val="002E771B"/>
    <w:rsid w:val="002F222F"/>
    <w:rsid w:val="002F392C"/>
    <w:rsid w:val="002F44E4"/>
    <w:rsid w:val="00302A3B"/>
    <w:rsid w:val="00303A71"/>
    <w:rsid w:val="00304FFC"/>
    <w:rsid w:val="00305D47"/>
    <w:rsid w:val="00307C51"/>
    <w:rsid w:val="003137CA"/>
    <w:rsid w:val="00316FFE"/>
    <w:rsid w:val="00320B96"/>
    <w:rsid w:val="003226DB"/>
    <w:rsid w:val="00325916"/>
    <w:rsid w:val="00327691"/>
    <w:rsid w:val="003309F8"/>
    <w:rsid w:val="003311D3"/>
    <w:rsid w:val="00341837"/>
    <w:rsid w:val="00345185"/>
    <w:rsid w:val="00346D9D"/>
    <w:rsid w:val="0035131B"/>
    <w:rsid w:val="00351378"/>
    <w:rsid w:val="003517BE"/>
    <w:rsid w:val="00352DB8"/>
    <w:rsid w:val="00357A65"/>
    <w:rsid w:val="00360047"/>
    <w:rsid w:val="003629A2"/>
    <w:rsid w:val="00363BE1"/>
    <w:rsid w:val="00365B0E"/>
    <w:rsid w:val="00376007"/>
    <w:rsid w:val="003770CA"/>
    <w:rsid w:val="00380FDA"/>
    <w:rsid w:val="00382482"/>
    <w:rsid w:val="00382A9D"/>
    <w:rsid w:val="003830B5"/>
    <w:rsid w:val="00383BF9"/>
    <w:rsid w:val="00386617"/>
    <w:rsid w:val="0038678E"/>
    <w:rsid w:val="00387ECE"/>
    <w:rsid w:val="00393B5C"/>
    <w:rsid w:val="003A112D"/>
    <w:rsid w:val="003A1AF3"/>
    <w:rsid w:val="003A1CC0"/>
    <w:rsid w:val="003A32B4"/>
    <w:rsid w:val="003A32EF"/>
    <w:rsid w:val="003A3A44"/>
    <w:rsid w:val="003A4576"/>
    <w:rsid w:val="003A4713"/>
    <w:rsid w:val="003A4D64"/>
    <w:rsid w:val="003A65B5"/>
    <w:rsid w:val="003B233E"/>
    <w:rsid w:val="003B3C69"/>
    <w:rsid w:val="003B3E7F"/>
    <w:rsid w:val="003B50C1"/>
    <w:rsid w:val="003B565F"/>
    <w:rsid w:val="003B58FF"/>
    <w:rsid w:val="003C27F7"/>
    <w:rsid w:val="003D1353"/>
    <w:rsid w:val="003D25EB"/>
    <w:rsid w:val="003D60A0"/>
    <w:rsid w:val="003D6E47"/>
    <w:rsid w:val="003E2D41"/>
    <w:rsid w:val="003E4352"/>
    <w:rsid w:val="003E48A0"/>
    <w:rsid w:val="003E534B"/>
    <w:rsid w:val="003F1668"/>
    <w:rsid w:val="003F4281"/>
    <w:rsid w:val="003F47C2"/>
    <w:rsid w:val="003F4B55"/>
    <w:rsid w:val="004066EA"/>
    <w:rsid w:val="00410AA4"/>
    <w:rsid w:val="004138F1"/>
    <w:rsid w:val="00423E56"/>
    <w:rsid w:val="0042691C"/>
    <w:rsid w:val="00427950"/>
    <w:rsid w:val="00427CAB"/>
    <w:rsid w:val="00432D51"/>
    <w:rsid w:val="004358DD"/>
    <w:rsid w:val="004377F2"/>
    <w:rsid w:val="00440314"/>
    <w:rsid w:val="00440C64"/>
    <w:rsid w:val="00442A7B"/>
    <w:rsid w:val="0044614B"/>
    <w:rsid w:val="00447641"/>
    <w:rsid w:val="00456445"/>
    <w:rsid w:val="004569B0"/>
    <w:rsid w:val="00457E06"/>
    <w:rsid w:val="0046347F"/>
    <w:rsid w:val="00463F31"/>
    <w:rsid w:val="00470C6E"/>
    <w:rsid w:val="00471491"/>
    <w:rsid w:val="00473CE5"/>
    <w:rsid w:val="0047611B"/>
    <w:rsid w:val="004771EF"/>
    <w:rsid w:val="0048032E"/>
    <w:rsid w:val="004841CC"/>
    <w:rsid w:val="004846D3"/>
    <w:rsid w:val="00487E34"/>
    <w:rsid w:val="00490BDC"/>
    <w:rsid w:val="00492476"/>
    <w:rsid w:val="00496F3E"/>
    <w:rsid w:val="00497D57"/>
    <w:rsid w:val="004A1BD4"/>
    <w:rsid w:val="004A2001"/>
    <w:rsid w:val="004A320D"/>
    <w:rsid w:val="004A7235"/>
    <w:rsid w:val="004B2C2E"/>
    <w:rsid w:val="004B2E86"/>
    <w:rsid w:val="004B3185"/>
    <w:rsid w:val="004B3CF2"/>
    <w:rsid w:val="004B426E"/>
    <w:rsid w:val="004B5EDC"/>
    <w:rsid w:val="004B6594"/>
    <w:rsid w:val="004B676E"/>
    <w:rsid w:val="004B696A"/>
    <w:rsid w:val="004C0FC0"/>
    <w:rsid w:val="004C13B3"/>
    <w:rsid w:val="004C2C29"/>
    <w:rsid w:val="004C300E"/>
    <w:rsid w:val="004C5BEA"/>
    <w:rsid w:val="004C6E7E"/>
    <w:rsid w:val="004D652B"/>
    <w:rsid w:val="004D7273"/>
    <w:rsid w:val="004E38BB"/>
    <w:rsid w:val="004E4D36"/>
    <w:rsid w:val="004F0CFB"/>
    <w:rsid w:val="004F1B68"/>
    <w:rsid w:val="004F3BD6"/>
    <w:rsid w:val="004F3F33"/>
    <w:rsid w:val="004F4E5E"/>
    <w:rsid w:val="004F50A9"/>
    <w:rsid w:val="005014E7"/>
    <w:rsid w:val="005015D3"/>
    <w:rsid w:val="005024A3"/>
    <w:rsid w:val="00502E74"/>
    <w:rsid w:val="0050375A"/>
    <w:rsid w:val="0050686A"/>
    <w:rsid w:val="00511532"/>
    <w:rsid w:val="00511567"/>
    <w:rsid w:val="005122F9"/>
    <w:rsid w:val="00513E7D"/>
    <w:rsid w:val="0052165C"/>
    <w:rsid w:val="00522754"/>
    <w:rsid w:val="00523438"/>
    <w:rsid w:val="0052597A"/>
    <w:rsid w:val="00533942"/>
    <w:rsid w:val="005339B7"/>
    <w:rsid w:val="00536432"/>
    <w:rsid w:val="005369FE"/>
    <w:rsid w:val="00540BCC"/>
    <w:rsid w:val="00541BC2"/>
    <w:rsid w:val="0054532F"/>
    <w:rsid w:val="0054568B"/>
    <w:rsid w:val="005463DD"/>
    <w:rsid w:val="005567CE"/>
    <w:rsid w:val="00557F4D"/>
    <w:rsid w:val="005606C0"/>
    <w:rsid w:val="00561105"/>
    <w:rsid w:val="005618B1"/>
    <w:rsid w:val="00566081"/>
    <w:rsid w:val="00566900"/>
    <w:rsid w:val="005702F4"/>
    <w:rsid w:val="00570645"/>
    <w:rsid w:val="00570F3C"/>
    <w:rsid w:val="005758CA"/>
    <w:rsid w:val="005760C8"/>
    <w:rsid w:val="0058348E"/>
    <w:rsid w:val="00587370"/>
    <w:rsid w:val="0059202E"/>
    <w:rsid w:val="005951D8"/>
    <w:rsid w:val="00596C06"/>
    <w:rsid w:val="0059710D"/>
    <w:rsid w:val="005A02F9"/>
    <w:rsid w:val="005A0CE9"/>
    <w:rsid w:val="005A185C"/>
    <w:rsid w:val="005A42F9"/>
    <w:rsid w:val="005A6A38"/>
    <w:rsid w:val="005A7AB3"/>
    <w:rsid w:val="005B4675"/>
    <w:rsid w:val="005B79D4"/>
    <w:rsid w:val="005C11A6"/>
    <w:rsid w:val="005D4FA1"/>
    <w:rsid w:val="005D72E9"/>
    <w:rsid w:val="005E053E"/>
    <w:rsid w:val="005E26AC"/>
    <w:rsid w:val="005E4651"/>
    <w:rsid w:val="005E5202"/>
    <w:rsid w:val="005E5A59"/>
    <w:rsid w:val="005E5AA2"/>
    <w:rsid w:val="005E6890"/>
    <w:rsid w:val="005F084B"/>
    <w:rsid w:val="006033D8"/>
    <w:rsid w:val="00607607"/>
    <w:rsid w:val="00607D7B"/>
    <w:rsid w:val="00613151"/>
    <w:rsid w:val="006160A6"/>
    <w:rsid w:val="00617227"/>
    <w:rsid w:val="00617318"/>
    <w:rsid w:val="006176BF"/>
    <w:rsid w:val="00617E0C"/>
    <w:rsid w:val="0063124A"/>
    <w:rsid w:val="00631AD3"/>
    <w:rsid w:val="0063366E"/>
    <w:rsid w:val="00637312"/>
    <w:rsid w:val="006402D4"/>
    <w:rsid w:val="00640521"/>
    <w:rsid w:val="00643517"/>
    <w:rsid w:val="00645C0B"/>
    <w:rsid w:val="0064622B"/>
    <w:rsid w:val="00646338"/>
    <w:rsid w:val="00653833"/>
    <w:rsid w:val="00661B87"/>
    <w:rsid w:val="00664070"/>
    <w:rsid w:val="00667862"/>
    <w:rsid w:val="0067399C"/>
    <w:rsid w:val="00673ADD"/>
    <w:rsid w:val="00675B9F"/>
    <w:rsid w:val="00675C60"/>
    <w:rsid w:val="00681150"/>
    <w:rsid w:val="00686E86"/>
    <w:rsid w:val="00690E2E"/>
    <w:rsid w:val="00694B79"/>
    <w:rsid w:val="00695B35"/>
    <w:rsid w:val="006A0A59"/>
    <w:rsid w:val="006A5327"/>
    <w:rsid w:val="006A54B5"/>
    <w:rsid w:val="006A6424"/>
    <w:rsid w:val="006A6C88"/>
    <w:rsid w:val="006B5B79"/>
    <w:rsid w:val="006B6227"/>
    <w:rsid w:val="006B77EE"/>
    <w:rsid w:val="006B7AD2"/>
    <w:rsid w:val="006B7ED4"/>
    <w:rsid w:val="006C17D8"/>
    <w:rsid w:val="006C7AF0"/>
    <w:rsid w:val="006C7D50"/>
    <w:rsid w:val="006D0EA5"/>
    <w:rsid w:val="006D1D65"/>
    <w:rsid w:val="006D65E6"/>
    <w:rsid w:val="006D7543"/>
    <w:rsid w:val="006E1DBB"/>
    <w:rsid w:val="006E271E"/>
    <w:rsid w:val="006E6B80"/>
    <w:rsid w:val="006E704A"/>
    <w:rsid w:val="006E76B4"/>
    <w:rsid w:val="006F0A60"/>
    <w:rsid w:val="006F0C40"/>
    <w:rsid w:val="006F2B23"/>
    <w:rsid w:val="006F5AB9"/>
    <w:rsid w:val="007003A3"/>
    <w:rsid w:val="0070202E"/>
    <w:rsid w:val="00704421"/>
    <w:rsid w:val="00710B37"/>
    <w:rsid w:val="00711A5C"/>
    <w:rsid w:val="007135D6"/>
    <w:rsid w:val="00714100"/>
    <w:rsid w:val="0072025D"/>
    <w:rsid w:val="0072291B"/>
    <w:rsid w:val="0072345C"/>
    <w:rsid w:val="007234E5"/>
    <w:rsid w:val="00723E44"/>
    <w:rsid w:val="00726641"/>
    <w:rsid w:val="00733738"/>
    <w:rsid w:val="00734C70"/>
    <w:rsid w:val="007354A8"/>
    <w:rsid w:val="00740B4C"/>
    <w:rsid w:val="00742AF7"/>
    <w:rsid w:val="0074466F"/>
    <w:rsid w:val="00744845"/>
    <w:rsid w:val="00745D01"/>
    <w:rsid w:val="00746FCA"/>
    <w:rsid w:val="00747DB7"/>
    <w:rsid w:val="00752140"/>
    <w:rsid w:val="00752BD2"/>
    <w:rsid w:val="00754C53"/>
    <w:rsid w:val="00754E12"/>
    <w:rsid w:val="00756BD7"/>
    <w:rsid w:val="007573C5"/>
    <w:rsid w:val="00761603"/>
    <w:rsid w:val="00761E19"/>
    <w:rsid w:val="007645A2"/>
    <w:rsid w:val="007648F8"/>
    <w:rsid w:val="007666E3"/>
    <w:rsid w:val="007718F6"/>
    <w:rsid w:val="00777436"/>
    <w:rsid w:val="00777D38"/>
    <w:rsid w:val="00780C13"/>
    <w:rsid w:val="007840F0"/>
    <w:rsid w:val="007847BF"/>
    <w:rsid w:val="007854A6"/>
    <w:rsid w:val="007873AA"/>
    <w:rsid w:val="00792156"/>
    <w:rsid w:val="00792C31"/>
    <w:rsid w:val="0079542A"/>
    <w:rsid w:val="00795D10"/>
    <w:rsid w:val="00796495"/>
    <w:rsid w:val="00796B83"/>
    <w:rsid w:val="007A0F18"/>
    <w:rsid w:val="007A183A"/>
    <w:rsid w:val="007A3D3B"/>
    <w:rsid w:val="007A52ED"/>
    <w:rsid w:val="007A6B12"/>
    <w:rsid w:val="007A744C"/>
    <w:rsid w:val="007B0193"/>
    <w:rsid w:val="007C4FA8"/>
    <w:rsid w:val="007D6D7A"/>
    <w:rsid w:val="007E1922"/>
    <w:rsid w:val="007E1D99"/>
    <w:rsid w:val="007E25A8"/>
    <w:rsid w:val="007E4CBC"/>
    <w:rsid w:val="007F0823"/>
    <w:rsid w:val="007F76FC"/>
    <w:rsid w:val="00806FE3"/>
    <w:rsid w:val="00807239"/>
    <w:rsid w:val="00810DF1"/>
    <w:rsid w:val="00816847"/>
    <w:rsid w:val="00820D0F"/>
    <w:rsid w:val="008240F4"/>
    <w:rsid w:val="008244C8"/>
    <w:rsid w:val="00824AB9"/>
    <w:rsid w:val="008257C2"/>
    <w:rsid w:val="00830ECC"/>
    <w:rsid w:val="0083251F"/>
    <w:rsid w:val="00835905"/>
    <w:rsid w:val="008361F2"/>
    <w:rsid w:val="00841CE0"/>
    <w:rsid w:val="0084323C"/>
    <w:rsid w:val="008447F4"/>
    <w:rsid w:val="00845015"/>
    <w:rsid w:val="008452EE"/>
    <w:rsid w:val="0084667E"/>
    <w:rsid w:val="0085174E"/>
    <w:rsid w:val="00851A68"/>
    <w:rsid w:val="008531C1"/>
    <w:rsid w:val="00855AAF"/>
    <w:rsid w:val="00856506"/>
    <w:rsid w:val="00862451"/>
    <w:rsid w:val="00863418"/>
    <w:rsid w:val="00864733"/>
    <w:rsid w:val="008677B0"/>
    <w:rsid w:val="00873673"/>
    <w:rsid w:val="008765DD"/>
    <w:rsid w:val="00880AEF"/>
    <w:rsid w:val="00882C08"/>
    <w:rsid w:val="0088416E"/>
    <w:rsid w:val="0088460F"/>
    <w:rsid w:val="00884CA4"/>
    <w:rsid w:val="0088686E"/>
    <w:rsid w:val="008904B6"/>
    <w:rsid w:val="008918A9"/>
    <w:rsid w:val="00893ED3"/>
    <w:rsid w:val="00896496"/>
    <w:rsid w:val="00896C70"/>
    <w:rsid w:val="008A1A56"/>
    <w:rsid w:val="008A2D7F"/>
    <w:rsid w:val="008A34A7"/>
    <w:rsid w:val="008A417B"/>
    <w:rsid w:val="008A4DA2"/>
    <w:rsid w:val="008A694A"/>
    <w:rsid w:val="008A76E5"/>
    <w:rsid w:val="008B0790"/>
    <w:rsid w:val="008C171C"/>
    <w:rsid w:val="008C1C13"/>
    <w:rsid w:val="008D0BD4"/>
    <w:rsid w:val="008D76E0"/>
    <w:rsid w:val="008E45A0"/>
    <w:rsid w:val="008F0B29"/>
    <w:rsid w:val="008F1783"/>
    <w:rsid w:val="008F1D1F"/>
    <w:rsid w:val="008F40D8"/>
    <w:rsid w:val="008F7408"/>
    <w:rsid w:val="00905310"/>
    <w:rsid w:val="009118F2"/>
    <w:rsid w:val="00912457"/>
    <w:rsid w:val="00913387"/>
    <w:rsid w:val="00914A79"/>
    <w:rsid w:val="0091689F"/>
    <w:rsid w:val="0092049C"/>
    <w:rsid w:val="0092118F"/>
    <w:rsid w:val="009277ED"/>
    <w:rsid w:val="00930EA3"/>
    <w:rsid w:val="00930EA9"/>
    <w:rsid w:val="00930F1E"/>
    <w:rsid w:val="00932053"/>
    <w:rsid w:val="00932683"/>
    <w:rsid w:val="0093458D"/>
    <w:rsid w:val="009362CC"/>
    <w:rsid w:val="009363D8"/>
    <w:rsid w:val="00940D98"/>
    <w:rsid w:val="0094363A"/>
    <w:rsid w:val="0094613C"/>
    <w:rsid w:val="0095019E"/>
    <w:rsid w:val="009600D7"/>
    <w:rsid w:val="00963DF9"/>
    <w:rsid w:val="009642D0"/>
    <w:rsid w:val="00964422"/>
    <w:rsid w:val="00965D7E"/>
    <w:rsid w:val="0097009F"/>
    <w:rsid w:val="0097148A"/>
    <w:rsid w:val="009744FB"/>
    <w:rsid w:val="009756B6"/>
    <w:rsid w:val="00975CF5"/>
    <w:rsid w:val="00977481"/>
    <w:rsid w:val="00981608"/>
    <w:rsid w:val="00982ABC"/>
    <w:rsid w:val="00990416"/>
    <w:rsid w:val="00991E82"/>
    <w:rsid w:val="009A0249"/>
    <w:rsid w:val="009A165C"/>
    <w:rsid w:val="009A238B"/>
    <w:rsid w:val="009A352E"/>
    <w:rsid w:val="009A3A6D"/>
    <w:rsid w:val="009B0DA4"/>
    <w:rsid w:val="009B0FB9"/>
    <w:rsid w:val="009B1A63"/>
    <w:rsid w:val="009B44DF"/>
    <w:rsid w:val="009B4A58"/>
    <w:rsid w:val="009B5DA5"/>
    <w:rsid w:val="009B5E47"/>
    <w:rsid w:val="009B5F73"/>
    <w:rsid w:val="009C3297"/>
    <w:rsid w:val="009C4A23"/>
    <w:rsid w:val="009C7164"/>
    <w:rsid w:val="009D00D3"/>
    <w:rsid w:val="009D0427"/>
    <w:rsid w:val="009D0758"/>
    <w:rsid w:val="009D1744"/>
    <w:rsid w:val="009D3757"/>
    <w:rsid w:val="009D74B2"/>
    <w:rsid w:val="009D7A5A"/>
    <w:rsid w:val="009E4A25"/>
    <w:rsid w:val="009E6D75"/>
    <w:rsid w:val="009F51F2"/>
    <w:rsid w:val="009F5DB3"/>
    <w:rsid w:val="00A005FA"/>
    <w:rsid w:val="00A04C46"/>
    <w:rsid w:val="00A05AF3"/>
    <w:rsid w:val="00A06B49"/>
    <w:rsid w:val="00A06E00"/>
    <w:rsid w:val="00A06ED7"/>
    <w:rsid w:val="00A1133D"/>
    <w:rsid w:val="00A11D64"/>
    <w:rsid w:val="00A15DA9"/>
    <w:rsid w:val="00A20589"/>
    <w:rsid w:val="00A212F5"/>
    <w:rsid w:val="00A23475"/>
    <w:rsid w:val="00A31307"/>
    <w:rsid w:val="00A314FF"/>
    <w:rsid w:val="00A32375"/>
    <w:rsid w:val="00A37C97"/>
    <w:rsid w:val="00A410C1"/>
    <w:rsid w:val="00A44815"/>
    <w:rsid w:val="00A46A3A"/>
    <w:rsid w:val="00A470A9"/>
    <w:rsid w:val="00A6107F"/>
    <w:rsid w:val="00A65FFD"/>
    <w:rsid w:val="00A67095"/>
    <w:rsid w:val="00A70F5F"/>
    <w:rsid w:val="00A75B38"/>
    <w:rsid w:val="00A775C0"/>
    <w:rsid w:val="00A80ECF"/>
    <w:rsid w:val="00A8219D"/>
    <w:rsid w:val="00A87B06"/>
    <w:rsid w:val="00A90D54"/>
    <w:rsid w:val="00A90FCF"/>
    <w:rsid w:val="00A94AED"/>
    <w:rsid w:val="00A95CCA"/>
    <w:rsid w:val="00A96961"/>
    <w:rsid w:val="00AA24B5"/>
    <w:rsid w:val="00AA302A"/>
    <w:rsid w:val="00AA35EB"/>
    <w:rsid w:val="00AA4535"/>
    <w:rsid w:val="00AA5A2A"/>
    <w:rsid w:val="00AA70A0"/>
    <w:rsid w:val="00AA7FDC"/>
    <w:rsid w:val="00AB02C3"/>
    <w:rsid w:val="00AB14D0"/>
    <w:rsid w:val="00AB35FC"/>
    <w:rsid w:val="00AB3846"/>
    <w:rsid w:val="00AB41C6"/>
    <w:rsid w:val="00AB6089"/>
    <w:rsid w:val="00AB723C"/>
    <w:rsid w:val="00AB7FFD"/>
    <w:rsid w:val="00AC25E0"/>
    <w:rsid w:val="00AC6E3D"/>
    <w:rsid w:val="00AD713E"/>
    <w:rsid w:val="00AD780E"/>
    <w:rsid w:val="00AD7A4B"/>
    <w:rsid w:val="00AE32E4"/>
    <w:rsid w:val="00AE3D33"/>
    <w:rsid w:val="00AE3F38"/>
    <w:rsid w:val="00AF122C"/>
    <w:rsid w:val="00AF1274"/>
    <w:rsid w:val="00AF33E2"/>
    <w:rsid w:val="00AF3767"/>
    <w:rsid w:val="00B03607"/>
    <w:rsid w:val="00B12A51"/>
    <w:rsid w:val="00B156CC"/>
    <w:rsid w:val="00B20CD7"/>
    <w:rsid w:val="00B2120D"/>
    <w:rsid w:val="00B245DC"/>
    <w:rsid w:val="00B258A0"/>
    <w:rsid w:val="00B25B5C"/>
    <w:rsid w:val="00B30C88"/>
    <w:rsid w:val="00B30FE6"/>
    <w:rsid w:val="00B33764"/>
    <w:rsid w:val="00B337A3"/>
    <w:rsid w:val="00B35C2D"/>
    <w:rsid w:val="00B35DA2"/>
    <w:rsid w:val="00B3627D"/>
    <w:rsid w:val="00B37386"/>
    <w:rsid w:val="00B37DB8"/>
    <w:rsid w:val="00B410B7"/>
    <w:rsid w:val="00B41261"/>
    <w:rsid w:val="00B51844"/>
    <w:rsid w:val="00B51A3B"/>
    <w:rsid w:val="00B51B60"/>
    <w:rsid w:val="00B54282"/>
    <w:rsid w:val="00B5652C"/>
    <w:rsid w:val="00B62A73"/>
    <w:rsid w:val="00B65157"/>
    <w:rsid w:val="00B654DD"/>
    <w:rsid w:val="00B7003C"/>
    <w:rsid w:val="00B7061F"/>
    <w:rsid w:val="00B7391E"/>
    <w:rsid w:val="00B756EB"/>
    <w:rsid w:val="00B76943"/>
    <w:rsid w:val="00B81BEA"/>
    <w:rsid w:val="00B8281D"/>
    <w:rsid w:val="00B8484A"/>
    <w:rsid w:val="00B85138"/>
    <w:rsid w:val="00B85AAC"/>
    <w:rsid w:val="00B863D5"/>
    <w:rsid w:val="00B8755B"/>
    <w:rsid w:val="00B9114B"/>
    <w:rsid w:val="00B93C6D"/>
    <w:rsid w:val="00BA2BEE"/>
    <w:rsid w:val="00BA655F"/>
    <w:rsid w:val="00BB4204"/>
    <w:rsid w:val="00BB62D4"/>
    <w:rsid w:val="00BB6FBB"/>
    <w:rsid w:val="00BB7521"/>
    <w:rsid w:val="00BB78BF"/>
    <w:rsid w:val="00BC0BCE"/>
    <w:rsid w:val="00BC0E53"/>
    <w:rsid w:val="00BC2562"/>
    <w:rsid w:val="00BC2DC9"/>
    <w:rsid w:val="00BC3C4E"/>
    <w:rsid w:val="00BC4EF6"/>
    <w:rsid w:val="00BC7F44"/>
    <w:rsid w:val="00BD1349"/>
    <w:rsid w:val="00BD24A4"/>
    <w:rsid w:val="00BD2624"/>
    <w:rsid w:val="00BD276B"/>
    <w:rsid w:val="00BD29A8"/>
    <w:rsid w:val="00BD5237"/>
    <w:rsid w:val="00BE13FA"/>
    <w:rsid w:val="00BE336A"/>
    <w:rsid w:val="00BE3515"/>
    <w:rsid w:val="00BE3778"/>
    <w:rsid w:val="00BE3F03"/>
    <w:rsid w:val="00BE69E0"/>
    <w:rsid w:val="00BE6D27"/>
    <w:rsid w:val="00BF378D"/>
    <w:rsid w:val="00C011B4"/>
    <w:rsid w:val="00C01408"/>
    <w:rsid w:val="00C02770"/>
    <w:rsid w:val="00C035E4"/>
    <w:rsid w:val="00C03AF9"/>
    <w:rsid w:val="00C06668"/>
    <w:rsid w:val="00C07ED3"/>
    <w:rsid w:val="00C16D67"/>
    <w:rsid w:val="00C17442"/>
    <w:rsid w:val="00C17467"/>
    <w:rsid w:val="00C20440"/>
    <w:rsid w:val="00C21B41"/>
    <w:rsid w:val="00C22E5F"/>
    <w:rsid w:val="00C23422"/>
    <w:rsid w:val="00C26033"/>
    <w:rsid w:val="00C3237B"/>
    <w:rsid w:val="00C32867"/>
    <w:rsid w:val="00C40E1A"/>
    <w:rsid w:val="00C416DC"/>
    <w:rsid w:val="00C4331D"/>
    <w:rsid w:val="00C434B3"/>
    <w:rsid w:val="00C45E87"/>
    <w:rsid w:val="00C45EA0"/>
    <w:rsid w:val="00C50E71"/>
    <w:rsid w:val="00C52432"/>
    <w:rsid w:val="00C529AD"/>
    <w:rsid w:val="00C534B3"/>
    <w:rsid w:val="00C5415B"/>
    <w:rsid w:val="00C54DFB"/>
    <w:rsid w:val="00C56FE0"/>
    <w:rsid w:val="00C578F5"/>
    <w:rsid w:val="00C6012E"/>
    <w:rsid w:val="00C638F9"/>
    <w:rsid w:val="00C641B5"/>
    <w:rsid w:val="00C6525D"/>
    <w:rsid w:val="00C664F9"/>
    <w:rsid w:val="00C71D84"/>
    <w:rsid w:val="00C72B4E"/>
    <w:rsid w:val="00C72F5D"/>
    <w:rsid w:val="00C740C2"/>
    <w:rsid w:val="00C75D1A"/>
    <w:rsid w:val="00C76BDE"/>
    <w:rsid w:val="00C77150"/>
    <w:rsid w:val="00C81E5D"/>
    <w:rsid w:val="00C82DCD"/>
    <w:rsid w:val="00C91105"/>
    <w:rsid w:val="00C915B4"/>
    <w:rsid w:val="00C9527D"/>
    <w:rsid w:val="00CA4AF6"/>
    <w:rsid w:val="00CA7E96"/>
    <w:rsid w:val="00CB0991"/>
    <w:rsid w:val="00CB1953"/>
    <w:rsid w:val="00CB1B08"/>
    <w:rsid w:val="00CB227A"/>
    <w:rsid w:val="00CB2E10"/>
    <w:rsid w:val="00CB3223"/>
    <w:rsid w:val="00CB3A5A"/>
    <w:rsid w:val="00CB722C"/>
    <w:rsid w:val="00CC074D"/>
    <w:rsid w:val="00CC248B"/>
    <w:rsid w:val="00CC3D23"/>
    <w:rsid w:val="00CC48D7"/>
    <w:rsid w:val="00CD0D1F"/>
    <w:rsid w:val="00CD4EDD"/>
    <w:rsid w:val="00CD4F8F"/>
    <w:rsid w:val="00CD6488"/>
    <w:rsid w:val="00CE03EE"/>
    <w:rsid w:val="00CE3247"/>
    <w:rsid w:val="00CE354F"/>
    <w:rsid w:val="00CE5875"/>
    <w:rsid w:val="00CF02F1"/>
    <w:rsid w:val="00CF0F6E"/>
    <w:rsid w:val="00CF70F8"/>
    <w:rsid w:val="00D009A6"/>
    <w:rsid w:val="00D050FD"/>
    <w:rsid w:val="00D104B5"/>
    <w:rsid w:val="00D11988"/>
    <w:rsid w:val="00D1288F"/>
    <w:rsid w:val="00D2586D"/>
    <w:rsid w:val="00D265D4"/>
    <w:rsid w:val="00D3655F"/>
    <w:rsid w:val="00D367C4"/>
    <w:rsid w:val="00D371B0"/>
    <w:rsid w:val="00D45B8F"/>
    <w:rsid w:val="00D47A88"/>
    <w:rsid w:val="00D50635"/>
    <w:rsid w:val="00D51077"/>
    <w:rsid w:val="00D548EA"/>
    <w:rsid w:val="00D551AA"/>
    <w:rsid w:val="00D601EF"/>
    <w:rsid w:val="00D76382"/>
    <w:rsid w:val="00D8253A"/>
    <w:rsid w:val="00D828B1"/>
    <w:rsid w:val="00D85F35"/>
    <w:rsid w:val="00D86974"/>
    <w:rsid w:val="00D87644"/>
    <w:rsid w:val="00D927E4"/>
    <w:rsid w:val="00D95804"/>
    <w:rsid w:val="00DA17DD"/>
    <w:rsid w:val="00DA1B41"/>
    <w:rsid w:val="00DA1BD3"/>
    <w:rsid w:val="00DA359E"/>
    <w:rsid w:val="00DA3EF4"/>
    <w:rsid w:val="00DA572A"/>
    <w:rsid w:val="00DA6747"/>
    <w:rsid w:val="00DB33AB"/>
    <w:rsid w:val="00DB3D89"/>
    <w:rsid w:val="00DB4609"/>
    <w:rsid w:val="00DB5A26"/>
    <w:rsid w:val="00DB6661"/>
    <w:rsid w:val="00DC397D"/>
    <w:rsid w:val="00DC4A58"/>
    <w:rsid w:val="00DD1932"/>
    <w:rsid w:val="00DD4C09"/>
    <w:rsid w:val="00DD644D"/>
    <w:rsid w:val="00DE040C"/>
    <w:rsid w:val="00DE093E"/>
    <w:rsid w:val="00DE35E0"/>
    <w:rsid w:val="00DE4497"/>
    <w:rsid w:val="00DE4DC4"/>
    <w:rsid w:val="00DE57E8"/>
    <w:rsid w:val="00DE62F7"/>
    <w:rsid w:val="00E001A6"/>
    <w:rsid w:val="00E00F9E"/>
    <w:rsid w:val="00E03569"/>
    <w:rsid w:val="00E05307"/>
    <w:rsid w:val="00E05340"/>
    <w:rsid w:val="00E0537E"/>
    <w:rsid w:val="00E07DB7"/>
    <w:rsid w:val="00E113CB"/>
    <w:rsid w:val="00E15CD9"/>
    <w:rsid w:val="00E1649D"/>
    <w:rsid w:val="00E27372"/>
    <w:rsid w:val="00E27F6F"/>
    <w:rsid w:val="00E306D7"/>
    <w:rsid w:val="00E32A10"/>
    <w:rsid w:val="00E332AC"/>
    <w:rsid w:val="00E3498F"/>
    <w:rsid w:val="00E36965"/>
    <w:rsid w:val="00E44CDF"/>
    <w:rsid w:val="00E51D6A"/>
    <w:rsid w:val="00E53281"/>
    <w:rsid w:val="00E541BD"/>
    <w:rsid w:val="00E544E3"/>
    <w:rsid w:val="00E5647A"/>
    <w:rsid w:val="00E5691B"/>
    <w:rsid w:val="00E61B17"/>
    <w:rsid w:val="00E6219E"/>
    <w:rsid w:val="00E625EF"/>
    <w:rsid w:val="00E63149"/>
    <w:rsid w:val="00E649B8"/>
    <w:rsid w:val="00E64C54"/>
    <w:rsid w:val="00E65CEB"/>
    <w:rsid w:val="00E72DFD"/>
    <w:rsid w:val="00E82D3D"/>
    <w:rsid w:val="00E85916"/>
    <w:rsid w:val="00E8797B"/>
    <w:rsid w:val="00E91AA4"/>
    <w:rsid w:val="00E97E81"/>
    <w:rsid w:val="00EA5F4B"/>
    <w:rsid w:val="00EB1444"/>
    <w:rsid w:val="00EB7097"/>
    <w:rsid w:val="00EC0212"/>
    <w:rsid w:val="00EC0917"/>
    <w:rsid w:val="00EC4BC4"/>
    <w:rsid w:val="00ED00F2"/>
    <w:rsid w:val="00ED01C7"/>
    <w:rsid w:val="00ED674E"/>
    <w:rsid w:val="00ED6869"/>
    <w:rsid w:val="00ED70B0"/>
    <w:rsid w:val="00EE3C6A"/>
    <w:rsid w:val="00EE5EDA"/>
    <w:rsid w:val="00EE666F"/>
    <w:rsid w:val="00EE6EF2"/>
    <w:rsid w:val="00EF18AB"/>
    <w:rsid w:val="00EF26DD"/>
    <w:rsid w:val="00EF2DAA"/>
    <w:rsid w:val="00EF5655"/>
    <w:rsid w:val="00F00DB0"/>
    <w:rsid w:val="00F01157"/>
    <w:rsid w:val="00F02566"/>
    <w:rsid w:val="00F03701"/>
    <w:rsid w:val="00F10499"/>
    <w:rsid w:val="00F10D53"/>
    <w:rsid w:val="00F117BE"/>
    <w:rsid w:val="00F11FE4"/>
    <w:rsid w:val="00F12FB1"/>
    <w:rsid w:val="00F141B2"/>
    <w:rsid w:val="00F151A0"/>
    <w:rsid w:val="00F15302"/>
    <w:rsid w:val="00F15EF0"/>
    <w:rsid w:val="00F17E25"/>
    <w:rsid w:val="00F23B98"/>
    <w:rsid w:val="00F24F50"/>
    <w:rsid w:val="00F26580"/>
    <w:rsid w:val="00F26A02"/>
    <w:rsid w:val="00F30DD8"/>
    <w:rsid w:val="00F331C5"/>
    <w:rsid w:val="00F347A2"/>
    <w:rsid w:val="00F352EA"/>
    <w:rsid w:val="00F35E09"/>
    <w:rsid w:val="00F36112"/>
    <w:rsid w:val="00F4317A"/>
    <w:rsid w:val="00F44560"/>
    <w:rsid w:val="00F519D8"/>
    <w:rsid w:val="00F52158"/>
    <w:rsid w:val="00F52F96"/>
    <w:rsid w:val="00F53145"/>
    <w:rsid w:val="00F53691"/>
    <w:rsid w:val="00F54688"/>
    <w:rsid w:val="00F54DA4"/>
    <w:rsid w:val="00F720D8"/>
    <w:rsid w:val="00F72249"/>
    <w:rsid w:val="00F816BA"/>
    <w:rsid w:val="00F82878"/>
    <w:rsid w:val="00F85452"/>
    <w:rsid w:val="00F86100"/>
    <w:rsid w:val="00F9023A"/>
    <w:rsid w:val="00F90889"/>
    <w:rsid w:val="00F91A8F"/>
    <w:rsid w:val="00F921CC"/>
    <w:rsid w:val="00F96019"/>
    <w:rsid w:val="00FA03E9"/>
    <w:rsid w:val="00FA1CB2"/>
    <w:rsid w:val="00FA309B"/>
    <w:rsid w:val="00FA5941"/>
    <w:rsid w:val="00FB5593"/>
    <w:rsid w:val="00FC4789"/>
    <w:rsid w:val="00FC6BFD"/>
    <w:rsid w:val="00FD1BBE"/>
    <w:rsid w:val="00FD470A"/>
    <w:rsid w:val="00FD50C9"/>
    <w:rsid w:val="00FD72BC"/>
    <w:rsid w:val="00FE22E9"/>
    <w:rsid w:val="00FE5D9A"/>
    <w:rsid w:val="00FE709D"/>
    <w:rsid w:val="00FE7540"/>
    <w:rsid w:val="00FF37B3"/>
    <w:rsid w:val="00FF4BC0"/>
    <w:rsid w:val="00FF744E"/>
    <w:rsid w:val="00F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0998F15A"/>
  <w15:chartTrackingRefBased/>
  <w15:docId w15:val="{7EB3A683-2058-4A4A-B827-F6E68798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right"/>
      <w:outlineLvl w:val="0"/>
    </w:pPr>
    <w:rPr>
      <w:sz w:val="24"/>
      <w:lang w:val="x-none" w:eastAsia="x-none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 New Roman Chuv" w:hAnsi="Times New Roman Chuv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3D6E4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0">
    <w:name w:val="Body Text Indent 2"/>
    <w:basedOn w:val="a"/>
    <w:pPr>
      <w:ind w:firstLine="720"/>
      <w:jc w:val="both"/>
    </w:pPr>
    <w:rPr>
      <w:sz w:val="24"/>
    </w:rPr>
  </w:style>
  <w:style w:type="paragraph" w:styleId="a3">
    <w:name w:val="header"/>
    <w:basedOn w:val="a"/>
    <w:link w:val="a4"/>
    <w:uiPriority w:val="99"/>
    <w:pPr>
      <w:widowControl w:val="0"/>
      <w:tabs>
        <w:tab w:val="center" w:pos="4153"/>
        <w:tab w:val="right" w:pos="8306"/>
      </w:tabs>
    </w:pPr>
    <w:rPr>
      <w:rFonts w:ascii="Baltica" w:hAnsi="Baltica"/>
      <w:sz w:val="26"/>
      <w:lang w:val="x-none" w:eastAsia="x-none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rsid w:val="003A1AF3"/>
    <w:rPr>
      <w:rFonts w:ascii="Tahoma" w:hAnsi="Tahoma"/>
      <w:sz w:val="16"/>
      <w:szCs w:val="16"/>
      <w:lang w:val="x-none" w:eastAsia="x-none"/>
    </w:rPr>
  </w:style>
  <w:style w:type="character" w:customStyle="1" w:styleId="FontStyle11">
    <w:name w:val="Font Style11"/>
    <w:uiPriority w:val="99"/>
    <w:rsid w:val="00884CA4"/>
    <w:rPr>
      <w:rFonts w:ascii="Times New Roman" w:hAnsi="Times New Roman" w:cs="Times New Roman"/>
      <w:sz w:val="20"/>
      <w:szCs w:val="20"/>
    </w:rPr>
  </w:style>
  <w:style w:type="paragraph" w:customStyle="1" w:styleId="a9">
    <w:name w:val="Знак Знак Знак"/>
    <w:basedOn w:val="a"/>
    <w:rsid w:val="005339B7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4">
    <w:name w:val="Верхний колонтитул Знак"/>
    <w:link w:val="a3"/>
    <w:uiPriority w:val="99"/>
    <w:rsid w:val="00034313"/>
    <w:rPr>
      <w:rFonts w:ascii="Baltica" w:hAnsi="Baltica"/>
      <w:sz w:val="26"/>
    </w:rPr>
  </w:style>
  <w:style w:type="character" w:customStyle="1" w:styleId="10">
    <w:name w:val="Заголовок 1 Знак"/>
    <w:link w:val="1"/>
    <w:rsid w:val="00FC6BFD"/>
    <w:rPr>
      <w:sz w:val="24"/>
    </w:rPr>
  </w:style>
  <w:style w:type="character" w:customStyle="1" w:styleId="FontStyle15">
    <w:name w:val="Font Style15"/>
    <w:uiPriority w:val="99"/>
    <w:rsid w:val="00FC6BFD"/>
    <w:rPr>
      <w:rFonts w:ascii="Times New Roman" w:hAnsi="Times New Roman" w:cs="Times New Roman"/>
      <w:sz w:val="26"/>
      <w:szCs w:val="26"/>
    </w:rPr>
  </w:style>
  <w:style w:type="paragraph" w:styleId="aa">
    <w:name w:val="List Paragraph"/>
    <w:basedOn w:val="a"/>
    <w:uiPriority w:val="34"/>
    <w:qFormat/>
    <w:rsid w:val="008964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b">
    <w:name w:val="Strong"/>
    <w:uiPriority w:val="22"/>
    <w:qFormat/>
    <w:rsid w:val="00427950"/>
    <w:rPr>
      <w:b/>
      <w:bCs/>
    </w:rPr>
  </w:style>
  <w:style w:type="paragraph" w:customStyle="1" w:styleId="ac">
    <w:name w:val="Знак"/>
    <w:basedOn w:val="a"/>
    <w:autoRedefine/>
    <w:rsid w:val="002B149A"/>
    <w:pPr>
      <w:spacing w:after="160" w:line="240" w:lineRule="exact"/>
    </w:pPr>
    <w:rPr>
      <w:sz w:val="28"/>
      <w:lang w:val="en-US" w:eastAsia="en-US"/>
    </w:rPr>
  </w:style>
  <w:style w:type="character" w:customStyle="1" w:styleId="ad">
    <w:name w:val="Гипертекстовая ссылка"/>
    <w:uiPriority w:val="99"/>
    <w:rsid w:val="004841CC"/>
    <w:rPr>
      <w:color w:val="008000"/>
    </w:rPr>
  </w:style>
  <w:style w:type="paragraph" w:customStyle="1" w:styleId="ae">
    <w:name w:val="основной"/>
    <w:basedOn w:val="a"/>
    <w:rsid w:val="00DD1932"/>
    <w:pPr>
      <w:keepNext/>
      <w:suppressAutoHyphens/>
    </w:pPr>
    <w:rPr>
      <w:sz w:val="24"/>
      <w:lang w:eastAsia="ar-SA"/>
    </w:rPr>
  </w:style>
  <w:style w:type="character" w:customStyle="1" w:styleId="a8">
    <w:name w:val="Текст выноски Знак"/>
    <w:link w:val="a7"/>
    <w:rsid w:val="00DD1932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rsid w:val="00DD1932"/>
  </w:style>
  <w:style w:type="paragraph" w:customStyle="1" w:styleId="Style3">
    <w:name w:val="Style3"/>
    <w:basedOn w:val="a"/>
    <w:uiPriority w:val="99"/>
    <w:rsid w:val="00DD1932"/>
    <w:pPr>
      <w:widowControl w:val="0"/>
      <w:autoSpaceDE w:val="0"/>
      <w:autoSpaceDN w:val="0"/>
      <w:adjustRightInd w:val="0"/>
      <w:spacing w:line="277" w:lineRule="exact"/>
      <w:ind w:firstLine="720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DD1932"/>
    <w:rPr>
      <w:rFonts w:ascii="Times New Roman" w:hAnsi="Times New Roman" w:cs="Times New Roman"/>
      <w:sz w:val="20"/>
      <w:szCs w:val="20"/>
    </w:rPr>
  </w:style>
  <w:style w:type="character" w:styleId="af">
    <w:name w:val="Hyperlink"/>
    <w:uiPriority w:val="99"/>
    <w:rsid w:val="00DD1932"/>
    <w:rPr>
      <w:color w:val="0000FF"/>
      <w:u w:val="single"/>
    </w:rPr>
  </w:style>
  <w:style w:type="character" w:customStyle="1" w:styleId="s10">
    <w:name w:val="s_10"/>
    <w:rsid w:val="00DD1932"/>
  </w:style>
  <w:style w:type="paragraph" w:customStyle="1" w:styleId="af0">
    <w:name w:val="Нормальный (таблица)"/>
    <w:basedOn w:val="a"/>
    <w:next w:val="a"/>
    <w:uiPriority w:val="99"/>
    <w:rsid w:val="00DD193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DD193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uiPriority w:val="20"/>
    <w:qFormat/>
    <w:rsid w:val="00DD1932"/>
    <w:rPr>
      <w:i/>
      <w:iCs/>
    </w:rPr>
  </w:style>
  <w:style w:type="character" w:customStyle="1" w:styleId="af3">
    <w:name w:val="Цветовое выделение"/>
    <w:uiPriority w:val="99"/>
    <w:rsid w:val="00DD1932"/>
    <w:rPr>
      <w:b/>
      <w:bCs w:val="0"/>
      <w:color w:val="26282F"/>
    </w:rPr>
  </w:style>
  <w:style w:type="paragraph" w:customStyle="1" w:styleId="s1">
    <w:name w:val="s_1"/>
    <w:basedOn w:val="a"/>
    <w:rsid w:val="00DD1932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rsid w:val="00DD1932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DD1932"/>
    <w:rPr>
      <w:rFonts w:ascii="TimesNewRomanPS-BoldMT" w:hAnsi="TimesNewRomanPS-BoldMT" w:hint="default"/>
      <w:b/>
      <w:bCs/>
      <w:i w:val="0"/>
      <w:iCs w:val="0"/>
      <w:color w:val="106BBE"/>
      <w:sz w:val="20"/>
      <w:szCs w:val="20"/>
    </w:rPr>
  </w:style>
  <w:style w:type="paragraph" w:customStyle="1" w:styleId="s16">
    <w:name w:val="s_16"/>
    <w:basedOn w:val="a"/>
    <w:rsid w:val="00DD1932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 Знак Знак1"/>
    <w:basedOn w:val="a"/>
    <w:rsid w:val="00DE093E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40">
    <w:name w:val="Заголовок 4 Знак"/>
    <w:link w:val="4"/>
    <w:semiHidden/>
    <w:rsid w:val="003D6E47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7520999/37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403694246/0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87;&#1086;&#1089;&#1090;&#1072;&#1085;&#1086;&#1074;&#1083;&#1077;&#1085;&#1080;&#1077;_&#1096;&#1072;&#1073;&#1083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2C8BD-302D-40B2-ABAC-4A9A53046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постановление_шаблон</Template>
  <TotalTime>0</TotalTime>
  <Pages>3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Чёваш Республикин</vt:lpstr>
    </vt:vector>
  </TitlesOfParts>
  <Company>Горадминистрация</Company>
  <LinksUpToDate>false</LinksUpToDate>
  <CharactersWithSpaces>5718</CharactersWithSpaces>
  <SharedDoc>false</SharedDoc>
  <HLinks>
    <vt:vector size="12" baseType="variant">
      <vt:variant>
        <vt:i4>196696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https://internet.garant.ru/document/redirect/17520999/376</vt:lpwstr>
      </vt:variant>
      <vt:variant>
        <vt:lpwstr/>
      </vt:variant>
      <vt:variant>
        <vt:i4>2883636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http://internet.garant.ru/document/redirect/403694246/0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Чёваш Республикин</dc:title>
  <dc:subject/>
  <dc:creator>Герасимова Марина</dc:creator>
  <cp:keywords/>
  <dc:description/>
  <cp:lastModifiedBy>Иванова Екатерина Владиславовна</cp:lastModifiedBy>
  <cp:revision>2</cp:revision>
  <cp:lastPrinted>2026-07-03T11:20:00Z</cp:lastPrinted>
  <dcterms:created xsi:type="dcterms:W3CDTF">2026-07-23T06:30:00Z</dcterms:created>
  <dcterms:modified xsi:type="dcterms:W3CDTF">2026-07-23T06:30:00Z</dcterms:modified>
</cp:coreProperties>
</file>